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8E9018" w14:textId="77777777" w:rsidR="00DB36F5" w:rsidRPr="009A78DA" w:rsidRDefault="002E1A51">
      <w:pPr>
        <w:rPr>
          <w:rFonts w:ascii="Calibri" w:eastAsia="Arial" w:hAnsi="Calibri" w:cs="Calibri"/>
          <w:i/>
          <w:iCs/>
          <w:sz w:val="24"/>
          <w:szCs w:val="24"/>
          <w:lang w:val="fr-FR" w:eastAsia="en-GB"/>
        </w:rPr>
      </w:pPr>
      <w:bookmarkStart w:id="0" w:name="_Toc83196327"/>
      <w:r w:rsidRPr="009A78DA">
        <w:rPr>
          <w:rFonts w:ascii="Calibri" w:eastAsia="Calibri" w:hAnsi="Calibri" w:cs="Calibri"/>
          <w:b/>
          <w:noProof/>
          <w:color w:val="000000"/>
          <w:kern w:val="24"/>
          <w:sz w:val="24"/>
          <w:szCs w:val="24"/>
          <w:lang w:val="fr-FR" w:eastAsia="nl-BE"/>
        </w:rPr>
        <w:drawing>
          <wp:anchor distT="0" distB="0" distL="114300" distR="114300" simplePos="0" relativeHeight="251728896" behindDoc="1" locked="0" layoutInCell="1" allowOverlap="1" wp14:anchorId="0F2FC15A" wp14:editId="225BF0F6">
            <wp:simplePos x="0" y="0"/>
            <wp:positionH relativeFrom="column">
              <wp:posOffset>-899033</wp:posOffset>
            </wp:positionH>
            <wp:positionV relativeFrom="paragraph">
              <wp:posOffset>-878530</wp:posOffset>
            </wp:positionV>
            <wp:extent cx="7554952" cy="10680667"/>
            <wp:effectExtent l="0" t="0" r="8255" b="6985"/>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4952" cy="10680667"/>
                    </a:xfrm>
                    <a:prstGeom prst="rect">
                      <a:avLst/>
                    </a:prstGeom>
                  </pic:spPr>
                </pic:pic>
              </a:graphicData>
            </a:graphic>
            <wp14:sizeRelH relativeFrom="page">
              <wp14:pctWidth>0</wp14:pctWidth>
            </wp14:sizeRelH>
            <wp14:sizeRelV relativeFrom="page">
              <wp14:pctHeight>0</wp14:pctHeight>
            </wp14:sizeRelV>
          </wp:anchor>
        </w:drawing>
      </w:r>
      <w:r w:rsidR="003E2CC9" w:rsidRPr="009A78DA">
        <w:rPr>
          <w:rFonts w:ascii="Calibri" w:eastAsia="Arial" w:hAnsi="Calibri" w:cs="Calibri"/>
          <w:i/>
          <w:iCs/>
          <w:sz w:val="24"/>
          <w:szCs w:val="24"/>
          <w:lang w:val="fr-FR" w:eastAsia="en-GB"/>
        </w:rPr>
        <w:br w:type="page"/>
      </w:r>
    </w:p>
    <w:p w14:paraId="4B3AD8D0" w14:textId="77777777" w:rsidR="00DB36F5" w:rsidRPr="00DD1FB7" w:rsidRDefault="002E1A51">
      <w:pPr>
        <w:spacing w:line="360" w:lineRule="auto"/>
        <w:rPr>
          <w:rFonts w:ascii="NB International Pro" w:hAnsi="NB International Pro" w:cs="Calibri"/>
          <w:sz w:val="28"/>
          <w:szCs w:val="28"/>
          <w:lang w:val="fr-FR"/>
        </w:rPr>
      </w:pPr>
      <w:r w:rsidRPr="00DD1FB7">
        <w:rPr>
          <w:rFonts w:ascii="NB International Pro" w:hAnsi="NB International Pro" w:cs="Calibri"/>
          <w:b/>
          <w:bCs/>
          <w:sz w:val="28"/>
          <w:szCs w:val="28"/>
          <w:lang w:val="fr-FR"/>
        </w:rPr>
        <w:lastRenderedPageBreak/>
        <w:t>DANS CE DOSSIER</w:t>
      </w:r>
    </w:p>
    <w:sdt>
      <w:sdtPr>
        <w:rPr>
          <w:rFonts w:asciiTheme="minorHAnsi" w:eastAsiaTheme="minorHAnsi" w:hAnsiTheme="minorHAnsi" w:cstheme="minorBidi"/>
          <w:b w:val="0"/>
          <w:sz w:val="22"/>
          <w:szCs w:val="22"/>
          <w:lang w:val="nl-NL"/>
        </w:rPr>
        <w:id w:val="1494296271"/>
        <w:docPartObj>
          <w:docPartGallery w:val="Table of Contents"/>
          <w:docPartUnique/>
        </w:docPartObj>
      </w:sdtPr>
      <w:sdtEndPr>
        <w:rPr>
          <w:bCs/>
        </w:rPr>
      </w:sdtEndPr>
      <w:sdtContent>
        <w:p w14:paraId="2E3F0C20" w14:textId="11C5E476" w:rsidR="001C4FEF" w:rsidRDefault="001C4FEF">
          <w:pPr>
            <w:pStyle w:val="TOCHeading"/>
          </w:pPr>
        </w:p>
        <w:p w14:paraId="23B8FD1B" w14:textId="17D07A3C" w:rsidR="001C4FEF" w:rsidRDefault="001C4FEF">
          <w:pPr>
            <w:pStyle w:val="TOC1"/>
            <w:tabs>
              <w:tab w:val="right" w:leader="dot" w:pos="9062"/>
            </w:tabs>
            <w:rPr>
              <w:rFonts w:asciiTheme="minorHAnsi" w:eastAsiaTheme="minorEastAsia" w:hAnsiTheme="minorHAnsi" w:cstheme="minorBidi"/>
              <w:b w:val="0"/>
              <w:bCs w:val="0"/>
              <w:caps w:val="0"/>
              <w:noProof/>
              <w:kern w:val="2"/>
              <w:sz w:val="22"/>
              <w:szCs w:val="22"/>
              <w:lang w:eastAsia="nl-BE"/>
              <w14:ligatures w14:val="standardContextual"/>
            </w:rPr>
          </w:pPr>
          <w:r>
            <w:fldChar w:fldCharType="begin"/>
          </w:r>
          <w:r>
            <w:instrText xml:space="preserve"> TOC \o "1-3" \h \z \u </w:instrText>
          </w:r>
          <w:r>
            <w:fldChar w:fldCharType="separate"/>
          </w:r>
          <w:hyperlink w:anchor="_Toc160722282" w:history="1">
            <w:r w:rsidRPr="007F214C">
              <w:rPr>
                <w:rStyle w:val="Hyperlink"/>
                <w:rFonts w:eastAsia="Calibri" w:cs="Arial"/>
                <w:noProof/>
                <w:lang w:val="fr-BE" w:eastAsia="nl-BE"/>
              </w:rPr>
              <w:t>INTRODUCTION</w:t>
            </w:r>
            <w:r>
              <w:rPr>
                <w:noProof/>
                <w:webHidden/>
              </w:rPr>
              <w:tab/>
            </w:r>
            <w:r>
              <w:rPr>
                <w:noProof/>
                <w:webHidden/>
              </w:rPr>
              <w:fldChar w:fldCharType="begin"/>
            </w:r>
            <w:r>
              <w:rPr>
                <w:noProof/>
                <w:webHidden/>
              </w:rPr>
              <w:instrText xml:space="preserve"> PAGEREF _Toc160722282 \h </w:instrText>
            </w:r>
            <w:r>
              <w:rPr>
                <w:noProof/>
                <w:webHidden/>
              </w:rPr>
            </w:r>
            <w:r>
              <w:rPr>
                <w:noProof/>
                <w:webHidden/>
              </w:rPr>
              <w:fldChar w:fldCharType="separate"/>
            </w:r>
            <w:r w:rsidR="00A25712">
              <w:rPr>
                <w:noProof/>
                <w:webHidden/>
              </w:rPr>
              <w:t>3</w:t>
            </w:r>
            <w:r>
              <w:rPr>
                <w:noProof/>
                <w:webHidden/>
              </w:rPr>
              <w:fldChar w:fldCharType="end"/>
            </w:r>
          </w:hyperlink>
        </w:p>
        <w:p w14:paraId="0AD2BC12" w14:textId="2E10314F" w:rsidR="001C4FEF" w:rsidRDefault="00A061EF">
          <w:pPr>
            <w:pStyle w:val="TOC1"/>
            <w:tabs>
              <w:tab w:val="right" w:leader="dot" w:pos="9062"/>
            </w:tabs>
            <w:rPr>
              <w:rFonts w:asciiTheme="minorHAnsi" w:eastAsiaTheme="minorEastAsia" w:hAnsiTheme="minorHAnsi" w:cstheme="minorBidi"/>
              <w:b w:val="0"/>
              <w:bCs w:val="0"/>
              <w:caps w:val="0"/>
              <w:noProof/>
              <w:kern w:val="2"/>
              <w:sz w:val="22"/>
              <w:szCs w:val="22"/>
              <w:lang w:eastAsia="nl-BE"/>
              <w14:ligatures w14:val="standardContextual"/>
            </w:rPr>
          </w:pPr>
          <w:hyperlink w:anchor="_Toc160722283" w:history="1">
            <w:r w:rsidR="001C4FEF" w:rsidRPr="007F214C">
              <w:rPr>
                <w:rStyle w:val="Hyperlink"/>
                <w:rFonts w:eastAsia="Calibri"/>
                <w:noProof/>
                <w:lang w:val="fr-FR" w:eastAsia="nl-BE"/>
              </w:rPr>
              <w:t>ARTISTES</w:t>
            </w:r>
            <w:r w:rsidR="001C4FEF">
              <w:rPr>
                <w:noProof/>
                <w:webHidden/>
              </w:rPr>
              <w:tab/>
            </w:r>
            <w:r w:rsidR="001C4FEF">
              <w:rPr>
                <w:noProof/>
                <w:webHidden/>
              </w:rPr>
              <w:fldChar w:fldCharType="begin"/>
            </w:r>
            <w:r w:rsidR="001C4FEF">
              <w:rPr>
                <w:noProof/>
                <w:webHidden/>
              </w:rPr>
              <w:instrText xml:space="preserve"> PAGEREF _Toc160722283 \h </w:instrText>
            </w:r>
            <w:r w:rsidR="001C4FEF">
              <w:rPr>
                <w:noProof/>
                <w:webHidden/>
              </w:rPr>
            </w:r>
            <w:r w:rsidR="001C4FEF">
              <w:rPr>
                <w:noProof/>
                <w:webHidden/>
              </w:rPr>
              <w:fldChar w:fldCharType="separate"/>
            </w:r>
            <w:r w:rsidR="00A25712">
              <w:rPr>
                <w:noProof/>
                <w:webHidden/>
              </w:rPr>
              <w:t>4</w:t>
            </w:r>
            <w:r w:rsidR="001C4FEF">
              <w:rPr>
                <w:noProof/>
                <w:webHidden/>
              </w:rPr>
              <w:fldChar w:fldCharType="end"/>
            </w:r>
          </w:hyperlink>
        </w:p>
        <w:p w14:paraId="5185A80C" w14:textId="48B004BD" w:rsidR="001C4FEF" w:rsidRDefault="00A061EF">
          <w:pPr>
            <w:pStyle w:val="TOC1"/>
            <w:tabs>
              <w:tab w:val="right" w:leader="dot" w:pos="9062"/>
            </w:tabs>
            <w:rPr>
              <w:rFonts w:asciiTheme="minorHAnsi" w:eastAsiaTheme="minorEastAsia" w:hAnsiTheme="minorHAnsi" w:cstheme="minorBidi"/>
              <w:b w:val="0"/>
              <w:bCs w:val="0"/>
              <w:caps w:val="0"/>
              <w:noProof/>
              <w:kern w:val="2"/>
              <w:sz w:val="22"/>
              <w:szCs w:val="22"/>
              <w:lang w:eastAsia="nl-BE"/>
              <w14:ligatures w14:val="standardContextual"/>
            </w:rPr>
          </w:pPr>
          <w:hyperlink w:anchor="_Toc160722284" w:history="1">
            <w:r w:rsidR="001C4FEF" w:rsidRPr="007F214C">
              <w:rPr>
                <w:rStyle w:val="Hyperlink"/>
                <w:rFonts w:eastAsia="Calibri"/>
                <w:noProof/>
                <w:lang w:val="fr-FR" w:eastAsia="nl-BE"/>
              </w:rPr>
              <w:t>ŒUVRES</w:t>
            </w:r>
            <w:r w:rsidR="001C4FEF">
              <w:rPr>
                <w:noProof/>
                <w:webHidden/>
              </w:rPr>
              <w:tab/>
            </w:r>
            <w:r w:rsidR="001C4FEF">
              <w:rPr>
                <w:noProof/>
                <w:webHidden/>
              </w:rPr>
              <w:fldChar w:fldCharType="begin"/>
            </w:r>
            <w:r w:rsidR="001C4FEF">
              <w:rPr>
                <w:noProof/>
                <w:webHidden/>
              </w:rPr>
              <w:instrText xml:space="preserve"> PAGEREF _Toc160722284 \h </w:instrText>
            </w:r>
            <w:r w:rsidR="001C4FEF">
              <w:rPr>
                <w:noProof/>
                <w:webHidden/>
              </w:rPr>
            </w:r>
            <w:r w:rsidR="001C4FEF">
              <w:rPr>
                <w:noProof/>
                <w:webHidden/>
              </w:rPr>
              <w:fldChar w:fldCharType="separate"/>
            </w:r>
            <w:r w:rsidR="00A25712">
              <w:rPr>
                <w:noProof/>
                <w:webHidden/>
              </w:rPr>
              <w:t>5</w:t>
            </w:r>
            <w:r w:rsidR="001C4FEF">
              <w:rPr>
                <w:noProof/>
                <w:webHidden/>
              </w:rPr>
              <w:fldChar w:fldCharType="end"/>
            </w:r>
          </w:hyperlink>
        </w:p>
        <w:p w14:paraId="0F8CC654" w14:textId="17DDD380" w:rsidR="001C4FEF" w:rsidRDefault="00A061EF">
          <w:pPr>
            <w:pStyle w:val="TOC1"/>
            <w:tabs>
              <w:tab w:val="right" w:leader="dot" w:pos="9062"/>
            </w:tabs>
            <w:rPr>
              <w:rFonts w:asciiTheme="minorHAnsi" w:eastAsiaTheme="minorEastAsia" w:hAnsiTheme="minorHAnsi" w:cstheme="minorBidi"/>
              <w:b w:val="0"/>
              <w:bCs w:val="0"/>
              <w:caps w:val="0"/>
              <w:noProof/>
              <w:kern w:val="2"/>
              <w:sz w:val="22"/>
              <w:szCs w:val="22"/>
              <w:lang w:eastAsia="nl-BE"/>
              <w14:ligatures w14:val="standardContextual"/>
            </w:rPr>
          </w:pPr>
          <w:hyperlink w:anchor="_Toc160722285" w:history="1">
            <w:r w:rsidR="001C4FEF" w:rsidRPr="007F214C">
              <w:rPr>
                <w:rStyle w:val="Hyperlink"/>
                <w:rFonts w:eastAsia="Calibri"/>
                <w:noProof/>
                <w:lang w:val="fr-FR"/>
              </w:rPr>
              <w:t>Conférences</w:t>
            </w:r>
            <w:r w:rsidR="001C4FEF">
              <w:rPr>
                <w:noProof/>
                <w:webHidden/>
              </w:rPr>
              <w:tab/>
            </w:r>
            <w:r w:rsidR="001C4FEF">
              <w:rPr>
                <w:noProof/>
                <w:webHidden/>
              </w:rPr>
              <w:fldChar w:fldCharType="begin"/>
            </w:r>
            <w:r w:rsidR="001C4FEF">
              <w:rPr>
                <w:noProof/>
                <w:webHidden/>
              </w:rPr>
              <w:instrText xml:space="preserve"> PAGEREF _Toc160722285 \h </w:instrText>
            </w:r>
            <w:r w:rsidR="001C4FEF">
              <w:rPr>
                <w:noProof/>
                <w:webHidden/>
              </w:rPr>
            </w:r>
            <w:r w:rsidR="001C4FEF">
              <w:rPr>
                <w:noProof/>
                <w:webHidden/>
              </w:rPr>
              <w:fldChar w:fldCharType="separate"/>
            </w:r>
            <w:r w:rsidR="00A25712">
              <w:rPr>
                <w:noProof/>
                <w:webHidden/>
              </w:rPr>
              <w:t>10</w:t>
            </w:r>
            <w:r w:rsidR="001C4FEF">
              <w:rPr>
                <w:noProof/>
                <w:webHidden/>
              </w:rPr>
              <w:fldChar w:fldCharType="end"/>
            </w:r>
          </w:hyperlink>
        </w:p>
        <w:p w14:paraId="26A1428F" w14:textId="22C511F9" w:rsidR="001C4FEF" w:rsidRDefault="00A061EF">
          <w:pPr>
            <w:pStyle w:val="TOC1"/>
            <w:tabs>
              <w:tab w:val="right" w:leader="dot" w:pos="9062"/>
            </w:tabs>
            <w:rPr>
              <w:rFonts w:asciiTheme="minorHAnsi" w:eastAsiaTheme="minorEastAsia" w:hAnsiTheme="minorHAnsi" w:cstheme="minorBidi"/>
              <w:b w:val="0"/>
              <w:bCs w:val="0"/>
              <w:caps w:val="0"/>
              <w:noProof/>
              <w:kern w:val="2"/>
              <w:sz w:val="22"/>
              <w:szCs w:val="22"/>
              <w:lang w:eastAsia="nl-BE"/>
              <w14:ligatures w14:val="standardContextual"/>
            </w:rPr>
          </w:pPr>
          <w:hyperlink w:anchor="_Toc160722286" w:history="1">
            <w:r w:rsidR="001C4FEF" w:rsidRPr="007F214C">
              <w:rPr>
                <w:rStyle w:val="Hyperlink"/>
                <w:rFonts w:eastAsia="Calibri"/>
                <w:noProof/>
                <w:lang w:val="fr-BE" w:eastAsia="nl-BE"/>
              </w:rPr>
              <w:t>TEXTE MURALE</w:t>
            </w:r>
            <w:r w:rsidR="001C4FEF">
              <w:rPr>
                <w:noProof/>
                <w:webHidden/>
              </w:rPr>
              <w:tab/>
            </w:r>
            <w:r w:rsidR="001C4FEF">
              <w:rPr>
                <w:noProof/>
                <w:webHidden/>
              </w:rPr>
              <w:fldChar w:fldCharType="begin"/>
            </w:r>
            <w:r w:rsidR="001C4FEF">
              <w:rPr>
                <w:noProof/>
                <w:webHidden/>
              </w:rPr>
              <w:instrText xml:space="preserve"> PAGEREF _Toc160722286 \h </w:instrText>
            </w:r>
            <w:r w:rsidR="001C4FEF">
              <w:rPr>
                <w:noProof/>
                <w:webHidden/>
              </w:rPr>
            </w:r>
            <w:r w:rsidR="001C4FEF">
              <w:rPr>
                <w:noProof/>
                <w:webHidden/>
              </w:rPr>
              <w:fldChar w:fldCharType="separate"/>
            </w:r>
            <w:r w:rsidR="00A25712">
              <w:rPr>
                <w:noProof/>
                <w:webHidden/>
              </w:rPr>
              <w:t>11</w:t>
            </w:r>
            <w:r w:rsidR="001C4FEF">
              <w:rPr>
                <w:noProof/>
                <w:webHidden/>
              </w:rPr>
              <w:fldChar w:fldCharType="end"/>
            </w:r>
          </w:hyperlink>
        </w:p>
        <w:p w14:paraId="536F266C" w14:textId="65BE2855" w:rsidR="001C4FEF" w:rsidRDefault="00A061EF">
          <w:pPr>
            <w:pStyle w:val="TOC1"/>
            <w:tabs>
              <w:tab w:val="right" w:leader="dot" w:pos="9062"/>
            </w:tabs>
            <w:rPr>
              <w:rFonts w:asciiTheme="minorHAnsi" w:eastAsiaTheme="minorEastAsia" w:hAnsiTheme="minorHAnsi" w:cstheme="minorBidi"/>
              <w:b w:val="0"/>
              <w:bCs w:val="0"/>
              <w:caps w:val="0"/>
              <w:noProof/>
              <w:kern w:val="2"/>
              <w:sz w:val="22"/>
              <w:szCs w:val="22"/>
              <w:lang w:eastAsia="nl-BE"/>
              <w14:ligatures w14:val="standardContextual"/>
            </w:rPr>
          </w:pPr>
          <w:hyperlink w:anchor="_Toc160722294" w:history="1">
            <w:r w:rsidR="001C4FEF" w:rsidRPr="007F214C">
              <w:rPr>
                <w:rStyle w:val="Hyperlink"/>
                <w:rFonts w:eastAsia="Calibri"/>
                <w:noProof/>
                <w:lang w:val="fr-BE" w:eastAsia="nl-BE"/>
              </w:rPr>
              <w:t>AUSSI EN M</w:t>
            </w:r>
            <w:r w:rsidR="001C4FEF">
              <w:rPr>
                <w:noProof/>
                <w:webHidden/>
              </w:rPr>
              <w:tab/>
            </w:r>
            <w:r w:rsidR="001C4FEF">
              <w:rPr>
                <w:noProof/>
                <w:webHidden/>
              </w:rPr>
              <w:fldChar w:fldCharType="begin"/>
            </w:r>
            <w:r w:rsidR="001C4FEF">
              <w:rPr>
                <w:noProof/>
                <w:webHidden/>
              </w:rPr>
              <w:instrText xml:space="preserve"> PAGEREF _Toc160722294 \h </w:instrText>
            </w:r>
            <w:r w:rsidR="001C4FEF">
              <w:rPr>
                <w:noProof/>
                <w:webHidden/>
              </w:rPr>
            </w:r>
            <w:r w:rsidR="001C4FEF">
              <w:rPr>
                <w:noProof/>
                <w:webHidden/>
              </w:rPr>
              <w:fldChar w:fldCharType="separate"/>
            </w:r>
            <w:r w:rsidR="00A25712">
              <w:rPr>
                <w:noProof/>
                <w:webHidden/>
              </w:rPr>
              <w:t>14</w:t>
            </w:r>
            <w:r w:rsidR="001C4FEF">
              <w:rPr>
                <w:noProof/>
                <w:webHidden/>
              </w:rPr>
              <w:fldChar w:fldCharType="end"/>
            </w:r>
          </w:hyperlink>
        </w:p>
        <w:p w14:paraId="6A21D4D3" w14:textId="631F0A5E" w:rsidR="001C4FEF" w:rsidRDefault="00A061EF">
          <w:pPr>
            <w:pStyle w:val="TOC1"/>
            <w:tabs>
              <w:tab w:val="right" w:leader="dot" w:pos="9062"/>
            </w:tabs>
            <w:rPr>
              <w:rFonts w:asciiTheme="minorHAnsi" w:eastAsiaTheme="minorEastAsia" w:hAnsiTheme="minorHAnsi" w:cstheme="minorBidi"/>
              <w:b w:val="0"/>
              <w:bCs w:val="0"/>
              <w:caps w:val="0"/>
              <w:noProof/>
              <w:kern w:val="2"/>
              <w:sz w:val="22"/>
              <w:szCs w:val="22"/>
              <w:lang w:eastAsia="nl-BE"/>
              <w14:ligatures w14:val="standardContextual"/>
            </w:rPr>
          </w:pPr>
          <w:hyperlink w:anchor="_Toc160722295" w:history="1">
            <w:r w:rsidR="001C4FEF" w:rsidRPr="007F214C">
              <w:rPr>
                <w:rStyle w:val="Hyperlink"/>
                <w:noProof/>
                <w:lang w:val="fr-BE"/>
              </w:rPr>
              <w:t>PRATIQUE</w:t>
            </w:r>
            <w:r w:rsidR="001C4FEF">
              <w:rPr>
                <w:noProof/>
                <w:webHidden/>
              </w:rPr>
              <w:tab/>
            </w:r>
            <w:r w:rsidR="001C4FEF">
              <w:rPr>
                <w:noProof/>
                <w:webHidden/>
              </w:rPr>
              <w:fldChar w:fldCharType="begin"/>
            </w:r>
            <w:r w:rsidR="001C4FEF">
              <w:rPr>
                <w:noProof/>
                <w:webHidden/>
              </w:rPr>
              <w:instrText xml:space="preserve"> PAGEREF _Toc160722295 \h </w:instrText>
            </w:r>
            <w:r w:rsidR="001C4FEF">
              <w:rPr>
                <w:noProof/>
                <w:webHidden/>
              </w:rPr>
            </w:r>
            <w:r w:rsidR="001C4FEF">
              <w:rPr>
                <w:noProof/>
                <w:webHidden/>
              </w:rPr>
              <w:fldChar w:fldCharType="separate"/>
            </w:r>
            <w:r w:rsidR="00A25712">
              <w:rPr>
                <w:noProof/>
                <w:webHidden/>
              </w:rPr>
              <w:t>15</w:t>
            </w:r>
            <w:r w:rsidR="001C4FEF">
              <w:rPr>
                <w:noProof/>
                <w:webHidden/>
              </w:rPr>
              <w:fldChar w:fldCharType="end"/>
            </w:r>
          </w:hyperlink>
        </w:p>
        <w:p w14:paraId="2EEE8975" w14:textId="2B46F9C5" w:rsidR="001C4FEF" w:rsidRPr="00714A15" w:rsidRDefault="00A061EF" w:rsidP="00714A15">
          <w:pPr>
            <w:pStyle w:val="TOC2"/>
            <w:rPr>
              <w:rFonts w:eastAsiaTheme="minorEastAsia"/>
              <w:kern w:val="2"/>
              <w:lang w:eastAsia="nl-BE"/>
              <w14:ligatures w14:val="standardContextual"/>
            </w:rPr>
          </w:pPr>
          <w:hyperlink w:anchor="_Toc160722296" w:history="1">
            <w:r w:rsidR="001C4FEF" w:rsidRPr="00714A15">
              <w:rPr>
                <w:rStyle w:val="Hyperlink"/>
              </w:rPr>
              <w:t>CONTACT</w:t>
            </w:r>
            <w:r w:rsidR="001C4FEF" w:rsidRPr="00714A15">
              <w:rPr>
                <w:webHidden/>
              </w:rPr>
              <w:tab/>
            </w:r>
            <w:r w:rsidR="001C4FEF" w:rsidRPr="00714A15">
              <w:rPr>
                <w:webHidden/>
              </w:rPr>
              <w:fldChar w:fldCharType="begin"/>
            </w:r>
            <w:r w:rsidR="001C4FEF" w:rsidRPr="00714A15">
              <w:rPr>
                <w:webHidden/>
              </w:rPr>
              <w:instrText xml:space="preserve"> PAGEREF _Toc160722296 \h </w:instrText>
            </w:r>
            <w:r w:rsidR="001C4FEF" w:rsidRPr="00714A15">
              <w:rPr>
                <w:webHidden/>
              </w:rPr>
            </w:r>
            <w:r w:rsidR="001C4FEF" w:rsidRPr="00714A15">
              <w:rPr>
                <w:webHidden/>
              </w:rPr>
              <w:fldChar w:fldCharType="separate"/>
            </w:r>
            <w:r w:rsidR="00A25712">
              <w:rPr>
                <w:webHidden/>
              </w:rPr>
              <w:t>15</w:t>
            </w:r>
            <w:r w:rsidR="001C4FEF" w:rsidRPr="00714A15">
              <w:rPr>
                <w:webHidden/>
              </w:rPr>
              <w:fldChar w:fldCharType="end"/>
            </w:r>
          </w:hyperlink>
        </w:p>
        <w:p w14:paraId="43C0F83F" w14:textId="6B4FF244" w:rsidR="001C4FEF" w:rsidRDefault="001C4FEF">
          <w:r>
            <w:rPr>
              <w:b/>
              <w:bCs/>
              <w:lang w:val="nl-NL"/>
            </w:rPr>
            <w:fldChar w:fldCharType="end"/>
          </w:r>
        </w:p>
      </w:sdtContent>
    </w:sdt>
    <w:p w14:paraId="6B7BE24C" w14:textId="77777777" w:rsidR="00EE6271" w:rsidRPr="00DD1FB7" w:rsidRDefault="00EE6271" w:rsidP="00EE6271">
      <w:pPr>
        <w:rPr>
          <w:rFonts w:ascii="NB International Pro" w:eastAsia="Arial" w:hAnsi="NB International Pro" w:cs="Calibri"/>
          <w:i/>
          <w:iCs/>
          <w:sz w:val="24"/>
          <w:szCs w:val="24"/>
          <w:lang w:val="fr-FR" w:eastAsia="en-GB"/>
        </w:rPr>
      </w:pPr>
      <w:r w:rsidRPr="00DD1FB7">
        <w:rPr>
          <w:rFonts w:ascii="NB International Pro" w:eastAsia="Arial" w:hAnsi="NB International Pro" w:cs="Calibri"/>
          <w:i/>
          <w:iCs/>
          <w:sz w:val="24"/>
          <w:szCs w:val="24"/>
          <w:lang w:val="fr-FR" w:eastAsia="en-GB"/>
        </w:rPr>
        <w:br w:type="page"/>
      </w:r>
    </w:p>
    <w:p w14:paraId="0B1F9E39" w14:textId="2E3B5A85" w:rsidR="00510504" w:rsidRPr="00714A15" w:rsidRDefault="00510504" w:rsidP="00F42E6A">
      <w:pPr>
        <w:pStyle w:val="Heading1"/>
        <w:rPr>
          <w:rFonts w:eastAsia="Calibri" w:cs="Arial"/>
          <w:lang w:val="fr-BE" w:eastAsia="nl-BE"/>
        </w:rPr>
      </w:pPr>
      <w:bookmarkStart w:id="1" w:name="_Toc160722282"/>
      <w:bookmarkStart w:id="2" w:name="_Hlk157108072"/>
      <w:r w:rsidRPr="00714A15">
        <w:rPr>
          <w:rFonts w:eastAsia="Calibri" w:cs="Arial"/>
          <w:lang w:val="fr-BE" w:eastAsia="nl-BE"/>
        </w:rPr>
        <w:lastRenderedPageBreak/>
        <w:t>INTRODUCTION</w:t>
      </w:r>
      <w:bookmarkEnd w:id="1"/>
      <w:r w:rsidRPr="00714A15">
        <w:rPr>
          <w:rFonts w:eastAsia="Calibri" w:cs="Arial"/>
          <w:lang w:val="fr-BE" w:eastAsia="nl-BE"/>
        </w:rPr>
        <w:t xml:space="preserve"> </w:t>
      </w:r>
    </w:p>
    <w:p w14:paraId="17836489" w14:textId="77777777" w:rsidR="00510504" w:rsidRPr="00F42E6A" w:rsidRDefault="00510504">
      <w:pPr>
        <w:rPr>
          <w:rFonts w:ascii="NB International Pro" w:eastAsia="Arial" w:hAnsi="NB International Pro" w:cs="Calibri"/>
          <w:b/>
          <w:bCs/>
          <w:sz w:val="24"/>
          <w:szCs w:val="24"/>
          <w:lang w:val="fr-FR" w:eastAsia="en-GB"/>
        </w:rPr>
      </w:pPr>
      <w:bookmarkStart w:id="3" w:name="_Hlk157107827"/>
      <w:bookmarkEnd w:id="2"/>
    </w:p>
    <w:p w14:paraId="0DBC3640" w14:textId="360C78CF" w:rsidR="00DB36F5" w:rsidRPr="00510504" w:rsidRDefault="002E1A51">
      <w:pPr>
        <w:rPr>
          <w:rFonts w:ascii="NB International Pro" w:eastAsia="Arial" w:hAnsi="NB International Pro" w:cs="Calibri"/>
          <w:sz w:val="24"/>
          <w:szCs w:val="24"/>
          <w:lang w:val="fr-FR" w:eastAsia="en-GB"/>
        </w:rPr>
      </w:pPr>
      <w:r w:rsidRPr="00510504">
        <w:rPr>
          <w:rFonts w:ascii="NB International Pro" w:eastAsia="Arial" w:hAnsi="NB International Pro" w:cs="Calibri"/>
          <w:i/>
          <w:iCs/>
          <w:sz w:val="24"/>
          <w:szCs w:val="24"/>
          <w:lang w:val="fr-FR" w:eastAsia="en-GB"/>
        </w:rPr>
        <w:t>Alias</w:t>
      </w:r>
      <w:r w:rsidRPr="00510504">
        <w:rPr>
          <w:rFonts w:ascii="NB International Pro" w:eastAsia="Arial" w:hAnsi="NB International Pro" w:cs="Calibri"/>
          <w:sz w:val="24"/>
          <w:szCs w:val="24"/>
          <w:lang w:val="fr-FR" w:eastAsia="en-GB"/>
        </w:rPr>
        <w:t xml:space="preserve"> est le </w:t>
      </w:r>
      <w:r w:rsidR="006D3F4F" w:rsidRPr="00510504">
        <w:rPr>
          <w:rFonts w:ascii="NB International Pro" w:eastAsia="Arial" w:hAnsi="NB International Pro" w:cs="Calibri"/>
          <w:sz w:val="24"/>
          <w:szCs w:val="24"/>
          <w:lang w:val="fr-FR" w:eastAsia="en-GB"/>
        </w:rPr>
        <w:t>titre</w:t>
      </w:r>
      <w:r w:rsidR="00822E16" w:rsidRPr="00510504">
        <w:rPr>
          <w:rFonts w:ascii="NB International Pro" w:eastAsia="Arial" w:hAnsi="NB International Pro" w:cs="Calibri"/>
          <w:sz w:val="24"/>
          <w:szCs w:val="24"/>
          <w:lang w:val="fr-FR" w:eastAsia="en-GB"/>
        </w:rPr>
        <w:t xml:space="preserve"> de la </w:t>
      </w:r>
      <w:r w:rsidR="00616011" w:rsidRPr="00510504">
        <w:rPr>
          <w:rFonts w:ascii="NB International Pro" w:eastAsia="Arial" w:hAnsi="NB International Pro" w:cs="Calibri"/>
          <w:sz w:val="24"/>
          <w:szCs w:val="24"/>
          <w:lang w:val="fr-FR" w:eastAsia="en-GB"/>
        </w:rPr>
        <w:t xml:space="preserve">nouvelle </w:t>
      </w:r>
      <w:r w:rsidR="00C42240" w:rsidRPr="00510504">
        <w:rPr>
          <w:rFonts w:ascii="NB International Pro" w:eastAsia="Arial" w:hAnsi="NB International Pro" w:cs="Calibri"/>
          <w:sz w:val="24"/>
          <w:szCs w:val="24"/>
          <w:lang w:val="fr-FR" w:eastAsia="en-GB"/>
        </w:rPr>
        <w:t xml:space="preserve">exposition </w:t>
      </w:r>
      <w:r w:rsidR="006D3F4F" w:rsidRPr="00510504">
        <w:rPr>
          <w:rFonts w:ascii="NB International Pro" w:eastAsia="Arial" w:hAnsi="NB International Pro" w:cs="Calibri"/>
          <w:sz w:val="24"/>
          <w:szCs w:val="24"/>
          <w:lang w:val="fr-FR" w:eastAsia="en-GB"/>
        </w:rPr>
        <w:t>de groupe</w:t>
      </w:r>
      <w:r w:rsidRPr="00510504">
        <w:rPr>
          <w:rFonts w:ascii="NB International Pro" w:eastAsia="Arial" w:hAnsi="NB International Pro" w:cs="Calibri"/>
          <w:sz w:val="24"/>
          <w:szCs w:val="24"/>
          <w:lang w:val="fr-FR" w:eastAsia="en-GB"/>
        </w:rPr>
        <w:t xml:space="preserve"> </w:t>
      </w:r>
      <w:r w:rsidR="006D3F4F" w:rsidRPr="00510504">
        <w:rPr>
          <w:rFonts w:ascii="NB International Pro" w:eastAsia="Arial" w:hAnsi="NB International Pro" w:cs="Calibri"/>
          <w:sz w:val="24"/>
          <w:szCs w:val="24"/>
          <w:lang w:val="fr-FR" w:eastAsia="en-GB"/>
        </w:rPr>
        <w:t>que</w:t>
      </w:r>
      <w:r w:rsidRPr="00510504">
        <w:rPr>
          <w:rFonts w:ascii="NB International Pro" w:eastAsia="Arial" w:hAnsi="NB International Pro" w:cs="Calibri"/>
          <w:sz w:val="24"/>
          <w:szCs w:val="24"/>
          <w:lang w:val="fr-FR" w:eastAsia="en-GB"/>
        </w:rPr>
        <w:t xml:space="preserve"> </w:t>
      </w:r>
      <w:r w:rsidR="00616011" w:rsidRPr="00510504">
        <w:rPr>
          <w:rFonts w:ascii="NB International Pro" w:eastAsia="Arial" w:hAnsi="NB International Pro" w:cs="Calibri"/>
          <w:sz w:val="24"/>
          <w:szCs w:val="24"/>
          <w:lang w:val="fr-FR" w:eastAsia="en-GB"/>
        </w:rPr>
        <w:t>M</w:t>
      </w:r>
      <w:r w:rsidR="00BD6AE2" w:rsidRPr="00510504">
        <w:rPr>
          <w:rFonts w:ascii="NB International Pro" w:eastAsia="Arial" w:hAnsi="NB International Pro" w:cs="Calibri"/>
          <w:sz w:val="24"/>
          <w:szCs w:val="24"/>
          <w:lang w:val="fr-FR" w:eastAsia="en-GB"/>
        </w:rPr>
        <w:t> </w:t>
      </w:r>
      <w:r w:rsidR="00616011" w:rsidRPr="00510504">
        <w:rPr>
          <w:rFonts w:ascii="NB International Pro" w:eastAsia="Arial" w:hAnsi="NB International Pro" w:cs="Calibri"/>
          <w:sz w:val="24"/>
          <w:szCs w:val="24"/>
          <w:lang w:val="fr-FR" w:eastAsia="en-GB"/>
        </w:rPr>
        <w:t>Leuven</w:t>
      </w:r>
      <w:r w:rsidR="006D3F4F" w:rsidRPr="00510504">
        <w:rPr>
          <w:rFonts w:ascii="NB International Pro" w:eastAsia="Arial" w:hAnsi="NB International Pro" w:cs="Calibri"/>
          <w:sz w:val="24"/>
          <w:szCs w:val="24"/>
          <w:lang w:val="fr-FR" w:eastAsia="en-GB"/>
        </w:rPr>
        <w:t xml:space="preserve"> présente</w:t>
      </w:r>
      <w:r w:rsidR="00616011" w:rsidRPr="00510504">
        <w:rPr>
          <w:rFonts w:ascii="NB International Pro" w:eastAsia="Arial" w:hAnsi="NB International Pro" w:cs="Calibri"/>
          <w:sz w:val="24"/>
          <w:szCs w:val="24"/>
          <w:lang w:val="fr-FR" w:eastAsia="en-GB"/>
        </w:rPr>
        <w:t xml:space="preserve"> à partir du 15</w:t>
      </w:r>
      <w:r w:rsidR="006D3F4F" w:rsidRPr="00510504">
        <w:rPr>
          <w:rFonts w:ascii="NB International Pro" w:eastAsia="Arial" w:hAnsi="NB International Pro" w:cs="Calibri"/>
          <w:sz w:val="24"/>
          <w:szCs w:val="24"/>
          <w:lang w:val="fr-FR" w:eastAsia="en-GB"/>
        </w:rPr>
        <w:t> </w:t>
      </w:r>
      <w:r w:rsidR="00616011" w:rsidRPr="00510504">
        <w:rPr>
          <w:rFonts w:ascii="NB International Pro" w:eastAsia="Arial" w:hAnsi="NB International Pro" w:cs="Calibri"/>
          <w:sz w:val="24"/>
          <w:szCs w:val="24"/>
          <w:lang w:val="fr-FR" w:eastAsia="en-GB"/>
        </w:rPr>
        <w:t xml:space="preserve">mars. Le </w:t>
      </w:r>
      <w:r w:rsidR="009F3AEE" w:rsidRPr="00510504">
        <w:rPr>
          <w:rFonts w:ascii="NB International Pro" w:eastAsia="Arial" w:hAnsi="NB International Pro" w:cs="Calibri"/>
          <w:sz w:val="24"/>
          <w:szCs w:val="24"/>
          <w:lang w:val="fr-FR" w:eastAsia="en-GB"/>
        </w:rPr>
        <w:t>sujet</w:t>
      </w:r>
      <w:r w:rsidR="006D3F4F" w:rsidRPr="00510504">
        <w:rPr>
          <w:rFonts w:ascii="NB International Pro" w:eastAsia="Arial" w:hAnsi="NB International Pro" w:cs="Calibri"/>
          <w:sz w:val="24"/>
          <w:szCs w:val="24"/>
          <w:lang w:val="fr-FR" w:eastAsia="en-GB"/>
        </w:rPr>
        <w:t> </w:t>
      </w:r>
      <w:r w:rsidR="00616011" w:rsidRPr="00510504">
        <w:rPr>
          <w:rFonts w:ascii="NB International Pro" w:eastAsia="Arial" w:hAnsi="NB International Pro" w:cs="Calibri"/>
          <w:sz w:val="24"/>
          <w:szCs w:val="24"/>
          <w:lang w:val="fr-FR" w:eastAsia="en-GB"/>
        </w:rPr>
        <w:t xml:space="preserve">: </w:t>
      </w:r>
      <w:r w:rsidR="00F30382" w:rsidRPr="00510504">
        <w:rPr>
          <w:rFonts w:ascii="NB International Pro" w:eastAsia="Arial" w:hAnsi="NB International Pro" w:cs="Calibri"/>
          <w:sz w:val="24"/>
          <w:szCs w:val="24"/>
          <w:lang w:val="fr-FR" w:eastAsia="en-GB"/>
        </w:rPr>
        <w:t>la paternité –</w:t>
      </w:r>
      <w:r w:rsidR="00C86A1A" w:rsidRPr="00510504">
        <w:rPr>
          <w:rFonts w:ascii="NB International Pro" w:eastAsia="Arial" w:hAnsi="NB International Pro" w:cs="Calibri"/>
          <w:sz w:val="24"/>
          <w:szCs w:val="24"/>
          <w:lang w:val="fr-FR" w:eastAsia="en-GB"/>
        </w:rPr>
        <w:t xml:space="preserve"> ou</w:t>
      </w:r>
      <w:r w:rsidR="00F30382" w:rsidRPr="00510504">
        <w:rPr>
          <w:rFonts w:ascii="NB International Pro" w:eastAsia="Arial" w:hAnsi="NB International Pro" w:cs="Calibri"/>
          <w:sz w:val="24"/>
          <w:szCs w:val="24"/>
          <w:lang w:val="fr-FR" w:eastAsia="en-GB"/>
        </w:rPr>
        <w:t xml:space="preserve"> </w:t>
      </w:r>
      <w:r w:rsidR="00DB4364" w:rsidRPr="00510504">
        <w:rPr>
          <w:rFonts w:ascii="NB International Pro" w:eastAsia="Arial" w:hAnsi="NB International Pro" w:cs="Calibri"/>
          <w:sz w:val="24"/>
          <w:szCs w:val="24"/>
          <w:lang w:val="fr-FR" w:eastAsia="en-GB"/>
        </w:rPr>
        <w:t xml:space="preserve">la </w:t>
      </w:r>
      <w:r w:rsidR="00F30382" w:rsidRPr="00510504">
        <w:rPr>
          <w:rFonts w:ascii="NB International Pro" w:eastAsia="Arial" w:hAnsi="NB International Pro" w:cs="Calibri"/>
          <w:sz w:val="24"/>
          <w:szCs w:val="24"/>
          <w:lang w:val="fr-FR" w:eastAsia="en-GB"/>
        </w:rPr>
        <w:t>maternité – fictive d’œuvre</w:t>
      </w:r>
      <w:r w:rsidR="00C86A1A" w:rsidRPr="00510504">
        <w:rPr>
          <w:rFonts w:ascii="NB International Pro" w:eastAsia="Arial" w:hAnsi="NB International Pro" w:cs="Calibri"/>
          <w:sz w:val="24"/>
          <w:szCs w:val="24"/>
          <w:lang w:val="fr-FR" w:eastAsia="en-GB"/>
        </w:rPr>
        <w:t>s</w:t>
      </w:r>
      <w:r w:rsidR="00F30382" w:rsidRPr="00510504">
        <w:rPr>
          <w:rFonts w:ascii="NB International Pro" w:eastAsia="Arial" w:hAnsi="NB International Pro" w:cs="Calibri"/>
          <w:sz w:val="24"/>
          <w:szCs w:val="24"/>
          <w:lang w:val="fr-FR" w:eastAsia="en-GB"/>
        </w:rPr>
        <w:t xml:space="preserve"> d’art</w:t>
      </w:r>
      <w:r w:rsidR="005417A5" w:rsidRPr="00510504">
        <w:rPr>
          <w:rFonts w:ascii="NB International Pro" w:eastAsia="Arial" w:hAnsi="NB International Pro" w:cs="Calibri"/>
          <w:sz w:val="24"/>
          <w:szCs w:val="24"/>
          <w:lang w:val="fr-FR" w:eastAsia="en-GB"/>
        </w:rPr>
        <w:t xml:space="preserve">. Dans </w:t>
      </w:r>
      <w:r w:rsidR="009F3AEE" w:rsidRPr="00510504">
        <w:rPr>
          <w:rFonts w:ascii="NB International Pro" w:eastAsia="Arial" w:hAnsi="NB International Pro" w:cs="Calibri"/>
          <w:sz w:val="24"/>
          <w:szCs w:val="24"/>
          <w:lang w:val="fr-FR" w:eastAsia="en-GB"/>
        </w:rPr>
        <w:t xml:space="preserve">cinq grandes </w:t>
      </w:r>
      <w:r w:rsidR="00030239" w:rsidRPr="00510504">
        <w:rPr>
          <w:rFonts w:ascii="NB International Pro" w:eastAsia="Arial" w:hAnsi="NB International Pro" w:cs="Calibri"/>
          <w:sz w:val="24"/>
          <w:szCs w:val="24"/>
          <w:lang w:val="fr-FR" w:eastAsia="en-GB"/>
        </w:rPr>
        <w:t>salles</w:t>
      </w:r>
      <w:r w:rsidR="009F3AEE" w:rsidRPr="00510504">
        <w:rPr>
          <w:rFonts w:ascii="NB International Pro" w:eastAsia="Arial" w:hAnsi="NB International Pro" w:cs="Calibri"/>
          <w:sz w:val="24"/>
          <w:szCs w:val="24"/>
          <w:lang w:val="fr-FR" w:eastAsia="en-GB"/>
        </w:rPr>
        <w:t xml:space="preserve">, </w:t>
      </w:r>
      <w:r w:rsidR="007D4E51" w:rsidRPr="00510504">
        <w:rPr>
          <w:rFonts w:ascii="NB International Pro" w:eastAsia="Arial" w:hAnsi="NB International Pro" w:cs="Calibri"/>
          <w:sz w:val="24"/>
          <w:szCs w:val="24"/>
          <w:lang w:val="fr-FR" w:eastAsia="en-GB"/>
        </w:rPr>
        <w:t>M r</w:t>
      </w:r>
      <w:r w:rsidR="00030239" w:rsidRPr="00510504">
        <w:rPr>
          <w:rFonts w:ascii="NB International Pro" w:eastAsia="Arial" w:hAnsi="NB International Pro" w:cs="Calibri"/>
          <w:sz w:val="24"/>
          <w:szCs w:val="24"/>
          <w:lang w:val="fr-FR" w:eastAsia="en-GB"/>
        </w:rPr>
        <w:t>éunit</w:t>
      </w:r>
      <w:r w:rsidR="007D4E51" w:rsidRPr="00510504">
        <w:rPr>
          <w:rFonts w:ascii="NB International Pro" w:eastAsia="Arial" w:hAnsi="NB International Pro" w:cs="Calibri"/>
          <w:sz w:val="24"/>
          <w:szCs w:val="24"/>
          <w:lang w:val="fr-FR" w:eastAsia="en-GB"/>
        </w:rPr>
        <w:t xml:space="preserve"> des œuvres d</w:t>
      </w:r>
      <w:r w:rsidR="00030239" w:rsidRPr="00510504">
        <w:rPr>
          <w:rFonts w:ascii="NB International Pro" w:eastAsia="Arial" w:hAnsi="NB International Pro" w:cs="Calibri"/>
          <w:sz w:val="24"/>
          <w:szCs w:val="24"/>
          <w:lang w:val="fr-FR" w:eastAsia="en-GB"/>
        </w:rPr>
        <w:t>’</w:t>
      </w:r>
      <w:r w:rsidR="007D4E51" w:rsidRPr="00510504">
        <w:rPr>
          <w:rFonts w:ascii="NB International Pro" w:eastAsia="Arial" w:hAnsi="NB International Pro" w:cs="Calibri"/>
          <w:sz w:val="24"/>
          <w:szCs w:val="24"/>
          <w:lang w:val="fr-FR" w:eastAsia="en-GB"/>
        </w:rPr>
        <w:t xml:space="preserve">artistes qui assument délibérément une autre identité </w:t>
      </w:r>
      <w:r w:rsidR="00030239" w:rsidRPr="00510504">
        <w:rPr>
          <w:rFonts w:ascii="NB International Pro" w:eastAsia="Arial" w:hAnsi="NB International Pro" w:cs="Calibri"/>
          <w:sz w:val="24"/>
          <w:szCs w:val="24"/>
          <w:lang w:val="fr-FR" w:eastAsia="en-GB"/>
        </w:rPr>
        <w:t>pour</w:t>
      </w:r>
      <w:r w:rsidR="006E3E99" w:rsidRPr="00510504">
        <w:rPr>
          <w:rFonts w:ascii="NB International Pro" w:eastAsia="Arial" w:hAnsi="NB International Pro" w:cs="Calibri"/>
          <w:sz w:val="24"/>
          <w:szCs w:val="24"/>
          <w:lang w:val="fr-FR" w:eastAsia="en-GB"/>
        </w:rPr>
        <w:t xml:space="preserve"> la réalisation de </w:t>
      </w:r>
      <w:r w:rsidR="007D4E51" w:rsidRPr="00510504">
        <w:rPr>
          <w:rFonts w:ascii="NB International Pro" w:eastAsia="Arial" w:hAnsi="NB International Pro" w:cs="Calibri"/>
          <w:sz w:val="24"/>
          <w:szCs w:val="24"/>
          <w:lang w:val="fr-FR" w:eastAsia="en-GB"/>
        </w:rPr>
        <w:t xml:space="preserve">leur travail, bousculant </w:t>
      </w:r>
      <w:r w:rsidR="006E3E99" w:rsidRPr="00510504">
        <w:rPr>
          <w:rFonts w:ascii="NB International Pro" w:eastAsia="Arial" w:hAnsi="NB International Pro" w:cs="Calibri"/>
          <w:sz w:val="24"/>
          <w:szCs w:val="24"/>
          <w:lang w:val="fr-FR" w:eastAsia="en-GB"/>
        </w:rPr>
        <w:t>de la sorte</w:t>
      </w:r>
      <w:r w:rsidR="007D4E51" w:rsidRPr="00510504">
        <w:rPr>
          <w:rFonts w:ascii="NB International Pro" w:eastAsia="Arial" w:hAnsi="NB International Pro" w:cs="Calibri"/>
          <w:sz w:val="24"/>
          <w:szCs w:val="24"/>
          <w:lang w:val="fr-FR" w:eastAsia="en-GB"/>
        </w:rPr>
        <w:t xml:space="preserve"> notre vision de la réalité.</w:t>
      </w:r>
    </w:p>
    <w:p w14:paraId="0879F518" w14:textId="4EBA5C95" w:rsidR="00DB36F5" w:rsidRPr="00471BE5" w:rsidRDefault="002E1A51">
      <w:pPr>
        <w:rPr>
          <w:rFonts w:ascii="NB International Pro" w:eastAsia="Arial" w:hAnsi="NB International Pro" w:cs="Calibri"/>
          <w:sz w:val="24"/>
          <w:szCs w:val="24"/>
          <w:lang w:val="fr-FR" w:eastAsia="en-GB"/>
        </w:rPr>
      </w:pPr>
      <w:r w:rsidRPr="00471BE5">
        <w:rPr>
          <w:rFonts w:ascii="NB International Pro" w:eastAsia="Arial" w:hAnsi="NB International Pro" w:cs="Calibri"/>
          <w:sz w:val="24"/>
          <w:szCs w:val="24"/>
          <w:lang w:val="fr-FR" w:eastAsia="en-GB"/>
        </w:rPr>
        <w:t xml:space="preserve">En adoptant une </w:t>
      </w:r>
      <w:r w:rsidR="00822E16" w:rsidRPr="00471BE5">
        <w:rPr>
          <w:rFonts w:ascii="NB International Pro" w:eastAsia="Arial" w:hAnsi="NB International Pro" w:cs="Calibri"/>
          <w:sz w:val="24"/>
          <w:szCs w:val="24"/>
          <w:lang w:val="fr-FR" w:eastAsia="en-GB"/>
        </w:rPr>
        <w:t xml:space="preserve">nouvelle </w:t>
      </w:r>
      <w:r w:rsidRPr="00471BE5">
        <w:rPr>
          <w:rFonts w:ascii="NB International Pro" w:eastAsia="Arial" w:hAnsi="NB International Pro" w:cs="Calibri"/>
          <w:sz w:val="24"/>
          <w:szCs w:val="24"/>
          <w:lang w:val="fr-FR" w:eastAsia="en-GB"/>
        </w:rPr>
        <w:t>identité, les artistes s</w:t>
      </w:r>
      <w:r w:rsidR="006E3E99" w:rsidRPr="00471BE5">
        <w:rPr>
          <w:rFonts w:ascii="NB International Pro" w:eastAsia="Arial" w:hAnsi="NB International Pro" w:cs="Calibri"/>
          <w:sz w:val="24"/>
          <w:szCs w:val="24"/>
          <w:lang w:val="fr-FR" w:eastAsia="en-GB"/>
        </w:rPr>
        <w:t>’</w:t>
      </w:r>
      <w:r w:rsidR="007D4E51" w:rsidRPr="00471BE5">
        <w:rPr>
          <w:rFonts w:ascii="NB International Pro" w:eastAsia="Arial" w:hAnsi="NB International Pro" w:cs="Calibri"/>
          <w:sz w:val="24"/>
          <w:szCs w:val="24"/>
          <w:lang w:val="fr-FR" w:eastAsia="en-GB"/>
        </w:rPr>
        <w:t xml:space="preserve">affranchissent des </w:t>
      </w:r>
      <w:r w:rsidR="009F3AEE" w:rsidRPr="00471BE5">
        <w:rPr>
          <w:rFonts w:ascii="NB International Pro" w:eastAsia="Arial" w:hAnsi="NB International Pro" w:cs="Calibri"/>
          <w:sz w:val="24"/>
          <w:szCs w:val="24"/>
          <w:lang w:val="fr-FR" w:eastAsia="en-GB"/>
        </w:rPr>
        <w:t xml:space="preserve">questions de genre </w:t>
      </w:r>
      <w:r w:rsidR="007D4E51" w:rsidRPr="00471BE5">
        <w:rPr>
          <w:rFonts w:ascii="NB International Pro" w:eastAsia="Arial" w:hAnsi="NB International Pro" w:cs="Calibri"/>
          <w:sz w:val="24"/>
          <w:szCs w:val="24"/>
          <w:lang w:val="fr-FR" w:eastAsia="en-GB"/>
        </w:rPr>
        <w:t xml:space="preserve">et de </w:t>
      </w:r>
      <w:r w:rsidRPr="00471BE5">
        <w:rPr>
          <w:rFonts w:ascii="NB International Pro" w:eastAsia="Arial" w:hAnsi="NB International Pro" w:cs="Calibri"/>
          <w:sz w:val="24"/>
          <w:szCs w:val="24"/>
          <w:lang w:val="fr-FR" w:eastAsia="en-GB"/>
        </w:rPr>
        <w:t>culture, des règles du monde de l</w:t>
      </w:r>
      <w:r w:rsidR="006E3E99" w:rsidRPr="00471BE5">
        <w:rPr>
          <w:rFonts w:ascii="NB International Pro" w:eastAsia="Arial" w:hAnsi="NB International Pro" w:cs="Calibri"/>
          <w:sz w:val="24"/>
          <w:szCs w:val="24"/>
          <w:lang w:val="fr-FR" w:eastAsia="en-GB"/>
        </w:rPr>
        <w:t>’</w:t>
      </w:r>
      <w:r w:rsidRPr="00471BE5">
        <w:rPr>
          <w:rFonts w:ascii="NB International Pro" w:eastAsia="Arial" w:hAnsi="NB International Pro" w:cs="Calibri"/>
          <w:sz w:val="24"/>
          <w:szCs w:val="24"/>
          <w:lang w:val="fr-FR" w:eastAsia="en-GB"/>
        </w:rPr>
        <w:t>art et du système capitaliste</w:t>
      </w:r>
      <w:r w:rsidR="00DC076A" w:rsidRPr="00471BE5">
        <w:rPr>
          <w:rFonts w:ascii="NB International Pro" w:eastAsia="Arial" w:hAnsi="NB International Pro" w:cs="Calibri"/>
          <w:sz w:val="24"/>
          <w:szCs w:val="24"/>
          <w:lang w:val="fr-FR" w:eastAsia="en-GB"/>
        </w:rPr>
        <w:t xml:space="preserve">, </w:t>
      </w:r>
      <w:r w:rsidRPr="00471BE5">
        <w:rPr>
          <w:rFonts w:ascii="NB International Pro" w:eastAsia="Arial" w:hAnsi="NB International Pro" w:cs="Calibri"/>
          <w:sz w:val="24"/>
          <w:szCs w:val="24"/>
          <w:lang w:val="fr-FR" w:eastAsia="en-GB"/>
        </w:rPr>
        <w:t>qui transforme les noms en marques. L</w:t>
      </w:r>
      <w:r w:rsidR="006E3E99" w:rsidRPr="00471BE5">
        <w:rPr>
          <w:rFonts w:ascii="NB International Pro" w:eastAsia="Arial" w:hAnsi="NB International Pro" w:cs="Calibri"/>
          <w:sz w:val="24"/>
          <w:szCs w:val="24"/>
          <w:lang w:val="fr-FR" w:eastAsia="en-GB"/>
        </w:rPr>
        <w:t>’</w:t>
      </w:r>
      <w:r w:rsidRPr="00471BE5">
        <w:rPr>
          <w:rFonts w:ascii="NB International Pro" w:eastAsia="Arial" w:hAnsi="NB International Pro" w:cs="Calibri"/>
          <w:sz w:val="24"/>
          <w:szCs w:val="24"/>
          <w:lang w:val="fr-FR" w:eastAsia="en-GB"/>
        </w:rPr>
        <w:t xml:space="preserve">exposition </w:t>
      </w:r>
      <w:r w:rsidR="006E3E99" w:rsidRPr="00471BE5">
        <w:rPr>
          <w:rFonts w:ascii="NB International Pro" w:eastAsia="Arial" w:hAnsi="NB International Pro" w:cs="Calibri"/>
          <w:sz w:val="24"/>
          <w:szCs w:val="24"/>
          <w:lang w:val="fr-FR" w:eastAsia="en-GB"/>
        </w:rPr>
        <w:t>de groupe</w:t>
      </w:r>
      <w:r w:rsidRPr="00471BE5">
        <w:rPr>
          <w:rFonts w:ascii="NB International Pro" w:eastAsia="Arial" w:hAnsi="NB International Pro" w:cs="Calibri"/>
          <w:sz w:val="24"/>
          <w:szCs w:val="24"/>
          <w:lang w:val="fr-FR" w:eastAsia="en-GB"/>
        </w:rPr>
        <w:t xml:space="preserve"> </w:t>
      </w:r>
      <w:r w:rsidR="00FD1AAE" w:rsidRPr="00471BE5">
        <w:rPr>
          <w:rFonts w:ascii="NB International Pro" w:eastAsia="Arial" w:hAnsi="NB International Pro" w:cs="Calibri"/>
          <w:sz w:val="24"/>
          <w:szCs w:val="24"/>
          <w:lang w:val="fr-FR" w:eastAsia="en-GB"/>
        </w:rPr>
        <w:t>réunit</w:t>
      </w:r>
      <w:r w:rsidRPr="00471BE5">
        <w:rPr>
          <w:rFonts w:ascii="NB International Pro" w:eastAsia="Arial" w:hAnsi="NB International Pro" w:cs="Calibri"/>
          <w:sz w:val="24"/>
          <w:szCs w:val="24"/>
          <w:lang w:val="fr-FR" w:eastAsia="en-GB"/>
        </w:rPr>
        <w:t xml:space="preserve"> pour la première fois quelque 80</w:t>
      </w:r>
      <w:r w:rsidR="002F5831" w:rsidRPr="00471BE5">
        <w:rPr>
          <w:rFonts w:ascii="NB International Pro" w:eastAsia="Arial" w:hAnsi="NB International Pro" w:cs="Calibri"/>
          <w:sz w:val="24"/>
          <w:szCs w:val="24"/>
          <w:lang w:val="fr-FR" w:eastAsia="en-GB"/>
        </w:rPr>
        <w:t> </w:t>
      </w:r>
      <w:r w:rsidRPr="00471BE5">
        <w:rPr>
          <w:rFonts w:ascii="NB International Pro" w:eastAsia="Arial" w:hAnsi="NB International Pro" w:cs="Calibri"/>
          <w:sz w:val="24"/>
          <w:szCs w:val="24"/>
          <w:lang w:val="fr-FR" w:eastAsia="en-GB"/>
        </w:rPr>
        <w:t xml:space="preserve">œuvres </w:t>
      </w:r>
      <w:r w:rsidR="00FD1AAE" w:rsidRPr="00471BE5">
        <w:rPr>
          <w:rFonts w:ascii="NB International Pro" w:eastAsia="Arial" w:hAnsi="NB International Pro" w:cs="Calibri"/>
          <w:sz w:val="24"/>
          <w:szCs w:val="24"/>
          <w:lang w:val="fr-FR" w:eastAsia="en-GB"/>
        </w:rPr>
        <w:t>en provenance</w:t>
      </w:r>
      <w:r w:rsidRPr="00471BE5">
        <w:rPr>
          <w:rFonts w:ascii="NB International Pro" w:eastAsia="Arial" w:hAnsi="NB International Pro" w:cs="Calibri"/>
          <w:sz w:val="24"/>
          <w:szCs w:val="24"/>
          <w:lang w:val="fr-FR" w:eastAsia="en-GB"/>
        </w:rPr>
        <w:t xml:space="preserve"> de collections </w:t>
      </w:r>
      <w:r w:rsidR="00FD1AAE" w:rsidRPr="00471BE5">
        <w:rPr>
          <w:rFonts w:ascii="NB International Pro" w:eastAsia="Arial" w:hAnsi="NB International Pro" w:cs="Calibri"/>
          <w:sz w:val="24"/>
          <w:szCs w:val="24"/>
          <w:lang w:val="fr-FR" w:eastAsia="en-GB"/>
        </w:rPr>
        <w:t>(inter)</w:t>
      </w:r>
      <w:r w:rsidRPr="00471BE5">
        <w:rPr>
          <w:rFonts w:ascii="NB International Pro" w:eastAsia="Arial" w:hAnsi="NB International Pro" w:cs="Calibri"/>
          <w:sz w:val="24"/>
          <w:szCs w:val="24"/>
          <w:lang w:val="fr-FR" w:eastAsia="en-GB"/>
        </w:rPr>
        <w:t xml:space="preserve">nationales afin de mettre en lumière ce phénomène </w:t>
      </w:r>
      <w:r w:rsidR="009F3AEE" w:rsidRPr="00471BE5">
        <w:rPr>
          <w:rFonts w:ascii="NB International Pro" w:eastAsia="Arial" w:hAnsi="NB International Pro" w:cs="Calibri"/>
          <w:sz w:val="24"/>
          <w:szCs w:val="24"/>
          <w:lang w:val="fr-FR" w:eastAsia="en-GB"/>
        </w:rPr>
        <w:t>croissant dans l</w:t>
      </w:r>
      <w:r w:rsidR="00FD1AAE" w:rsidRPr="00471BE5">
        <w:rPr>
          <w:rFonts w:ascii="NB International Pro" w:eastAsia="Arial" w:hAnsi="NB International Pro" w:cs="Calibri"/>
          <w:sz w:val="24"/>
          <w:szCs w:val="24"/>
          <w:lang w:val="fr-FR" w:eastAsia="en-GB"/>
        </w:rPr>
        <w:t>’</w:t>
      </w:r>
      <w:r w:rsidRPr="00471BE5">
        <w:rPr>
          <w:rFonts w:ascii="NB International Pro" w:eastAsia="Arial" w:hAnsi="NB International Pro" w:cs="Calibri"/>
          <w:sz w:val="24"/>
          <w:szCs w:val="24"/>
          <w:lang w:val="fr-FR" w:eastAsia="en-GB"/>
        </w:rPr>
        <w:t>histoire de l</w:t>
      </w:r>
      <w:r w:rsidR="00FD1AAE" w:rsidRPr="00471BE5">
        <w:rPr>
          <w:rFonts w:ascii="NB International Pro" w:eastAsia="Arial" w:hAnsi="NB International Pro" w:cs="Calibri"/>
          <w:sz w:val="24"/>
          <w:szCs w:val="24"/>
          <w:lang w:val="fr-FR" w:eastAsia="en-GB"/>
        </w:rPr>
        <w:t>’</w:t>
      </w:r>
      <w:r w:rsidRPr="00471BE5">
        <w:rPr>
          <w:rFonts w:ascii="NB International Pro" w:eastAsia="Arial" w:hAnsi="NB International Pro" w:cs="Calibri"/>
          <w:sz w:val="24"/>
          <w:szCs w:val="24"/>
          <w:lang w:val="fr-FR" w:eastAsia="en-GB"/>
        </w:rPr>
        <w:t>art</w:t>
      </w:r>
      <w:r w:rsidR="00FD1AAE" w:rsidRPr="00471BE5">
        <w:rPr>
          <w:rFonts w:ascii="NB International Pro" w:eastAsia="Arial" w:hAnsi="NB International Pro" w:cs="Calibri"/>
          <w:sz w:val="24"/>
          <w:szCs w:val="24"/>
          <w:lang w:val="fr-FR" w:eastAsia="en-GB"/>
        </w:rPr>
        <w:t xml:space="preserve"> récente</w:t>
      </w:r>
      <w:r w:rsidRPr="00471BE5">
        <w:rPr>
          <w:rFonts w:ascii="NB International Pro" w:eastAsia="Arial" w:hAnsi="NB International Pro" w:cs="Calibri"/>
          <w:sz w:val="24"/>
          <w:szCs w:val="24"/>
          <w:lang w:val="fr-FR" w:eastAsia="en-GB"/>
        </w:rPr>
        <w:t xml:space="preserve">. </w:t>
      </w:r>
      <w:r w:rsidR="00FD1AAE" w:rsidRPr="00471BE5">
        <w:rPr>
          <w:rFonts w:ascii="NB International Pro" w:eastAsia="Arial" w:hAnsi="NB International Pro" w:cs="Calibri"/>
          <w:sz w:val="24"/>
          <w:szCs w:val="24"/>
          <w:lang w:val="fr-FR" w:eastAsia="en-GB"/>
        </w:rPr>
        <w:t>Une à une</w:t>
      </w:r>
      <w:r w:rsidR="009F3AEE" w:rsidRPr="00471BE5">
        <w:rPr>
          <w:rFonts w:ascii="NB International Pro" w:eastAsia="Arial" w:hAnsi="NB International Pro" w:cs="Calibri"/>
          <w:sz w:val="24"/>
          <w:szCs w:val="24"/>
          <w:lang w:val="fr-FR" w:eastAsia="en-GB"/>
        </w:rPr>
        <w:t xml:space="preserve">, </w:t>
      </w:r>
      <w:r w:rsidRPr="00471BE5">
        <w:rPr>
          <w:rFonts w:ascii="NB International Pro" w:eastAsia="Arial" w:hAnsi="NB International Pro" w:cs="Calibri"/>
          <w:sz w:val="24"/>
          <w:szCs w:val="24"/>
          <w:lang w:val="fr-FR" w:eastAsia="en-GB"/>
        </w:rPr>
        <w:t xml:space="preserve">elles illustrent les stratégies </w:t>
      </w:r>
      <w:r w:rsidR="00FD1AAE" w:rsidRPr="00471BE5">
        <w:rPr>
          <w:rFonts w:ascii="NB International Pro" w:eastAsia="Arial" w:hAnsi="NB International Pro" w:cs="Calibri"/>
          <w:sz w:val="24"/>
          <w:szCs w:val="24"/>
          <w:lang w:val="fr-FR" w:eastAsia="en-GB"/>
        </w:rPr>
        <w:t>mise</w:t>
      </w:r>
      <w:r w:rsidR="005426D9" w:rsidRPr="00471BE5">
        <w:rPr>
          <w:rFonts w:ascii="NB International Pro" w:eastAsia="Arial" w:hAnsi="NB International Pro" w:cs="Calibri"/>
          <w:sz w:val="24"/>
          <w:szCs w:val="24"/>
          <w:lang w:val="fr-FR" w:eastAsia="en-GB"/>
        </w:rPr>
        <w:t>s</w:t>
      </w:r>
      <w:r w:rsidR="00FD1AAE" w:rsidRPr="00471BE5">
        <w:rPr>
          <w:rFonts w:ascii="NB International Pro" w:eastAsia="Arial" w:hAnsi="NB International Pro" w:cs="Calibri"/>
          <w:sz w:val="24"/>
          <w:szCs w:val="24"/>
          <w:lang w:val="fr-FR" w:eastAsia="en-GB"/>
        </w:rPr>
        <w:t xml:space="preserve"> en œuvre</w:t>
      </w:r>
      <w:r w:rsidRPr="00471BE5">
        <w:rPr>
          <w:rFonts w:ascii="NB International Pro" w:eastAsia="Arial" w:hAnsi="NB International Pro" w:cs="Calibri"/>
          <w:sz w:val="24"/>
          <w:szCs w:val="24"/>
          <w:lang w:val="fr-FR" w:eastAsia="en-GB"/>
        </w:rPr>
        <w:t xml:space="preserve"> par les artistes contemporain</w:t>
      </w:r>
      <w:r w:rsidR="00FD1AAE" w:rsidRPr="00471BE5">
        <w:rPr>
          <w:rFonts w:ascii="NB International Pro" w:eastAsia="Arial" w:hAnsi="NB International Pro" w:cs="Calibri"/>
          <w:sz w:val="24"/>
          <w:szCs w:val="24"/>
          <w:lang w:val="fr-FR" w:eastAsia="en-GB"/>
        </w:rPr>
        <w:t>·e</w:t>
      </w:r>
      <w:r w:rsidRPr="00471BE5">
        <w:rPr>
          <w:rFonts w:ascii="NB International Pro" w:eastAsia="Arial" w:hAnsi="NB International Pro" w:cs="Calibri"/>
          <w:sz w:val="24"/>
          <w:szCs w:val="24"/>
          <w:lang w:val="fr-FR" w:eastAsia="en-GB"/>
        </w:rPr>
        <w:t>s pour f</w:t>
      </w:r>
      <w:r w:rsidR="00FD1AAE" w:rsidRPr="00471BE5">
        <w:rPr>
          <w:rFonts w:ascii="NB International Pro" w:eastAsia="Arial" w:hAnsi="NB International Pro" w:cs="Calibri"/>
          <w:sz w:val="24"/>
          <w:szCs w:val="24"/>
          <w:lang w:val="fr-FR" w:eastAsia="en-GB"/>
        </w:rPr>
        <w:t>aire converg</w:t>
      </w:r>
      <w:r w:rsidRPr="00471BE5">
        <w:rPr>
          <w:rFonts w:ascii="NB International Pro" w:eastAsia="Arial" w:hAnsi="NB International Pro" w:cs="Calibri"/>
          <w:sz w:val="24"/>
          <w:szCs w:val="24"/>
          <w:lang w:val="fr-FR" w:eastAsia="en-GB"/>
        </w:rPr>
        <w:t>er fiction et réalité.</w:t>
      </w:r>
    </w:p>
    <w:p w14:paraId="49BC43E7" w14:textId="4BA08C4C" w:rsidR="00DB36F5" w:rsidRPr="00471BE5" w:rsidRDefault="002E1A51">
      <w:pPr>
        <w:rPr>
          <w:rFonts w:ascii="NB International Pro" w:eastAsia="Arial" w:hAnsi="NB International Pro" w:cs="Calibri"/>
          <w:b/>
          <w:bCs/>
          <w:sz w:val="24"/>
          <w:szCs w:val="24"/>
          <w:lang w:val="fr-FR" w:eastAsia="en-GB"/>
        </w:rPr>
      </w:pPr>
      <w:r w:rsidRPr="00471BE5">
        <w:rPr>
          <w:rFonts w:ascii="NB International Pro" w:eastAsia="Arial" w:hAnsi="NB International Pro" w:cs="Calibri"/>
          <w:b/>
          <w:bCs/>
          <w:sz w:val="24"/>
          <w:szCs w:val="24"/>
          <w:lang w:val="fr-FR" w:eastAsia="en-GB"/>
        </w:rPr>
        <w:t xml:space="preserve">Stratégies </w:t>
      </w:r>
      <w:r w:rsidR="00C6309E" w:rsidRPr="00471BE5">
        <w:rPr>
          <w:rFonts w:ascii="NB International Pro" w:eastAsia="Arial" w:hAnsi="NB International Pro" w:cs="Calibri"/>
          <w:b/>
          <w:bCs/>
          <w:sz w:val="24"/>
          <w:szCs w:val="24"/>
          <w:lang w:val="fr-FR" w:eastAsia="en-GB"/>
        </w:rPr>
        <w:t>dans</w:t>
      </w:r>
      <w:r w:rsidRPr="00471BE5">
        <w:rPr>
          <w:rFonts w:ascii="NB International Pro" w:eastAsia="Arial" w:hAnsi="NB International Pro" w:cs="Calibri"/>
          <w:b/>
          <w:bCs/>
          <w:sz w:val="24"/>
          <w:szCs w:val="24"/>
          <w:lang w:val="fr-FR" w:eastAsia="en-GB"/>
        </w:rPr>
        <w:t xml:space="preserve"> la fiction</w:t>
      </w:r>
    </w:p>
    <w:p w14:paraId="07B03574" w14:textId="2DD3D341" w:rsidR="00C6309E" w:rsidRPr="00471BE5" w:rsidRDefault="00C6309E" w:rsidP="00C6309E">
      <w:pPr>
        <w:spacing w:after="0" w:line="276" w:lineRule="auto"/>
        <w:rPr>
          <w:rFonts w:ascii="NB International Pro" w:eastAsia="Arial" w:hAnsi="NB International Pro" w:cstheme="minorHAnsi"/>
          <w:sz w:val="24"/>
          <w:szCs w:val="24"/>
          <w:lang w:val="fr-FR" w:eastAsia="en-GB"/>
        </w:rPr>
      </w:pPr>
      <w:r w:rsidRPr="00471BE5">
        <w:rPr>
          <w:rFonts w:ascii="NB International Pro" w:eastAsia="Arial" w:hAnsi="NB International Pro" w:cstheme="minorHAnsi"/>
          <w:sz w:val="24"/>
          <w:szCs w:val="24"/>
          <w:lang w:val="fr-FR" w:eastAsia="en-GB"/>
        </w:rPr>
        <w:t xml:space="preserve">Les œuvres présentées dans l’exposition </w:t>
      </w:r>
      <w:r w:rsidRPr="00471BE5">
        <w:rPr>
          <w:rFonts w:ascii="NB International Pro" w:eastAsia="Arial" w:hAnsi="NB International Pro" w:cstheme="minorHAnsi"/>
          <w:i/>
          <w:iCs/>
          <w:sz w:val="24"/>
          <w:szCs w:val="24"/>
          <w:lang w:val="fr-FR" w:eastAsia="en-GB"/>
        </w:rPr>
        <w:t>Alias</w:t>
      </w:r>
      <w:r w:rsidRPr="00471BE5">
        <w:rPr>
          <w:rFonts w:ascii="NB International Pro" w:eastAsia="Arial" w:hAnsi="NB International Pro" w:cstheme="minorHAnsi"/>
          <w:sz w:val="24"/>
          <w:szCs w:val="24"/>
          <w:lang w:val="fr-FR" w:eastAsia="en-GB"/>
        </w:rPr>
        <w:t xml:space="preserve"> sont réparties à travers cinq salles, chacune illustrant une stratégie appliquée par des artistes contemporain·es pour faire converger fiction et réalité. Derrière tout artiste au patronyme fictif se cache un contexte spécifique : celui-ci contribue à déterminer de quelle manière et pour quelle raison il ou elle déploie sa fiction. </w:t>
      </w:r>
      <w:r w:rsidR="00E13760" w:rsidRPr="00471BE5">
        <w:rPr>
          <w:rFonts w:ascii="NB International Pro" w:eastAsia="Arial" w:hAnsi="NB International Pro" w:cstheme="minorHAnsi"/>
          <w:sz w:val="24"/>
          <w:szCs w:val="24"/>
          <w:lang w:val="fr-FR" w:eastAsia="en-GB"/>
        </w:rPr>
        <w:t>Cette nouvelle réalité touche-t-</w:t>
      </w:r>
      <w:r w:rsidRPr="00471BE5">
        <w:rPr>
          <w:rFonts w:ascii="NB International Pro" w:eastAsia="Arial" w:hAnsi="NB International Pro" w:cstheme="minorHAnsi"/>
          <w:sz w:val="24"/>
          <w:szCs w:val="24"/>
          <w:lang w:val="fr-FR" w:eastAsia="en-GB"/>
        </w:rPr>
        <w:t>elle le monde de l’art ou émerg</w:t>
      </w:r>
      <w:r w:rsidR="002D3AAB" w:rsidRPr="00471BE5">
        <w:rPr>
          <w:rFonts w:ascii="NB International Pro" w:eastAsia="Arial" w:hAnsi="NB International Pro" w:cstheme="minorHAnsi"/>
          <w:sz w:val="24"/>
          <w:szCs w:val="24"/>
          <w:lang w:val="fr-FR" w:eastAsia="en-GB"/>
        </w:rPr>
        <w:t>e</w:t>
      </w:r>
      <w:r w:rsidR="00E13760" w:rsidRPr="00471BE5">
        <w:rPr>
          <w:rFonts w:ascii="NB International Pro" w:eastAsia="Arial" w:hAnsi="NB International Pro" w:cstheme="minorHAnsi"/>
          <w:sz w:val="24"/>
          <w:szCs w:val="24"/>
          <w:lang w:val="fr-FR" w:eastAsia="en-GB"/>
        </w:rPr>
        <w:t>-</w:t>
      </w:r>
      <w:r w:rsidRPr="00471BE5">
        <w:rPr>
          <w:rFonts w:ascii="NB International Pro" w:eastAsia="Arial" w:hAnsi="NB International Pro" w:cstheme="minorHAnsi"/>
          <w:sz w:val="24"/>
          <w:szCs w:val="24"/>
          <w:lang w:val="fr-FR" w:eastAsia="en-GB"/>
        </w:rPr>
        <w:t>t-elle en réaction à la société ?</w:t>
      </w:r>
    </w:p>
    <w:p w14:paraId="0DFF55F2" w14:textId="77777777" w:rsidR="00C6309E" w:rsidRPr="00471BE5" w:rsidRDefault="00C6309E" w:rsidP="00C6309E">
      <w:pPr>
        <w:spacing w:after="0" w:line="276" w:lineRule="auto"/>
        <w:rPr>
          <w:rFonts w:ascii="NB International Pro" w:eastAsia="Arial" w:hAnsi="NB International Pro" w:cstheme="minorHAnsi"/>
          <w:sz w:val="24"/>
          <w:szCs w:val="24"/>
          <w:lang w:val="fr-FR" w:eastAsia="en-GB"/>
        </w:rPr>
      </w:pPr>
    </w:p>
    <w:p w14:paraId="4591052C" w14:textId="4005D1F5" w:rsidR="00207EC6" w:rsidRPr="00471BE5" w:rsidRDefault="00C6309E" w:rsidP="00A71525">
      <w:pPr>
        <w:spacing w:after="0" w:line="276" w:lineRule="auto"/>
        <w:rPr>
          <w:rFonts w:ascii="NB International Pro" w:eastAsia="Arial" w:hAnsi="NB International Pro" w:cstheme="minorHAnsi"/>
          <w:sz w:val="24"/>
          <w:szCs w:val="24"/>
          <w:lang w:val="fr-FR" w:eastAsia="en-GB"/>
        </w:rPr>
      </w:pPr>
      <w:r w:rsidRPr="00471BE5">
        <w:rPr>
          <w:rFonts w:ascii="NB International Pro" w:eastAsia="Arial" w:hAnsi="NB International Pro" w:cstheme="minorHAnsi"/>
          <w:sz w:val="24"/>
          <w:szCs w:val="24"/>
          <w:lang w:val="fr-FR" w:eastAsia="en-GB"/>
        </w:rPr>
        <w:t>« En temps d’intelligence artificielle, d’infox ou de vidéos hypertruquées, nous faisons plus que jamais face à la nécessité de pouvoir distinguer de manière critique la réalité de la fiction. Mais au lieu de discerner strictement le leurre de la réalité, les artistes au</w:t>
      </w:r>
      <w:r w:rsidR="00375341" w:rsidRPr="00471BE5">
        <w:rPr>
          <w:rFonts w:ascii="NB International Pro" w:eastAsia="Arial" w:hAnsi="NB International Pro" w:cstheme="minorHAnsi"/>
          <w:sz w:val="24"/>
          <w:szCs w:val="24"/>
          <w:lang w:val="fr-FR" w:eastAsia="en-GB"/>
        </w:rPr>
        <w:t>x</w:t>
      </w:r>
      <w:r w:rsidRPr="00471BE5">
        <w:rPr>
          <w:rFonts w:ascii="NB International Pro" w:eastAsia="Arial" w:hAnsi="NB International Pro" w:cstheme="minorHAnsi"/>
          <w:sz w:val="24"/>
          <w:szCs w:val="24"/>
          <w:lang w:val="fr-FR" w:eastAsia="en-GB"/>
        </w:rPr>
        <w:t xml:space="preserve"> patronyme</w:t>
      </w:r>
      <w:r w:rsidR="00375341" w:rsidRPr="00471BE5">
        <w:rPr>
          <w:rFonts w:ascii="NB International Pro" w:eastAsia="Arial" w:hAnsi="NB International Pro" w:cstheme="minorHAnsi"/>
          <w:sz w:val="24"/>
          <w:szCs w:val="24"/>
          <w:lang w:val="fr-FR" w:eastAsia="en-GB"/>
        </w:rPr>
        <w:t>s</w:t>
      </w:r>
      <w:r w:rsidRPr="00471BE5">
        <w:rPr>
          <w:rFonts w:ascii="NB International Pro" w:eastAsia="Arial" w:hAnsi="NB International Pro" w:cstheme="minorHAnsi"/>
          <w:sz w:val="24"/>
          <w:szCs w:val="24"/>
          <w:lang w:val="fr-FR" w:eastAsia="en-GB"/>
        </w:rPr>
        <w:t xml:space="preserve"> fictif</w:t>
      </w:r>
      <w:r w:rsidR="00375341" w:rsidRPr="00471BE5">
        <w:rPr>
          <w:rFonts w:ascii="NB International Pro" w:eastAsia="Arial" w:hAnsi="NB International Pro" w:cstheme="minorHAnsi"/>
          <w:sz w:val="24"/>
          <w:szCs w:val="24"/>
          <w:lang w:val="fr-FR" w:eastAsia="en-GB"/>
        </w:rPr>
        <w:t>s</w:t>
      </w:r>
      <w:r w:rsidRPr="00471BE5">
        <w:rPr>
          <w:rFonts w:ascii="NB International Pro" w:eastAsia="Arial" w:hAnsi="NB International Pro" w:cstheme="minorHAnsi"/>
          <w:sz w:val="24"/>
          <w:szCs w:val="24"/>
          <w:lang w:val="fr-FR" w:eastAsia="en-GB"/>
        </w:rPr>
        <w:t xml:space="preserve"> permettent aux deux de coexister simultanément</w:t>
      </w:r>
      <w:r w:rsidR="002D3AAB" w:rsidRPr="00471BE5">
        <w:rPr>
          <w:rFonts w:ascii="NB International Pro" w:eastAsia="Arial" w:hAnsi="NB International Pro" w:cstheme="minorHAnsi"/>
          <w:sz w:val="24"/>
          <w:szCs w:val="24"/>
          <w:lang w:val="fr-FR" w:eastAsia="en-GB"/>
        </w:rPr>
        <w:t> », explique la commissaire de l’exposition, Valerie Verhack</w:t>
      </w:r>
      <w:r w:rsidR="00962759" w:rsidRPr="00471BE5">
        <w:rPr>
          <w:rFonts w:ascii="NB International Pro" w:eastAsia="Arial" w:hAnsi="NB International Pro" w:cstheme="minorHAnsi"/>
          <w:sz w:val="24"/>
          <w:szCs w:val="24"/>
          <w:lang w:val="fr-FR" w:eastAsia="en-GB"/>
        </w:rPr>
        <w:t>. « </w:t>
      </w:r>
      <w:r w:rsidR="00375341" w:rsidRPr="00471BE5">
        <w:rPr>
          <w:rFonts w:ascii="NB International Pro" w:eastAsia="Arial" w:hAnsi="NB International Pro" w:cstheme="minorHAnsi"/>
          <w:sz w:val="24"/>
          <w:szCs w:val="24"/>
          <w:lang w:val="fr-FR" w:eastAsia="en-GB"/>
        </w:rPr>
        <w:t>Ils et elles</w:t>
      </w:r>
      <w:r w:rsidR="00962759" w:rsidRPr="00471BE5">
        <w:rPr>
          <w:rFonts w:ascii="NB International Pro" w:eastAsia="Arial" w:hAnsi="NB International Pro" w:cstheme="minorHAnsi"/>
          <w:sz w:val="24"/>
          <w:szCs w:val="24"/>
          <w:lang w:val="fr-FR" w:eastAsia="en-GB"/>
        </w:rPr>
        <w:t xml:space="preserve"> </w:t>
      </w:r>
      <w:r w:rsidRPr="00471BE5">
        <w:rPr>
          <w:rFonts w:ascii="NB International Pro" w:eastAsia="Arial" w:hAnsi="NB International Pro" w:cstheme="minorHAnsi"/>
          <w:sz w:val="24"/>
          <w:szCs w:val="24"/>
          <w:lang w:val="fr-FR" w:eastAsia="en-GB"/>
        </w:rPr>
        <w:t>présentent leur fiction</w:t>
      </w:r>
      <w:r w:rsidR="003F0BF2" w:rsidRPr="00471BE5">
        <w:rPr>
          <w:rFonts w:ascii="NB International Pro" w:eastAsia="Arial" w:hAnsi="NB International Pro" w:cstheme="minorHAnsi"/>
          <w:sz w:val="24"/>
          <w:szCs w:val="24"/>
          <w:lang w:val="fr-FR" w:eastAsia="en-GB"/>
        </w:rPr>
        <w:t>,</w:t>
      </w:r>
      <w:r w:rsidRPr="00471BE5">
        <w:rPr>
          <w:rFonts w:ascii="NB International Pro" w:eastAsia="Arial" w:hAnsi="NB International Pro" w:cstheme="minorHAnsi"/>
          <w:sz w:val="24"/>
          <w:szCs w:val="24"/>
          <w:lang w:val="fr-FR" w:eastAsia="en-GB"/>
        </w:rPr>
        <w:t xml:space="preserve"> déployée avec complexité</w:t>
      </w:r>
      <w:r w:rsidR="003F0BF2" w:rsidRPr="00471BE5">
        <w:rPr>
          <w:rFonts w:ascii="NB International Pro" w:eastAsia="Arial" w:hAnsi="NB International Pro" w:cstheme="minorHAnsi"/>
          <w:sz w:val="24"/>
          <w:szCs w:val="24"/>
          <w:lang w:val="fr-FR" w:eastAsia="en-GB"/>
        </w:rPr>
        <w:t>,</w:t>
      </w:r>
      <w:r w:rsidRPr="00471BE5">
        <w:rPr>
          <w:rFonts w:ascii="NB International Pro" w:eastAsia="Arial" w:hAnsi="NB International Pro" w:cstheme="minorHAnsi"/>
          <w:sz w:val="24"/>
          <w:szCs w:val="24"/>
          <w:lang w:val="fr-FR" w:eastAsia="en-GB"/>
        </w:rPr>
        <w:t xml:space="preserve"> comme des faits</w:t>
      </w:r>
      <w:r w:rsidR="003F0BF2" w:rsidRPr="00471BE5">
        <w:rPr>
          <w:rFonts w:ascii="NB International Pro" w:eastAsia="Arial" w:hAnsi="NB International Pro" w:cstheme="minorHAnsi"/>
          <w:sz w:val="24"/>
          <w:szCs w:val="24"/>
          <w:lang w:val="fr-FR" w:eastAsia="en-GB"/>
        </w:rPr>
        <w:t xml:space="preserve"> et </w:t>
      </w:r>
      <w:r w:rsidRPr="00471BE5">
        <w:rPr>
          <w:rFonts w:ascii="NB International Pro" w:eastAsia="Arial" w:hAnsi="NB International Pro" w:cstheme="minorHAnsi"/>
          <w:sz w:val="24"/>
          <w:szCs w:val="24"/>
          <w:lang w:val="fr-FR" w:eastAsia="en-GB"/>
        </w:rPr>
        <w:t xml:space="preserve">ne laissent pas à d’autres le soin d’écrire et d’interpréter la vie de l’artiste, mais revendiquent </w:t>
      </w:r>
      <w:r w:rsidR="00A00C66" w:rsidRPr="00471BE5">
        <w:rPr>
          <w:rFonts w:ascii="NB International Pro" w:eastAsia="Arial" w:hAnsi="NB International Pro" w:cstheme="minorHAnsi"/>
          <w:sz w:val="24"/>
          <w:szCs w:val="24"/>
          <w:lang w:val="fr-FR" w:eastAsia="en-GB"/>
        </w:rPr>
        <w:t xml:space="preserve">pleinement </w:t>
      </w:r>
      <w:r w:rsidR="00207EC6" w:rsidRPr="00471BE5">
        <w:rPr>
          <w:rFonts w:ascii="NB International Pro" w:eastAsia="Arial" w:hAnsi="NB International Pro" w:cstheme="minorHAnsi"/>
          <w:sz w:val="24"/>
          <w:szCs w:val="24"/>
          <w:lang w:val="fr-FR" w:eastAsia="en-GB"/>
        </w:rPr>
        <w:t>ce rôle »</w:t>
      </w:r>
      <w:r w:rsidRPr="00471BE5">
        <w:rPr>
          <w:rFonts w:ascii="NB International Pro" w:eastAsia="Arial" w:hAnsi="NB International Pro" w:cstheme="minorHAnsi"/>
          <w:sz w:val="24"/>
          <w:szCs w:val="24"/>
          <w:lang w:val="fr-FR" w:eastAsia="en-GB"/>
        </w:rPr>
        <w:t>.</w:t>
      </w:r>
    </w:p>
    <w:p w14:paraId="4319EAC2" w14:textId="77777777" w:rsidR="00A71525" w:rsidRPr="00471BE5" w:rsidRDefault="00A71525" w:rsidP="00A71525">
      <w:pPr>
        <w:spacing w:after="0" w:line="276" w:lineRule="auto"/>
        <w:rPr>
          <w:rFonts w:ascii="NB International Pro" w:eastAsia="Arial" w:hAnsi="NB International Pro" w:cstheme="minorHAnsi"/>
          <w:sz w:val="24"/>
          <w:szCs w:val="24"/>
          <w:lang w:val="fr-FR" w:eastAsia="en-GB"/>
        </w:rPr>
      </w:pPr>
    </w:p>
    <w:p w14:paraId="37D96C49" w14:textId="759BACD3" w:rsidR="00207EC6" w:rsidRPr="00471BE5" w:rsidRDefault="00207EC6" w:rsidP="00207EC6">
      <w:pPr>
        <w:spacing w:after="0" w:line="276" w:lineRule="auto"/>
        <w:rPr>
          <w:rFonts w:ascii="NB International Pro" w:eastAsia="Arial" w:hAnsi="NB International Pro" w:cstheme="minorHAnsi"/>
          <w:sz w:val="24"/>
          <w:szCs w:val="24"/>
          <w:lang w:val="fr-FR" w:eastAsia="en-GB"/>
        </w:rPr>
      </w:pPr>
      <w:r w:rsidRPr="00471BE5">
        <w:rPr>
          <w:rFonts w:ascii="NB International Pro" w:eastAsia="Arial" w:hAnsi="NB International Pro" w:cstheme="minorHAnsi"/>
          <w:sz w:val="24"/>
          <w:szCs w:val="24"/>
          <w:lang w:val="fr-FR" w:eastAsia="en-GB"/>
        </w:rPr>
        <w:t>À l’occasion de cette exposition, M publie, en collaboration avec Walther Koenig Verlag et avec le soutien de la Fondation Fernand Willame, un ouvrage dont la présentation aura lieu le 2 mai à M</w:t>
      </w:r>
      <w:r w:rsidR="00A71525" w:rsidRPr="00471BE5">
        <w:rPr>
          <w:rFonts w:ascii="NB International Pro" w:eastAsia="Arial" w:hAnsi="NB International Pro" w:cstheme="minorHAnsi"/>
          <w:sz w:val="24"/>
          <w:szCs w:val="24"/>
          <w:lang w:val="fr-FR" w:eastAsia="en-GB"/>
        </w:rPr>
        <w:t xml:space="preserve"> avec une lecture</w:t>
      </w:r>
      <w:r w:rsidR="00F0403C" w:rsidRPr="00471BE5">
        <w:rPr>
          <w:rFonts w:ascii="NB International Pro" w:eastAsia="Arial" w:hAnsi="NB International Pro" w:cstheme="minorHAnsi"/>
          <w:sz w:val="24"/>
          <w:szCs w:val="24"/>
          <w:lang w:val="fr-FR" w:eastAsia="en-GB"/>
        </w:rPr>
        <w:t>-</w:t>
      </w:r>
      <w:r w:rsidR="005426D9" w:rsidRPr="00471BE5">
        <w:rPr>
          <w:rFonts w:ascii="NB International Pro" w:eastAsia="Arial" w:hAnsi="NB International Pro" w:cstheme="minorHAnsi"/>
          <w:sz w:val="24"/>
          <w:szCs w:val="24"/>
          <w:lang w:val="fr-FR" w:eastAsia="en-GB"/>
        </w:rPr>
        <w:t xml:space="preserve"> </w:t>
      </w:r>
      <w:r w:rsidR="00A71525" w:rsidRPr="00471BE5">
        <w:rPr>
          <w:rFonts w:ascii="NB International Pro" w:eastAsia="Arial" w:hAnsi="NB International Pro" w:cstheme="minorHAnsi"/>
          <w:sz w:val="24"/>
          <w:szCs w:val="24"/>
          <w:lang w:val="fr-FR" w:eastAsia="en-GB"/>
        </w:rPr>
        <w:t xml:space="preserve">performance de l’artiste </w:t>
      </w:r>
      <w:r w:rsidR="00A545E7" w:rsidRPr="00471BE5">
        <w:rPr>
          <w:rFonts w:ascii="NB International Pro" w:eastAsia="Arial" w:hAnsi="NB International Pro" w:cstheme="minorHAnsi"/>
          <w:sz w:val="24"/>
          <w:szCs w:val="24"/>
          <w:lang w:val="fr-FR" w:eastAsia="en-GB"/>
        </w:rPr>
        <w:t>britannique Ryan Gander</w:t>
      </w:r>
      <w:r w:rsidRPr="00471BE5">
        <w:rPr>
          <w:rFonts w:ascii="NB International Pro" w:eastAsia="Arial" w:hAnsi="NB International Pro" w:cstheme="minorHAnsi"/>
          <w:sz w:val="24"/>
          <w:szCs w:val="24"/>
          <w:lang w:val="fr-FR" w:eastAsia="en-GB"/>
        </w:rPr>
        <w:t>.</w:t>
      </w:r>
    </w:p>
    <w:p w14:paraId="4268F46F" w14:textId="694755CB" w:rsidR="00DB36F5" w:rsidRDefault="00DB36F5">
      <w:pPr>
        <w:rPr>
          <w:rFonts w:ascii="NB International Pro" w:eastAsia="Arial" w:hAnsi="NB International Pro" w:cstheme="minorHAnsi"/>
          <w:sz w:val="24"/>
          <w:szCs w:val="24"/>
          <w:lang w:val="fr-FR" w:eastAsia="en-GB"/>
        </w:rPr>
      </w:pPr>
    </w:p>
    <w:p w14:paraId="71D54A5B" w14:textId="30161E41" w:rsidR="00F42E6A" w:rsidRPr="00F42E6A" w:rsidRDefault="00F42E6A">
      <w:pPr>
        <w:rPr>
          <w:rFonts w:ascii="NB International Pro" w:eastAsia="Arial" w:hAnsi="NB International Pro" w:cstheme="minorHAnsi"/>
          <w:b/>
          <w:bCs/>
          <w:sz w:val="24"/>
          <w:szCs w:val="24"/>
          <w:lang w:val="fr-FR" w:eastAsia="en-GB"/>
        </w:rPr>
      </w:pPr>
      <w:r w:rsidRPr="00F42E6A">
        <w:rPr>
          <w:rFonts w:ascii="NB International Pro" w:eastAsia="Arial" w:hAnsi="NB International Pro" w:cstheme="minorHAnsi"/>
          <w:b/>
          <w:bCs/>
          <w:sz w:val="24"/>
          <w:szCs w:val="24"/>
          <w:lang w:val="fr-FR" w:eastAsia="en-GB"/>
        </w:rPr>
        <w:t>Info</w:t>
      </w:r>
    </w:p>
    <w:p w14:paraId="20EFDB22" w14:textId="6DBD486A" w:rsidR="00A545E7" w:rsidRPr="00471BE5" w:rsidRDefault="00F42E6A" w:rsidP="00F42E6A">
      <w:pPr>
        <w:rPr>
          <w:rFonts w:ascii="NB International Pro" w:eastAsia="Arial" w:hAnsi="NB International Pro" w:cstheme="minorHAnsi"/>
          <w:sz w:val="24"/>
          <w:szCs w:val="24"/>
          <w:lang w:val="fr-FR" w:eastAsia="en-GB"/>
        </w:rPr>
      </w:pPr>
      <w:r w:rsidRPr="00714A15">
        <w:rPr>
          <w:rFonts w:ascii="NB International Pro" w:hAnsi="NB International Pro"/>
          <w:sz w:val="23"/>
          <w:szCs w:val="23"/>
          <w:lang w:val="fr-BE"/>
        </w:rPr>
        <w:t>Alias 15.03 – 01.09.2024</w:t>
      </w:r>
      <w:r w:rsidRPr="00000349">
        <w:rPr>
          <w:sz w:val="23"/>
          <w:szCs w:val="23"/>
          <w:lang w:val="fr-BE"/>
        </w:rPr>
        <w:br/>
      </w:r>
      <w:r w:rsidR="00A545E7" w:rsidRPr="00471BE5">
        <w:rPr>
          <w:rFonts w:ascii="NB International Pro" w:eastAsia="Arial" w:hAnsi="NB International Pro" w:cstheme="minorHAnsi"/>
          <w:sz w:val="24"/>
          <w:szCs w:val="24"/>
          <w:lang w:val="fr-FR" w:eastAsia="en-GB"/>
        </w:rPr>
        <w:t>Commissaire de l’exposition : Valerie Verhack</w:t>
      </w:r>
      <w:r>
        <w:rPr>
          <w:rFonts w:ascii="NB International Pro" w:eastAsia="Arial" w:hAnsi="NB International Pro" w:cstheme="minorHAnsi"/>
          <w:sz w:val="24"/>
          <w:szCs w:val="24"/>
          <w:lang w:val="fr-FR" w:eastAsia="en-GB"/>
        </w:rPr>
        <w:br/>
      </w:r>
      <w:r w:rsidR="00A545E7" w:rsidRPr="00471BE5">
        <w:rPr>
          <w:rFonts w:ascii="NB International Pro" w:eastAsia="Arial" w:hAnsi="NB International Pro" w:cstheme="minorHAnsi"/>
          <w:sz w:val="24"/>
          <w:szCs w:val="24"/>
          <w:lang w:val="fr-FR" w:eastAsia="en-GB"/>
        </w:rPr>
        <w:t>Scénographie de l’exposition </w:t>
      </w:r>
      <w:hyperlink r:id="rId9" w:history="1">
        <w:r w:rsidR="00A545E7" w:rsidRPr="00471BE5">
          <w:rPr>
            <w:rStyle w:val="Hyperlink"/>
            <w:rFonts w:ascii="NB International Pro" w:eastAsia="Arial" w:hAnsi="NB International Pro" w:cstheme="minorHAnsi"/>
            <w:sz w:val="24"/>
            <w:szCs w:val="24"/>
            <w:lang w:val="fr-FR" w:eastAsia="en-GB"/>
          </w:rPr>
          <w:t xml:space="preserve">Deborah </w:t>
        </w:r>
        <w:proofErr w:type="spellStart"/>
        <w:r w:rsidR="00A545E7" w:rsidRPr="00471BE5">
          <w:rPr>
            <w:rStyle w:val="Hyperlink"/>
            <w:rFonts w:ascii="NB International Pro" w:eastAsia="Arial" w:hAnsi="NB International Pro" w:cstheme="minorHAnsi"/>
            <w:sz w:val="24"/>
            <w:szCs w:val="24"/>
            <w:lang w:val="fr-FR" w:eastAsia="en-GB"/>
          </w:rPr>
          <w:t>Bowmann</w:t>
        </w:r>
        <w:proofErr w:type="spellEnd"/>
      </w:hyperlink>
    </w:p>
    <w:p w14:paraId="32DC1EFA" w14:textId="50E6E600" w:rsidR="007D4F4D" w:rsidRPr="00471BE5" w:rsidRDefault="007D4F4D">
      <w:pPr>
        <w:rPr>
          <w:rFonts w:ascii="NB International Pro" w:eastAsia="Calibri" w:hAnsi="NB International Pro" w:cs="Calibri"/>
          <w:b/>
          <w:bCs/>
          <w:sz w:val="24"/>
          <w:szCs w:val="24"/>
          <w:lang w:val="fr-FR"/>
        </w:rPr>
      </w:pPr>
      <w:r w:rsidRPr="00471BE5">
        <w:rPr>
          <w:rFonts w:ascii="NB International Pro" w:eastAsia="Calibri" w:hAnsi="NB International Pro" w:cs="Calibri"/>
          <w:b/>
          <w:bCs/>
          <w:sz w:val="24"/>
          <w:szCs w:val="24"/>
          <w:lang w:val="fr-FR"/>
        </w:rPr>
        <w:br w:type="page"/>
      </w:r>
    </w:p>
    <w:p w14:paraId="4EF08909" w14:textId="2BF9B8B0" w:rsidR="00DB36F5" w:rsidRPr="00592BD1" w:rsidRDefault="00F42E6A" w:rsidP="00F42E6A">
      <w:pPr>
        <w:pStyle w:val="Heading1"/>
        <w:rPr>
          <w:rFonts w:eastAsia="Calibri"/>
          <w:lang w:val="fr-FR"/>
        </w:rPr>
      </w:pPr>
      <w:bookmarkStart w:id="4" w:name="_Toc160722283"/>
      <w:bookmarkStart w:id="5" w:name="_Hlk157107848"/>
      <w:bookmarkEnd w:id="3"/>
      <w:r w:rsidRPr="00592BD1">
        <w:rPr>
          <w:rFonts w:eastAsia="Calibri"/>
          <w:lang w:val="fr-FR" w:eastAsia="nl-BE"/>
        </w:rPr>
        <w:lastRenderedPageBreak/>
        <w:t>ARTISTES</w:t>
      </w:r>
      <w:bookmarkEnd w:id="4"/>
      <w:r w:rsidR="00083042" w:rsidRPr="00592BD1">
        <w:rPr>
          <w:rFonts w:eastAsia="Calibri"/>
          <w:lang w:val="fr-FR" w:eastAsia="nl-BE"/>
        </w:rPr>
        <w:br/>
      </w:r>
    </w:p>
    <w:p w14:paraId="7CC6030B" w14:textId="6CC9E5ED" w:rsidR="00DB36F5" w:rsidRPr="00471BE5" w:rsidRDefault="002E1A51">
      <w:pPr>
        <w:rPr>
          <w:rFonts w:ascii="NB International Pro" w:hAnsi="NB International Pro" w:cs="Calibri"/>
          <w:color w:val="000000"/>
          <w:spacing w:val="-6"/>
          <w:sz w:val="24"/>
          <w:szCs w:val="24"/>
          <w:lang w:val="fr-FR"/>
        </w:rPr>
      </w:pPr>
      <w:r w:rsidRPr="00471BE5">
        <w:rPr>
          <w:rFonts w:ascii="NB International Pro" w:eastAsia="Calibri" w:hAnsi="NB International Pro" w:cs="Calibri"/>
          <w:sz w:val="24"/>
          <w:szCs w:val="24"/>
          <w:lang w:val="fr-FR"/>
        </w:rPr>
        <w:t>L</w:t>
      </w:r>
      <w:r w:rsidR="00790D6C" w:rsidRPr="00471BE5">
        <w:rPr>
          <w:rFonts w:ascii="NB International Pro" w:eastAsia="Calibri" w:hAnsi="NB International Pro" w:cs="Calibri"/>
          <w:sz w:val="24"/>
          <w:szCs w:val="24"/>
          <w:lang w:val="fr-FR"/>
        </w:rPr>
        <w:t>’</w:t>
      </w:r>
      <w:r w:rsidRPr="00471BE5">
        <w:rPr>
          <w:rFonts w:ascii="NB International Pro" w:eastAsia="Calibri" w:hAnsi="NB International Pro" w:cs="Calibri"/>
          <w:sz w:val="24"/>
          <w:szCs w:val="24"/>
          <w:lang w:val="fr-FR"/>
        </w:rPr>
        <w:t xml:space="preserve">exposition </w:t>
      </w:r>
      <w:r w:rsidR="00790D6C" w:rsidRPr="00471BE5">
        <w:rPr>
          <w:rFonts w:ascii="NB International Pro" w:eastAsia="Calibri" w:hAnsi="NB International Pro" w:cs="Calibri"/>
          <w:sz w:val="24"/>
          <w:szCs w:val="24"/>
          <w:lang w:val="fr-FR"/>
        </w:rPr>
        <w:t xml:space="preserve">de groupe </w:t>
      </w:r>
      <w:r w:rsidR="009F703E" w:rsidRPr="00471BE5">
        <w:rPr>
          <w:rFonts w:ascii="NB International Pro" w:eastAsia="Calibri" w:hAnsi="NB International Pro" w:cs="Calibri"/>
          <w:i/>
          <w:iCs/>
          <w:sz w:val="24"/>
          <w:szCs w:val="24"/>
          <w:lang w:val="fr-FR"/>
        </w:rPr>
        <w:t>Alias</w:t>
      </w:r>
      <w:r w:rsidR="00790D6C" w:rsidRPr="00471BE5">
        <w:rPr>
          <w:rFonts w:ascii="NB International Pro" w:eastAsia="Calibri" w:hAnsi="NB International Pro" w:cs="Calibri"/>
          <w:i/>
          <w:iCs/>
          <w:sz w:val="24"/>
          <w:szCs w:val="24"/>
          <w:lang w:val="fr-FR"/>
        </w:rPr>
        <w:t xml:space="preserve"> </w:t>
      </w:r>
      <w:r w:rsidR="00790D6C" w:rsidRPr="00471BE5">
        <w:rPr>
          <w:rFonts w:ascii="NB International Pro" w:hAnsi="NB International Pro" w:cs="Calibri"/>
          <w:color w:val="000000"/>
          <w:spacing w:val="-6"/>
          <w:sz w:val="24"/>
          <w:szCs w:val="24"/>
          <w:lang w:val="fr-FR"/>
        </w:rPr>
        <w:t>présente</w:t>
      </w:r>
      <w:r w:rsidR="009F703E" w:rsidRPr="00471BE5">
        <w:rPr>
          <w:rFonts w:ascii="NB International Pro" w:hAnsi="NB International Pro" w:cs="Calibri"/>
          <w:color w:val="000000"/>
          <w:spacing w:val="-6"/>
          <w:sz w:val="24"/>
          <w:szCs w:val="24"/>
          <w:lang w:val="fr-FR"/>
        </w:rPr>
        <w:t xml:space="preserve"> des œuvres des artistes suivants</w:t>
      </w:r>
      <w:r w:rsidR="0044656F" w:rsidRPr="00471BE5">
        <w:rPr>
          <w:rFonts w:ascii="NB International Pro" w:hAnsi="NB International Pro" w:cs="Calibri"/>
          <w:color w:val="000000"/>
          <w:spacing w:val="-6"/>
          <w:sz w:val="24"/>
          <w:szCs w:val="24"/>
          <w:lang w:val="fr-FR"/>
        </w:rPr>
        <w:t> </w:t>
      </w:r>
      <w:r w:rsidR="009F703E" w:rsidRPr="00471BE5">
        <w:rPr>
          <w:rFonts w:ascii="NB International Pro" w:hAnsi="NB International Pro" w:cs="Calibri"/>
          <w:color w:val="000000"/>
          <w:spacing w:val="-6"/>
          <w:sz w:val="24"/>
          <w:szCs w:val="24"/>
          <w:lang w:val="fr-FR"/>
        </w:rPr>
        <w:t>:</w:t>
      </w:r>
    </w:p>
    <w:p w14:paraId="536FC8F6" w14:textId="33681C67" w:rsidR="00DB36F5" w:rsidRPr="00471BE5" w:rsidRDefault="002E1A51">
      <w:pPr>
        <w:rPr>
          <w:rFonts w:ascii="NB International Pro" w:hAnsi="NB International Pro" w:cs="Calibri"/>
          <w:color w:val="000000"/>
          <w:spacing w:val="-6"/>
          <w:sz w:val="24"/>
          <w:szCs w:val="24"/>
          <w:lang w:val="fr-FR"/>
        </w:rPr>
      </w:pPr>
      <w:r w:rsidRPr="00471BE5">
        <w:rPr>
          <w:rFonts w:ascii="NB International Pro" w:hAnsi="NB International Pro" w:cs="Calibri"/>
          <w:color w:val="000000"/>
          <w:spacing w:val="-6"/>
          <w:sz w:val="24"/>
          <w:szCs w:val="24"/>
          <w:lang w:val="fr-FR"/>
        </w:rPr>
        <w:t xml:space="preserve">Alfred Johansen, Aston Ernest, Bernadette Corporation, </w:t>
      </w:r>
      <w:r w:rsidR="001E51D1" w:rsidRPr="00471BE5">
        <w:rPr>
          <w:rFonts w:ascii="NB International Pro" w:hAnsi="NB International Pro" w:cs="Calibri"/>
          <w:color w:val="000000"/>
          <w:spacing w:val="-6"/>
          <w:sz w:val="24"/>
          <w:szCs w:val="24"/>
          <w:lang w:val="fr-FR"/>
        </w:rPr>
        <w:t>Brian O</w:t>
      </w:r>
      <w:r w:rsidR="00AF4CFD" w:rsidRPr="00471BE5">
        <w:rPr>
          <w:rFonts w:ascii="NB International Pro" w:hAnsi="NB International Pro" w:cs="Calibri"/>
          <w:color w:val="000000"/>
          <w:spacing w:val="-6"/>
          <w:sz w:val="24"/>
          <w:szCs w:val="24"/>
          <w:lang w:val="fr-FR"/>
        </w:rPr>
        <w:t>’</w:t>
      </w:r>
      <w:r w:rsidR="001E51D1" w:rsidRPr="00471BE5">
        <w:rPr>
          <w:rFonts w:ascii="NB International Pro" w:hAnsi="NB International Pro" w:cs="Calibri"/>
          <w:color w:val="000000"/>
          <w:spacing w:val="-6"/>
          <w:sz w:val="24"/>
          <w:szCs w:val="24"/>
          <w:lang w:val="fr-FR"/>
        </w:rPr>
        <w:t xml:space="preserve">Doherty, </w:t>
      </w:r>
      <w:r w:rsidRPr="00471BE5">
        <w:rPr>
          <w:rFonts w:ascii="NB International Pro" w:hAnsi="NB International Pro" w:cs="Calibri"/>
          <w:color w:val="000000"/>
          <w:spacing w:val="-6"/>
          <w:sz w:val="24"/>
          <w:szCs w:val="24"/>
          <w:lang w:val="fr-FR"/>
        </w:rPr>
        <w:t xml:space="preserve">Bruce High Quality Foundation, Charles Rosenthal, Claire Fontaine, Darko Maver, </w:t>
      </w:r>
      <w:r w:rsidR="002A4125" w:rsidRPr="00471BE5">
        <w:rPr>
          <w:rFonts w:ascii="NB International Pro" w:hAnsi="NB International Pro" w:cs="Calibri"/>
          <w:color w:val="000000"/>
          <w:spacing w:val="-6"/>
          <w:sz w:val="24"/>
          <w:szCs w:val="24"/>
          <w:lang w:val="fr-FR"/>
        </w:rPr>
        <w:t xml:space="preserve">Eleanora </w:t>
      </w:r>
      <w:r w:rsidRPr="00471BE5">
        <w:rPr>
          <w:rFonts w:ascii="NB International Pro" w:hAnsi="NB International Pro" w:cs="Calibri"/>
          <w:color w:val="000000"/>
          <w:spacing w:val="-6"/>
          <w:sz w:val="24"/>
          <w:szCs w:val="24"/>
          <w:lang w:val="fr-FR"/>
        </w:rPr>
        <w:t xml:space="preserve">Antinova, Emily Feather, Ernest T., Florence Hasard, Hennessy Youngman, Henry Codax, Herman Smit, Hubert Van Es, Jakup Auce, Janez </w:t>
      </w:r>
      <w:r w:rsidR="002A4125" w:rsidRPr="00471BE5">
        <w:rPr>
          <w:rFonts w:ascii="NB International Pro" w:hAnsi="NB International Pro" w:cs="Calibri"/>
          <w:color w:val="000000"/>
          <w:spacing w:val="-6"/>
          <w:sz w:val="24"/>
          <w:szCs w:val="24"/>
          <w:lang w:val="fr-FR"/>
        </w:rPr>
        <w:t>Janša Janez Janša Janez Janša</w:t>
      </w:r>
      <w:r w:rsidRPr="00471BE5">
        <w:rPr>
          <w:rFonts w:ascii="NB International Pro" w:hAnsi="NB International Pro" w:cs="Calibri"/>
          <w:color w:val="000000"/>
          <w:spacing w:val="-6"/>
          <w:sz w:val="24"/>
          <w:szCs w:val="24"/>
          <w:lang w:val="fr-FR"/>
        </w:rPr>
        <w:t xml:space="preserve">, Jim Jilborn, John Doe co, John Dogg, Justine Frank, Leo </w:t>
      </w:r>
      <w:r w:rsidR="002A4125" w:rsidRPr="00471BE5">
        <w:rPr>
          <w:rFonts w:ascii="NB International Pro" w:hAnsi="NB International Pro" w:cs="Calibri"/>
          <w:color w:val="000000"/>
          <w:spacing w:val="-6"/>
          <w:sz w:val="24"/>
          <w:szCs w:val="24"/>
          <w:lang w:val="fr-FR"/>
        </w:rPr>
        <w:t>Josefstein</w:t>
      </w:r>
      <w:r w:rsidRPr="00471BE5">
        <w:rPr>
          <w:rFonts w:ascii="NB International Pro" w:hAnsi="NB International Pro" w:cs="Calibri"/>
          <w:color w:val="000000"/>
          <w:spacing w:val="-6"/>
          <w:sz w:val="24"/>
          <w:szCs w:val="24"/>
          <w:lang w:val="fr-FR"/>
        </w:rPr>
        <w:t>, Lucie Fontaine, Martin Tupper, NV Panneel, Oksana Pasaiko, Philippe Thomas, Puppies Puppies, Reena Spaulings, Roberta Breitmore, Santo Sterne, Storm van Helsing, Suha Traboulsi, Various Artists, Vern Blosum</w:t>
      </w:r>
    </w:p>
    <w:bookmarkEnd w:id="5"/>
    <w:p w14:paraId="4C317645" w14:textId="77777777" w:rsidR="00C1266D" w:rsidRPr="00471BE5" w:rsidRDefault="00C1266D" w:rsidP="00F433FF">
      <w:pPr>
        <w:rPr>
          <w:rFonts w:ascii="NB International Pro" w:eastAsia="Calibri" w:hAnsi="NB International Pro" w:cs="Calibri"/>
          <w:color w:val="000000"/>
          <w:kern w:val="24"/>
          <w:sz w:val="24"/>
          <w:szCs w:val="24"/>
          <w:lang w:val="fr-FR" w:eastAsia="nl-BE"/>
        </w:rPr>
      </w:pPr>
      <w:r w:rsidRPr="00471BE5">
        <w:rPr>
          <w:rFonts w:ascii="NB International Pro" w:eastAsia="Calibri" w:hAnsi="NB International Pro" w:cs="Calibri"/>
          <w:color w:val="000000"/>
          <w:kern w:val="24"/>
          <w:sz w:val="24"/>
          <w:szCs w:val="24"/>
          <w:lang w:val="fr-FR" w:eastAsia="nl-BE"/>
        </w:rPr>
        <w:br w:type="page"/>
      </w:r>
    </w:p>
    <w:p w14:paraId="209311D4" w14:textId="3190FA60" w:rsidR="00DB36F5" w:rsidRPr="00592BD1" w:rsidRDefault="00CA33BB" w:rsidP="00F42E6A">
      <w:pPr>
        <w:pStyle w:val="Heading1"/>
        <w:rPr>
          <w:rFonts w:eastAsia="Calibri"/>
          <w:lang w:val="fr-FR" w:eastAsia="nl-BE"/>
        </w:rPr>
      </w:pPr>
      <w:bookmarkStart w:id="6" w:name="_Toc160722284"/>
      <w:r w:rsidRPr="00592BD1">
        <w:rPr>
          <w:rFonts w:eastAsia="Calibri"/>
          <w:lang w:val="fr-FR" w:eastAsia="nl-BE"/>
        </w:rPr>
        <w:lastRenderedPageBreak/>
        <w:t>ŒUVRES</w:t>
      </w:r>
      <w:bookmarkEnd w:id="6"/>
    </w:p>
    <w:p w14:paraId="451FC6E9" w14:textId="77777777" w:rsidR="00AF0DBD" w:rsidRPr="00471BE5" w:rsidRDefault="00AF0DBD" w:rsidP="00083042">
      <w:pPr>
        <w:spacing w:after="0" w:line="240" w:lineRule="auto"/>
        <w:rPr>
          <w:rFonts w:ascii="NB International Pro" w:eastAsia="Calibri" w:hAnsi="NB International Pro" w:cs="Calibri"/>
          <w:b/>
          <w:bCs/>
          <w:color w:val="000000"/>
          <w:kern w:val="24"/>
          <w:sz w:val="24"/>
          <w:szCs w:val="24"/>
          <w:lang w:val="fr-FR" w:eastAsia="nl-BE"/>
        </w:rPr>
      </w:pPr>
    </w:p>
    <w:p w14:paraId="6F1EAAC3" w14:textId="0293FF29" w:rsidR="00DB36F5" w:rsidRDefault="00AF0DBD">
      <w:pPr>
        <w:spacing w:after="0" w:line="240" w:lineRule="auto"/>
        <w:rPr>
          <w:rFonts w:ascii="NB International Pro" w:eastAsia="Calibri" w:hAnsi="NB International Pro" w:cs="Calibri"/>
          <w:color w:val="000000"/>
          <w:kern w:val="24"/>
          <w:sz w:val="24"/>
          <w:szCs w:val="24"/>
          <w:lang w:val="fr-FR" w:eastAsia="nl-BE"/>
        </w:rPr>
      </w:pPr>
      <w:r w:rsidRPr="00471BE5">
        <w:rPr>
          <w:rFonts w:ascii="NB International Pro" w:eastAsia="Calibri" w:hAnsi="NB International Pro" w:cs="Calibri"/>
          <w:i/>
          <w:iCs/>
          <w:color w:val="000000"/>
          <w:kern w:val="24"/>
          <w:sz w:val="24"/>
          <w:szCs w:val="24"/>
          <w:lang w:val="fr-FR" w:eastAsia="nl-BE"/>
        </w:rPr>
        <w:t>Alias</w:t>
      </w:r>
      <w:r w:rsidR="00CA33BB" w:rsidRPr="00471BE5">
        <w:rPr>
          <w:rFonts w:ascii="NB International Pro" w:eastAsia="Calibri" w:hAnsi="NB International Pro" w:cs="Calibri"/>
          <w:color w:val="000000"/>
          <w:kern w:val="24"/>
          <w:sz w:val="24"/>
          <w:szCs w:val="24"/>
          <w:lang w:val="fr-FR" w:eastAsia="nl-BE"/>
        </w:rPr>
        <w:t xml:space="preserve"> réunit dans cinq salles </w:t>
      </w:r>
      <w:r w:rsidRPr="00471BE5">
        <w:rPr>
          <w:rFonts w:ascii="NB International Pro" w:eastAsia="Calibri" w:hAnsi="NB International Pro" w:cs="Calibri"/>
          <w:color w:val="000000"/>
          <w:kern w:val="24"/>
          <w:sz w:val="24"/>
          <w:szCs w:val="24"/>
          <w:lang w:val="fr-FR" w:eastAsia="nl-BE"/>
        </w:rPr>
        <w:t xml:space="preserve">quelque </w:t>
      </w:r>
      <w:r w:rsidR="000E635B" w:rsidRPr="00471BE5">
        <w:rPr>
          <w:rFonts w:ascii="NB International Pro" w:eastAsia="Calibri" w:hAnsi="NB International Pro" w:cs="Calibri"/>
          <w:color w:val="000000"/>
          <w:kern w:val="24"/>
          <w:sz w:val="24"/>
          <w:szCs w:val="24"/>
          <w:lang w:val="fr-FR" w:eastAsia="nl-BE"/>
        </w:rPr>
        <w:t>80</w:t>
      </w:r>
      <w:r w:rsidR="002F5831" w:rsidRPr="00471BE5">
        <w:rPr>
          <w:rFonts w:ascii="NB International Pro" w:eastAsia="Calibri" w:hAnsi="NB International Pro" w:cs="Calibri"/>
          <w:color w:val="000000"/>
          <w:kern w:val="24"/>
          <w:sz w:val="24"/>
          <w:szCs w:val="24"/>
          <w:lang w:val="fr-FR" w:eastAsia="nl-BE"/>
        </w:rPr>
        <w:t> </w:t>
      </w:r>
      <w:r w:rsidRPr="00471BE5">
        <w:rPr>
          <w:rFonts w:ascii="NB International Pro" w:eastAsia="Calibri" w:hAnsi="NB International Pro" w:cs="Calibri"/>
          <w:color w:val="000000"/>
          <w:kern w:val="24"/>
          <w:sz w:val="24"/>
          <w:szCs w:val="24"/>
          <w:lang w:val="fr-FR" w:eastAsia="nl-BE"/>
        </w:rPr>
        <w:t>œuvres d</w:t>
      </w:r>
      <w:r w:rsidR="00CA33BB" w:rsidRPr="00471BE5">
        <w:rPr>
          <w:rFonts w:ascii="NB International Pro" w:eastAsia="Calibri" w:hAnsi="NB International Pro" w:cs="Calibri"/>
          <w:color w:val="000000"/>
          <w:kern w:val="24"/>
          <w:sz w:val="24"/>
          <w:szCs w:val="24"/>
          <w:lang w:val="fr-FR" w:eastAsia="nl-BE"/>
        </w:rPr>
        <w:t>’</w:t>
      </w:r>
      <w:r w:rsidRPr="00471BE5">
        <w:rPr>
          <w:rFonts w:ascii="NB International Pro" w:eastAsia="Calibri" w:hAnsi="NB International Pro" w:cs="Calibri"/>
          <w:color w:val="000000"/>
          <w:kern w:val="24"/>
          <w:sz w:val="24"/>
          <w:szCs w:val="24"/>
          <w:lang w:val="fr-FR" w:eastAsia="nl-BE"/>
        </w:rPr>
        <w:t xml:space="preserve">artistes </w:t>
      </w:r>
      <w:r w:rsidR="00CA33BB" w:rsidRPr="00471BE5">
        <w:rPr>
          <w:rFonts w:ascii="NB International Pro" w:eastAsia="Calibri" w:hAnsi="NB International Pro" w:cs="Calibri"/>
          <w:color w:val="000000"/>
          <w:kern w:val="24"/>
          <w:sz w:val="24"/>
          <w:szCs w:val="24"/>
          <w:lang w:val="fr-FR" w:eastAsia="nl-BE"/>
        </w:rPr>
        <w:t xml:space="preserve">aux patronymes </w:t>
      </w:r>
      <w:r w:rsidRPr="00471BE5">
        <w:rPr>
          <w:rFonts w:ascii="NB International Pro" w:eastAsia="Calibri" w:hAnsi="NB International Pro" w:cs="Calibri"/>
          <w:color w:val="000000"/>
          <w:kern w:val="24"/>
          <w:sz w:val="24"/>
          <w:szCs w:val="24"/>
          <w:lang w:val="fr-FR" w:eastAsia="nl-BE"/>
        </w:rPr>
        <w:t xml:space="preserve">fictifs. </w:t>
      </w:r>
      <w:r w:rsidR="00CA33BB" w:rsidRPr="00471BE5">
        <w:rPr>
          <w:rFonts w:ascii="NB International Pro" w:eastAsia="Calibri" w:hAnsi="NB International Pro" w:cs="Calibri"/>
          <w:color w:val="000000"/>
          <w:kern w:val="24"/>
          <w:sz w:val="24"/>
          <w:szCs w:val="24"/>
          <w:lang w:val="fr-FR" w:eastAsia="nl-BE"/>
        </w:rPr>
        <w:t>Dans les pages qui suivent, v</w:t>
      </w:r>
      <w:r w:rsidRPr="00471BE5">
        <w:rPr>
          <w:rFonts w:ascii="NB International Pro" w:eastAsia="Calibri" w:hAnsi="NB International Pro" w:cs="Calibri"/>
          <w:color w:val="000000"/>
          <w:kern w:val="24"/>
          <w:sz w:val="24"/>
          <w:szCs w:val="24"/>
          <w:lang w:val="fr-FR" w:eastAsia="nl-BE"/>
        </w:rPr>
        <w:t>ous trouverez une sélection des œuvres exposées</w:t>
      </w:r>
      <w:r w:rsidR="00CA33BB" w:rsidRPr="00471BE5">
        <w:rPr>
          <w:rFonts w:ascii="NB International Pro" w:eastAsia="Calibri" w:hAnsi="NB International Pro" w:cs="Calibri"/>
          <w:color w:val="000000"/>
          <w:kern w:val="24"/>
          <w:sz w:val="24"/>
          <w:szCs w:val="24"/>
          <w:lang w:val="fr-FR" w:eastAsia="nl-BE"/>
        </w:rPr>
        <w:t>.</w:t>
      </w:r>
      <w:r w:rsidR="00CA33BB" w:rsidRPr="00471BE5">
        <w:rPr>
          <w:rFonts w:ascii="NB International Pro" w:eastAsia="Calibri" w:hAnsi="NB International Pro" w:cs="Calibri"/>
          <w:color w:val="000000"/>
          <w:kern w:val="24"/>
          <w:sz w:val="24"/>
          <w:szCs w:val="24"/>
          <w:lang w:val="fr-FR" w:eastAsia="nl-BE"/>
        </w:rPr>
        <w:br/>
        <w:t>Pour des photo</w:t>
      </w:r>
      <w:r w:rsidR="00C20964" w:rsidRPr="00471BE5">
        <w:rPr>
          <w:rFonts w:ascii="NB International Pro" w:eastAsia="Calibri" w:hAnsi="NB International Pro" w:cs="Calibri"/>
          <w:color w:val="000000"/>
          <w:kern w:val="24"/>
          <w:sz w:val="24"/>
          <w:szCs w:val="24"/>
          <w:lang w:val="fr-FR" w:eastAsia="nl-BE"/>
        </w:rPr>
        <w:t xml:space="preserve">s libres de droits de certaines </w:t>
      </w:r>
      <w:r w:rsidR="00CA33BB" w:rsidRPr="00471BE5">
        <w:rPr>
          <w:rFonts w:ascii="NB International Pro" w:eastAsia="Calibri" w:hAnsi="NB International Pro" w:cs="Calibri"/>
          <w:color w:val="000000"/>
          <w:kern w:val="24"/>
          <w:sz w:val="24"/>
          <w:szCs w:val="24"/>
          <w:lang w:val="fr-FR" w:eastAsia="nl-BE"/>
        </w:rPr>
        <w:t xml:space="preserve">des </w:t>
      </w:r>
      <w:r w:rsidR="00C20964" w:rsidRPr="00471BE5">
        <w:rPr>
          <w:rFonts w:ascii="NB International Pro" w:eastAsia="Calibri" w:hAnsi="NB International Pro" w:cs="Calibri"/>
          <w:color w:val="000000"/>
          <w:kern w:val="24"/>
          <w:sz w:val="24"/>
          <w:szCs w:val="24"/>
          <w:lang w:val="fr-FR" w:eastAsia="nl-BE"/>
        </w:rPr>
        <w:t>œuvres</w:t>
      </w:r>
      <w:r w:rsidR="00AA1369" w:rsidRPr="00471BE5">
        <w:rPr>
          <w:rFonts w:ascii="NB International Pro" w:eastAsia="Calibri" w:hAnsi="NB International Pro" w:cs="Calibri"/>
          <w:color w:val="000000"/>
          <w:kern w:val="24"/>
          <w:sz w:val="24"/>
          <w:szCs w:val="24"/>
          <w:lang w:val="fr-FR" w:eastAsia="nl-BE"/>
        </w:rPr>
        <w:t>,</w:t>
      </w:r>
      <w:r w:rsidR="00C20964" w:rsidRPr="00471BE5">
        <w:rPr>
          <w:rFonts w:ascii="NB International Pro" w:eastAsia="Calibri" w:hAnsi="NB International Pro" w:cs="Calibri"/>
          <w:color w:val="000000"/>
          <w:kern w:val="24"/>
          <w:sz w:val="24"/>
          <w:szCs w:val="24"/>
          <w:lang w:val="fr-FR" w:eastAsia="nl-BE"/>
        </w:rPr>
        <w:t xml:space="preserve"> </w:t>
      </w:r>
      <w:r w:rsidR="00CA33BB" w:rsidRPr="00471BE5">
        <w:rPr>
          <w:rFonts w:ascii="NB International Pro" w:hAnsi="NB International Pro"/>
          <w:sz w:val="24"/>
          <w:szCs w:val="24"/>
          <w:lang w:val="fr-FR"/>
        </w:rPr>
        <w:t>veuillez consulter la page suivante</w:t>
      </w:r>
      <w:r w:rsidR="00592BD1">
        <w:rPr>
          <w:rFonts w:ascii="NB International Pro" w:hAnsi="NB International Pro"/>
          <w:sz w:val="24"/>
          <w:szCs w:val="24"/>
          <w:lang w:val="fr-FR"/>
        </w:rPr>
        <w:t xml:space="preserve"> : </w:t>
      </w:r>
      <w:hyperlink r:id="rId10" w:history="1">
        <w:r w:rsidR="0004482B" w:rsidRPr="00592BD1">
          <w:rPr>
            <w:rStyle w:val="Hyperlink"/>
            <w:rFonts w:ascii="NB International Pro" w:eastAsia="Calibri" w:hAnsi="NB International Pro" w:cs="Calibri"/>
            <w:kern w:val="24"/>
            <w:sz w:val="24"/>
            <w:szCs w:val="24"/>
            <w:lang w:val="fr-FR" w:eastAsia="nl-BE"/>
          </w:rPr>
          <w:t>https://mleuven.prezly.com/fr/media</w:t>
        </w:r>
      </w:hyperlink>
    </w:p>
    <w:p w14:paraId="4471A01B" w14:textId="77777777" w:rsidR="00592BD1" w:rsidRDefault="00592BD1">
      <w:pPr>
        <w:spacing w:after="0" w:line="240" w:lineRule="auto"/>
        <w:rPr>
          <w:rFonts w:ascii="NB International Pro" w:eastAsia="Calibri" w:hAnsi="NB International Pro" w:cs="Calibri"/>
          <w:color w:val="000000"/>
          <w:kern w:val="24"/>
          <w:sz w:val="24"/>
          <w:szCs w:val="24"/>
          <w:lang w:val="fr-FR" w:eastAsia="nl-BE"/>
        </w:rPr>
      </w:pPr>
    </w:p>
    <w:p w14:paraId="70448FFF" w14:textId="77777777" w:rsidR="00592BD1" w:rsidRPr="00471BE5" w:rsidRDefault="00592BD1">
      <w:pPr>
        <w:spacing w:after="0" w:line="240" w:lineRule="auto"/>
        <w:rPr>
          <w:rFonts w:ascii="NB International Pro" w:eastAsia="Calibri" w:hAnsi="NB International Pro" w:cs="Calibri"/>
          <w:color w:val="000000"/>
          <w:kern w:val="24"/>
          <w:sz w:val="24"/>
          <w:szCs w:val="24"/>
          <w:lang w:val="fr-FR" w:eastAsia="nl-BE"/>
        </w:rPr>
      </w:pPr>
    </w:p>
    <w:p w14:paraId="76E3A191" w14:textId="50462E28" w:rsidR="00DB36F5" w:rsidRPr="00471BE5" w:rsidRDefault="004B41AD">
      <w:pPr>
        <w:spacing w:after="0" w:line="240" w:lineRule="auto"/>
        <w:rPr>
          <w:rFonts w:ascii="NB International Pro" w:eastAsia="Times New Roman" w:hAnsi="NB International Pro" w:cs="Calibri"/>
          <w:b/>
          <w:bCs/>
          <w:caps/>
          <w:color w:val="000000"/>
          <w:kern w:val="24"/>
          <w:sz w:val="24"/>
          <w:szCs w:val="24"/>
          <w:lang w:val="fr-FR" w:eastAsia="nl-BE"/>
        </w:rPr>
      </w:pPr>
      <w:r w:rsidRPr="00471BE5">
        <w:rPr>
          <w:rFonts w:ascii="NB International Pro" w:eastAsia="Calibri" w:hAnsi="NB International Pro" w:cs="Calibri"/>
          <w:b/>
          <w:bCs/>
          <w:color w:val="000000"/>
          <w:kern w:val="24"/>
          <w:sz w:val="24"/>
          <w:szCs w:val="24"/>
          <w:lang w:val="fr-FR" w:eastAsia="nl-BE"/>
        </w:rPr>
        <w:t>The Bruce High Quality Foundation</w:t>
      </w:r>
    </w:p>
    <w:p w14:paraId="0DDEBF76" w14:textId="77777777" w:rsidR="00592BD1" w:rsidRDefault="00592BD1">
      <w:pPr>
        <w:spacing w:after="0" w:line="240" w:lineRule="auto"/>
        <w:rPr>
          <w:rFonts w:ascii="NB International Pro" w:hAnsi="NB International Pro" w:cs="Calibri"/>
          <w:sz w:val="24"/>
          <w:szCs w:val="24"/>
          <w:lang w:val="fr-FR"/>
        </w:rPr>
      </w:pPr>
    </w:p>
    <w:p w14:paraId="028ABDD2" w14:textId="6810DF3E" w:rsidR="00DB36F5" w:rsidRDefault="002E1A51">
      <w:pPr>
        <w:spacing w:after="0" w:line="240" w:lineRule="auto"/>
        <w:rPr>
          <w:rFonts w:ascii="NB International Pro" w:hAnsi="NB International Pro" w:cs="Calibri"/>
          <w:lang w:val="fr-FR"/>
        </w:rPr>
      </w:pPr>
      <w:r w:rsidRPr="00F42E6A">
        <w:rPr>
          <w:rFonts w:ascii="NB International Pro" w:hAnsi="NB International Pro" w:cs="Calibri"/>
          <w:lang w:val="fr-FR"/>
        </w:rPr>
        <w:t xml:space="preserve">La série de sculptures </w:t>
      </w:r>
      <w:r w:rsidRPr="00F42E6A">
        <w:rPr>
          <w:rFonts w:ascii="NB International Pro" w:hAnsi="NB International Pro" w:cs="Calibri"/>
          <w:i/>
          <w:iCs/>
          <w:lang w:val="fr-FR"/>
        </w:rPr>
        <w:t xml:space="preserve">Mediations </w:t>
      </w:r>
      <w:r w:rsidRPr="00F42E6A">
        <w:rPr>
          <w:rFonts w:ascii="NB International Pro" w:hAnsi="NB International Pro" w:cs="Calibri"/>
          <w:lang w:val="fr-FR"/>
        </w:rPr>
        <w:t>de l</w:t>
      </w:r>
      <w:r w:rsidR="00836C4E" w:rsidRPr="00F42E6A">
        <w:rPr>
          <w:rFonts w:ascii="NB International Pro" w:hAnsi="NB International Pro" w:cs="Calibri"/>
          <w:lang w:val="fr-FR"/>
        </w:rPr>
        <w:t>’</w:t>
      </w:r>
      <w:r w:rsidRPr="00F42E6A">
        <w:rPr>
          <w:rFonts w:ascii="NB International Pro" w:hAnsi="NB International Pro" w:cs="Calibri"/>
          <w:lang w:val="fr-FR"/>
        </w:rPr>
        <w:t xml:space="preserve">artiste </w:t>
      </w:r>
      <w:r w:rsidR="00836C4E" w:rsidRPr="00F42E6A">
        <w:rPr>
          <w:rFonts w:ascii="NB International Pro" w:hAnsi="NB International Pro" w:cs="Calibri"/>
          <w:lang w:val="fr-FR"/>
        </w:rPr>
        <w:t>new-yorkais au patronyme fictif</w:t>
      </w:r>
      <w:r w:rsidRPr="00F42E6A">
        <w:rPr>
          <w:rFonts w:ascii="NB International Pro" w:hAnsi="NB International Pro" w:cs="Calibri"/>
          <w:lang w:val="fr-FR"/>
        </w:rPr>
        <w:t xml:space="preserve"> </w:t>
      </w:r>
      <w:r w:rsidRPr="00F42E6A">
        <w:rPr>
          <w:rFonts w:ascii="NB International Pro" w:hAnsi="NB International Pro" w:cs="Calibri"/>
          <w:b/>
          <w:bCs/>
          <w:lang w:val="fr-FR"/>
        </w:rPr>
        <w:t xml:space="preserve">The Bruce High Quality Foundation </w:t>
      </w:r>
      <w:r w:rsidR="00C20964" w:rsidRPr="00F42E6A">
        <w:rPr>
          <w:rFonts w:ascii="NB International Pro" w:hAnsi="NB International Pro" w:cs="Calibri"/>
          <w:lang w:val="fr-FR"/>
        </w:rPr>
        <w:t>remet en question la possibilité d</w:t>
      </w:r>
      <w:r w:rsidR="00836C4E" w:rsidRPr="00F42E6A">
        <w:rPr>
          <w:rFonts w:ascii="NB International Pro" w:hAnsi="NB International Pro" w:cs="Calibri"/>
          <w:lang w:val="fr-FR"/>
        </w:rPr>
        <w:t>e</w:t>
      </w:r>
      <w:r w:rsidR="00C20964" w:rsidRPr="00F42E6A">
        <w:rPr>
          <w:rFonts w:ascii="NB International Pro" w:hAnsi="NB International Pro" w:cs="Calibri"/>
          <w:lang w:val="fr-FR"/>
        </w:rPr>
        <w:t xml:space="preserve"> </w:t>
      </w:r>
      <w:r w:rsidRPr="00F42E6A">
        <w:rPr>
          <w:rFonts w:ascii="NB International Pro" w:hAnsi="NB International Pro" w:cs="Calibri"/>
          <w:lang w:val="fr-FR"/>
        </w:rPr>
        <w:t xml:space="preserve">paternité </w:t>
      </w:r>
      <w:r w:rsidR="00C20964" w:rsidRPr="00F42E6A">
        <w:rPr>
          <w:rFonts w:ascii="NB International Pro" w:hAnsi="NB International Pro" w:cs="Calibri"/>
          <w:lang w:val="fr-FR"/>
        </w:rPr>
        <w:t>individuelle</w:t>
      </w:r>
      <w:r w:rsidR="00836C4E" w:rsidRPr="00F42E6A">
        <w:rPr>
          <w:rFonts w:ascii="NB International Pro" w:hAnsi="NB International Pro" w:cs="Calibri"/>
          <w:lang w:val="fr-FR"/>
        </w:rPr>
        <w:t xml:space="preserve"> d’une œuvre</w:t>
      </w:r>
      <w:r w:rsidR="00C20964" w:rsidRPr="00F42E6A">
        <w:rPr>
          <w:rFonts w:ascii="NB International Pro" w:hAnsi="NB International Pro" w:cs="Calibri"/>
          <w:lang w:val="fr-FR"/>
        </w:rPr>
        <w:t>. Il s</w:t>
      </w:r>
      <w:r w:rsidR="00836C4E" w:rsidRPr="00F42E6A">
        <w:rPr>
          <w:rFonts w:ascii="NB International Pro" w:hAnsi="NB International Pro" w:cs="Calibri"/>
          <w:lang w:val="fr-FR"/>
        </w:rPr>
        <w:t>’</w:t>
      </w:r>
      <w:r w:rsidR="00C20964" w:rsidRPr="00F42E6A">
        <w:rPr>
          <w:rFonts w:ascii="NB International Pro" w:hAnsi="NB International Pro" w:cs="Calibri"/>
          <w:lang w:val="fr-FR"/>
        </w:rPr>
        <w:t>agit d</w:t>
      </w:r>
      <w:r w:rsidR="002F5831" w:rsidRPr="00F42E6A">
        <w:rPr>
          <w:rFonts w:ascii="NB International Pro" w:hAnsi="NB International Pro" w:cs="Calibri"/>
          <w:lang w:val="fr-FR"/>
        </w:rPr>
        <w:t>’</w:t>
      </w:r>
      <w:r w:rsidR="00C20964" w:rsidRPr="00F42E6A">
        <w:rPr>
          <w:rFonts w:ascii="NB International Pro" w:hAnsi="NB International Pro" w:cs="Calibri"/>
          <w:lang w:val="fr-FR"/>
        </w:rPr>
        <w:t xml:space="preserve">une </w:t>
      </w:r>
      <w:r w:rsidRPr="00F42E6A">
        <w:rPr>
          <w:rFonts w:ascii="NB International Pro" w:hAnsi="NB International Pro" w:cs="Calibri"/>
          <w:lang w:val="fr-FR"/>
        </w:rPr>
        <w:t xml:space="preserve">question épineuse </w:t>
      </w:r>
      <w:r w:rsidR="006905DF" w:rsidRPr="00F42E6A">
        <w:rPr>
          <w:rFonts w:ascii="NB International Pro" w:hAnsi="NB International Pro" w:cs="Calibri"/>
          <w:lang w:val="fr-FR"/>
        </w:rPr>
        <w:t>aussi bien</w:t>
      </w:r>
      <w:r w:rsidRPr="00F42E6A">
        <w:rPr>
          <w:rFonts w:ascii="NB International Pro" w:hAnsi="NB International Pro" w:cs="Calibri"/>
          <w:lang w:val="fr-FR"/>
        </w:rPr>
        <w:t xml:space="preserve"> </w:t>
      </w:r>
      <w:r w:rsidR="006E52E8" w:rsidRPr="00F42E6A">
        <w:rPr>
          <w:rFonts w:ascii="NB International Pro" w:hAnsi="NB International Pro" w:cs="Calibri"/>
          <w:lang w:val="fr-FR"/>
        </w:rPr>
        <w:t>dans</w:t>
      </w:r>
      <w:r w:rsidRPr="00F42E6A">
        <w:rPr>
          <w:rFonts w:ascii="NB International Pro" w:hAnsi="NB International Pro" w:cs="Calibri"/>
          <w:lang w:val="fr-FR"/>
        </w:rPr>
        <w:t xml:space="preserve"> la fiction de la Bruce High Quality Foundation </w:t>
      </w:r>
      <w:r w:rsidR="006905DF" w:rsidRPr="00F42E6A">
        <w:rPr>
          <w:rFonts w:ascii="NB International Pro" w:hAnsi="NB International Pro" w:cs="Calibri"/>
          <w:lang w:val="fr-FR"/>
        </w:rPr>
        <w:t>que d</w:t>
      </w:r>
      <w:r w:rsidR="006E52E8" w:rsidRPr="00F42E6A">
        <w:rPr>
          <w:rFonts w:ascii="NB International Pro" w:hAnsi="NB International Pro" w:cs="Calibri"/>
          <w:lang w:val="fr-FR"/>
        </w:rPr>
        <w:t>ans</w:t>
      </w:r>
      <w:r w:rsidRPr="00F42E6A">
        <w:rPr>
          <w:rFonts w:ascii="NB International Pro" w:hAnsi="NB International Pro" w:cs="Calibri"/>
          <w:lang w:val="fr-FR"/>
        </w:rPr>
        <w:t xml:space="preserve"> </w:t>
      </w:r>
      <w:r w:rsidR="006905DF" w:rsidRPr="00F42E6A">
        <w:rPr>
          <w:rFonts w:ascii="NB International Pro" w:hAnsi="NB International Pro" w:cs="Calibri"/>
          <w:lang w:val="fr-FR"/>
        </w:rPr>
        <w:t>la</w:t>
      </w:r>
      <w:r w:rsidRPr="00F42E6A">
        <w:rPr>
          <w:rFonts w:ascii="NB International Pro" w:hAnsi="NB International Pro" w:cs="Calibri"/>
          <w:lang w:val="fr-FR"/>
        </w:rPr>
        <w:t xml:space="preserve"> perception contemporaine de l</w:t>
      </w:r>
      <w:r w:rsidR="006905DF" w:rsidRPr="00F42E6A">
        <w:rPr>
          <w:rFonts w:ascii="NB International Pro" w:hAnsi="NB International Pro" w:cs="Calibri"/>
          <w:lang w:val="fr-FR"/>
        </w:rPr>
        <w:t>’</w:t>
      </w:r>
      <w:r w:rsidRPr="00F42E6A">
        <w:rPr>
          <w:rFonts w:ascii="NB International Pro" w:hAnsi="NB International Pro" w:cs="Calibri"/>
          <w:lang w:val="fr-FR"/>
        </w:rPr>
        <w:t xml:space="preserve">Antiquité classique. </w:t>
      </w:r>
      <w:r w:rsidR="003602F5" w:rsidRPr="00F42E6A">
        <w:rPr>
          <w:rFonts w:ascii="NB International Pro" w:hAnsi="NB International Pro" w:cs="Calibri"/>
          <w:lang w:val="fr-FR"/>
        </w:rPr>
        <w:t>À la fois pastiche et hommage,</w:t>
      </w:r>
      <w:r w:rsidR="003602F5" w:rsidRPr="00F42E6A">
        <w:rPr>
          <w:rFonts w:ascii="NB International Pro" w:hAnsi="NB International Pro" w:cs="Calibri"/>
          <w:i/>
          <w:iCs/>
          <w:lang w:val="fr-FR"/>
        </w:rPr>
        <w:t xml:space="preserve"> </w:t>
      </w:r>
      <w:r w:rsidRPr="00F42E6A">
        <w:rPr>
          <w:rFonts w:ascii="NB International Pro" w:hAnsi="NB International Pro" w:cs="Calibri"/>
          <w:i/>
          <w:iCs/>
          <w:lang w:val="fr-FR"/>
        </w:rPr>
        <w:t>Mediations</w:t>
      </w:r>
      <w:r w:rsidR="00AE2A27" w:rsidRPr="00F42E6A">
        <w:rPr>
          <w:rFonts w:ascii="NB International Pro" w:hAnsi="NB International Pro" w:cs="Calibri"/>
          <w:lang w:val="fr-FR"/>
        </w:rPr>
        <w:t>, une série entamée en</w:t>
      </w:r>
      <w:r w:rsidRPr="00F42E6A">
        <w:rPr>
          <w:rFonts w:ascii="NB International Pro" w:hAnsi="NB International Pro" w:cs="Calibri"/>
          <w:lang w:val="fr-FR"/>
        </w:rPr>
        <w:t xml:space="preserve"> 2013</w:t>
      </w:r>
      <w:r w:rsidR="003602F5" w:rsidRPr="00F42E6A">
        <w:rPr>
          <w:rFonts w:ascii="NB International Pro" w:hAnsi="NB International Pro" w:cs="Calibri"/>
          <w:lang w:val="fr-FR"/>
        </w:rPr>
        <w:t xml:space="preserve">, </w:t>
      </w:r>
      <w:r w:rsidR="00785DFB" w:rsidRPr="00F42E6A">
        <w:rPr>
          <w:rFonts w:ascii="NB International Pro" w:hAnsi="NB International Pro" w:cs="Calibri"/>
          <w:lang w:val="fr-FR"/>
        </w:rPr>
        <w:t>se compose de</w:t>
      </w:r>
      <w:r w:rsidRPr="00F42E6A">
        <w:rPr>
          <w:rFonts w:ascii="NB International Pro" w:hAnsi="NB International Pro" w:cs="Calibri"/>
          <w:lang w:val="fr-FR"/>
        </w:rPr>
        <w:t xml:space="preserve"> répliques en pâte à modeler d</w:t>
      </w:r>
      <w:r w:rsidR="00AE2A27" w:rsidRPr="00F42E6A">
        <w:rPr>
          <w:rFonts w:ascii="NB International Pro" w:hAnsi="NB International Pro" w:cs="Calibri"/>
          <w:lang w:val="fr-FR"/>
        </w:rPr>
        <w:t>’artefac</w:t>
      </w:r>
      <w:r w:rsidRPr="00F42E6A">
        <w:rPr>
          <w:rFonts w:ascii="NB International Pro" w:hAnsi="NB International Pro" w:cs="Calibri"/>
          <w:lang w:val="fr-FR"/>
        </w:rPr>
        <w:t xml:space="preserve">ts grecs ou romains provenant de la collection du Metropolitan Museum of Art </w:t>
      </w:r>
      <w:r w:rsidR="00AE2A27" w:rsidRPr="00F42E6A">
        <w:rPr>
          <w:rFonts w:ascii="NB International Pro" w:hAnsi="NB International Pro" w:cs="Calibri"/>
          <w:lang w:val="fr-FR"/>
        </w:rPr>
        <w:t>à</w:t>
      </w:r>
      <w:r w:rsidRPr="00F42E6A">
        <w:rPr>
          <w:rFonts w:ascii="NB International Pro" w:hAnsi="NB International Pro" w:cs="Calibri"/>
          <w:lang w:val="fr-FR"/>
        </w:rPr>
        <w:t xml:space="preserve"> New York. Depuis que le philologue allemand Friedrich August Wolf a remis en question la paternité d</w:t>
      </w:r>
      <w:r w:rsidR="003602F5" w:rsidRPr="00F42E6A">
        <w:rPr>
          <w:rFonts w:ascii="NB International Pro" w:hAnsi="NB International Pro" w:cs="Calibri"/>
          <w:lang w:val="fr-FR"/>
        </w:rPr>
        <w:t>’</w:t>
      </w:r>
      <w:r w:rsidRPr="00F42E6A">
        <w:rPr>
          <w:rFonts w:ascii="NB International Pro" w:hAnsi="NB International Pro" w:cs="Calibri"/>
          <w:lang w:val="fr-FR"/>
        </w:rPr>
        <w:t xml:space="preserve">Homère </w:t>
      </w:r>
      <w:r w:rsidR="00A5675E" w:rsidRPr="00F42E6A">
        <w:rPr>
          <w:rFonts w:ascii="NB International Pro" w:hAnsi="NB International Pro" w:cs="Calibri"/>
          <w:lang w:val="fr-FR"/>
        </w:rPr>
        <w:t>de l’</w:t>
      </w:r>
      <w:r w:rsidR="00A5675E" w:rsidRPr="00F42E6A">
        <w:rPr>
          <w:rFonts w:ascii="NB International Pro" w:hAnsi="NB International Pro" w:cs="Calibri"/>
          <w:i/>
          <w:iCs/>
          <w:lang w:val="fr-FR"/>
        </w:rPr>
        <w:t>Illiade</w:t>
      </w:r>
      <w:r w:rsidR="00A5675E" w:rsidRPr="00F42E6A">
        <w:rPr>
          <w:rFonts w:ascii="NB International Pro" w:hAnsi="NB International Pro" w:cs="Calibri"/>
          <w:lang w:val="fr-FR"/>
        </w:rPr>
        <w:t xml:space="preserve"> et de l’</w:t>
      </w:r>
      <w:r w:rsidR="00A5675E" w:rsidRPr="00F42E6A">
        <w:rPr>
          <w:rFonts w:ascii="NB International Pro" w:hAnsi="NB International Pro" w:cs="Calibri"/>
          <w:i/>
          <w:iCs/>
          <w:lang w:val="fr-FR"/>
        </w:rPr>
        <w:t>Ody</w:t>
      </w:r>
      <w:r w:rsidR="007E69EE" w:rsidRPr="00F42E6A">
        <w:rPr>
          <w:rFonts w:ascii="NB International Pro" w:hAnsi="NB International Pro" w:cs="Calibri"/>
          <w:i/>
          <w:iCs/>
          <w:lang w:val="fr-FR"/>
        </w:rPr>
        <w:t>s</w:t>
      </w:r>
      <w:r w:rsidR="00A5675E" w:rsidRPr="00F42E6A">
        <w:rPr>
          <w:rFonts w:ascii="NB International Pro" w:hAnsi="NB International Pro" w:cs="Calibri"/>
          <w:i/>
          <w:iCs/>
          <w:lang w:val="fr-FR"/>
        </w:rPr>
        <w:t>sée</w:t>
      </w:r>
      <w:r w:rsidR="00A5675E" w:rsidRPr="00F42E6A">
        <w:rPr>
          <w:rFonts w:ascii="NB International Pro" w:hAnsi="NB International Pro" w:cs="Calibri"/>
          <w:lang w:val="fr-FR"/>
        </w:rPr>
        <w:t xml:space="preserve"> </w:t>
      </w:r>
      <w:r w:rsidRPr="00F42E6A">
        <w:rPr>
          <w:rFonts w:ascii="NB International Pro" w:hAnsi="NB International Pro" w:cs="Calibri"/>
          <w:lang w:val="fr-FR"/>
        </w:rPr>
        <w:t>dans s</w:t>
      </w:r>
      <w:r w:rsidR="007E69EE" w:rsidRPr="00F42E6A">
        <w:rPr>
          <w:rFonts w:ascii="NB International Pro" w:hAnsi="NB International Pro" w:cs="Calibri"/>
          <w:lang w:val="fr-FR"/>
        </w:rPr>
        <w:t>on traité</w:t>
      </w:r>
      <w:r w:rsidRPr="00F42E6A">
        <w:rPr>
          <w:rFonts w:ascii="NB International Pro" w:hAnsi="NB International Pro" w:cs="Calibri"/>
          <w:lang w:val="fr-FR"/>
        </w:rPr>
        <w:t xml:space="preserve"> </w:t>
      </w:r>
      <w:r w:rsidRPr="00F42E6A">
        <w:rPr>
          <w:rFonts w:ascii="NB International Pro" w:hAnsi="NB International Pro" w:cs="Calibri"/>
          <w:i/>
          <w:iCs/>
          <w:lang w:val="fr-FR"/>
        </w:rPr>
        <w:t xml:space="preserve">Prolegomena ad Homerum </w:t>
      </w:r>
      <w:r w:rsidRPr="00F42E6A">
        <w:rPr>
          <w:rFonts w:ascii="NB International Pro" w:hAnsi="NB International Pro" w:cs="Calibri"/>
          <w:lang w:val="fr-FR"/>
        </w:rPr>
        <w:t xml:space="preserve">(1795) </w:t>
      </w:r>
      <w:r w:rsidR="00A5675E" w:rsidRPr="00F42E6A">
        <w:rPr>
          <w:rFonts w:ascii="NB International Pro" w:hAnsi="NB International Pro" w:cs="Calibri"/>
          <w:lang w:val="fr-FR"/>
        </w:rPr>
        <w:t>connu sous le nom de « </w:t>
      </w:r>
      <w:r w:rsidRPr="00F42E6A">
        <w:rPr>
          <w:rFonts w:ascii="NB International Pro" w:hAnsi="NB International Pro" w:cs="Calibri"/>
          <w:lang w:val="fr-FR"/>
        </w:rPr>
        <w:t>question homérique</w:t>
      </w:r>
      <w:r w:rsidR="00A5675E" w:rsidRPr="00F42E6A">
        <w:rPr>
          <w:rFonts w:ascii="NB International Pro" w:hAnsi="NB International Pro" w:cs="Calibri"/>
          <w:lang w:val="fr-FR"/>
        </w:rPr>
        <w:t> »</w:t>
      </w:r>
      <w:r w:rsidRPr="00F42E6A">
        <w:rPr>
          <w:rFonts w:ascii="NB International Pro" w:hAnsi="NB International Pro" w:cs="Calibri"/>
          <w:lang w:val="fr-FR"/>
        </w:rPr>
        <w:t xml:space="preserve"> </w:t>
      </w:r>
      <w:r w:rsidR="002F5831" w:rsidRPr="00F42E6A">
        <w:rPr>
          <w:rFonts w:ascii="NB International Pro" w:hAnsi="NB International Pro" w:cs="Calibri"/>
          <w:lang w:val="fr-FR"/>
        </w:rPr>
        <w:t>–</w:t>
      </w:r>
      <w:r w:rsidRPr="00F42E6A">
        <w:rPr>
          <w:rFonts w:ascii="NB International Pro" w:hAnsi="NB International Pro" w:cs="Calibri"/>
          <w:lang w:val="fr-FR"/>
        </w:rPr>
        <w:t>, l</w:t>
      </w:r>
      <w:r w:rsidR="00A5675E" w:rsidRPr="00F42E6A">
        <w:rPr>
          <w:rFonts w:ascii="NB International Pro" w:hAnsi="NB International Pro" w:cs="Calibri"/>
          <w:lang w:val="fr-FR"/>
        </w:rPr>
        <w:t>’</w:t>
      </w:r>
      <w:r w:rsidRPr="00F42E6A">
        <w:rPr>
          <w:rFonts w:ascii="NB International Pro" w:hAnsi="NB International Pro" w:cs="Calibri"/>
          <w:lang w:val="fr-FR"/>
        </w:rPr>
        <w:t>attribution d</w:t>
      </w:r>
      <w:r w:rsidR="002F5831" w:rsidRPr="00F42E6A">
        <w:rPr>
          <w:rFonts w:ascii="NB International Pro" w:hAnsi="NB International Pro" w:cs="Calibri"/>
          <w:lang w:val="fr-FR"/>
        </w:rPr>
        <w:t>’</w:t>
      </w:r>
      <w:r w:rsidRPr="00F42E6A">
        <w:rPr>
          <w:rFonts w:ascii="NB International Pro" w:hAnsi="NB International Pro" w:cs="Calibri"/>
          <w:lang w:val="fr-FR"/>
        </w:rPr>
        <w:t>œuvres d</w:t>
      </w:r>
      <w:r w:rsidR="007E69EE" w:rsidRPr="00F42E6A">
        <w:rPr>
          <w:rFonts w:ascii="NB International Pro" w:hAnsi="NB International Pro" w:cs="Calibri"/>
          <w:lang w:val="fr-FR"/>
        </w:rPr>
        <w:t>’</w:t>
      </w:r>
      <w:r w:rsidRPr="00F42E6A">
        <w:rPr>
          <w:rFonts w:ascii="NB International Pro" w:hAnsi="NB International Pro" w:cs="Calibri"/>
          <w:lang w:val="fr-FR"/>
        </w:rPr>
        <w:t xml:space="preserve">art individuelles à des </w:t>
      </w:r>
      <w:r w:rsidR="007E69EE" w:rsidRPr="00F42E6A">
        <w:rPr>
          <w:rFonts w:ascii="NB International Pro" w:hAnsi="NB International Pro" w:cs="Calibri"/>
          <w:lang w:val="fr-FR"/>
        </w:rPr>
        <w:t>artefacts</w:t>
      </w:r>
      <w:r w:rsidRPr="00F42E6A">
        <w:rPr>
          <w:rFonts w:ascii="NB International Pro" w:hAnsi="NB International Pro" w:cs="Calibri"/>
          <w:lang w:val="fr-FR"/>
        </w:rPr>
        <w:t xml:space="preserve"> de l</w:t>
      </w:r>
      <w:r w:rsidR="007E69EE" w:rsidRPr="00F42E6A">
        <w:rPr>
          <w:rFonts w:ascii="NB International Pro" w:hAnsi="NB International Pro" w:cs="Calibri"/>
          <w:lang w:val="fr-FR"/>
        </w:rPr>
        <w:t>’</w:t>
      </w:r>
      <w:r w:rsidRPr="00F42E6A">
        <w:rPr>
          <w:rFonts w:ascii="NB International Pro" w:hAnsi="NB International Pro" w:cs="Calibri"/>
          <w:lang w:val="fr-FR"/>
        </w:rPr>
        <w:t xml:space="preserve">antiquité classique est </w:t>
      </w:r>
      <w:r w:rsidR="009B144D" w:rsidRPr="00F42E6A">
        <w:rPr>
          <w:rFonts w:ascii="NB International Pro" w:hAnsi="NB International Pro" w:cs="Calibri"/>
          <w:lang w:val="fr-FR"/>
        </w:rPr>
        <w:t>matière à discussion</w:t>
      </w:r>
      <w:r w:rsidRPr="00F42E6A">
        <w:rPr>
          <w:rFonts w:ascii="NB International Pro" w:hAnsi="NB International Pro" w:cs="Calibri"/>
          <w:lang w:val="fr-FR"/>
        </w:rPr>
        <w:t xml:space="preserve">. </w:t>
      </w:r>
      <w:r w:rsidR="00E57EFB" w:rsidRPr="00F42E6A">
        <w:rPr>
          <w:rFonts w:ascii="NB International Pro" w:hAnsi="NB International Pro" w:cs="Calibri"/>
          <w:lang w:val="fr-FR"/>
        </w:rPr>
        <w:t xml:space="preserve">Avec </w:t>
      </w:r>
      <w:r w:rsidRPr="00F42E6A">
        <w:rPr>
          <w:rFonts w:ascii="NB International Pro" w:hAnsi="NB International Pro" w:cs="Calibri"/>
          <w:i/>
          <w:iCs/>
          <w:lang w:val="fr-FR"/>
        </w:rPr>
        <w:t xml:space="preserve">Mediations, </w:t>
      </w:r>
      <w:r w:rsidR="009B144D" w:rsidRPr="00F42E6A">
        <w:rPr>
          <w:rFonts w:ascii="NB International Pro" w:hAnsi="NB International Pro" w:cs="Calibri"/>
          <w:lang w:val="fr-FR"/>
        </w:rPr>
        <w:t>The</w:t>
      </w:r>
      <w:r w:rsidRPr="00F42E6A">
        <w:rPr>
          <w:rFonts w:ascii="NB International Pro" w:hAnsi="NB International Pro" w:cs="Calibri"/>
          <w:lang w:val="fr-FR"/>
        </w:rPr>
        <w:t xml:space="preserve"> Bruce High Quality Foundation </w:t>
      </w:r>
      <w:r w:rsidR="009D6E6F" w:rsidRPr="00F42E6A">
        <w:rPr>
          <w:rFonts w:ascii="NB International Pro" w:hAnsi="NB International Pro" w:cs="Calibri"/>
          <w:lang w:val="fr-FR"/>
        </w:rPr>
        <w:t>appuie</w:t>
      </w:r>
      <w:r w:rsidR="009B144D" w:rsidRPr="00F42E6A">
        <w:rPr>
          <w:rFonts w:ascii="NB International Pro" w:hAnsi="NB International Pro" w:cs="Calibri"/>
          <w:lang w:val="fr-FR"/>
        </w:rPr>
        <w:t xml:space="preserve"> de manière</w:t>
      </w:r>
      <w:r w:rsidR="00E57EFB" w:rsidRPr="00F42E6A">
        <w:rPr>
          <w:rFonts w:ascii="NB International Pro" w:hAnsi="NB International Pro" w:cs="Calibri"/>
          <w:lang w:val="fr-FR"/>
        </w:rPr>
        <w:t xml:space="preserve"> </w:t>
      </w:r>
      <w:r w:rsidR="009B144D" w:rsidRPr="00F42E6A">
        <w:rPr>
          <w:rFonts w:ascii="NB International Pro" w:hAnsi="NB International Pro" w:cs="Calibri"/>
          <w:lang w:val="fr-FR"/>
        </w:rPr>
        <w:t>plastique</w:t>
      </w:r>
      <w:r w:rsidR="00E57EFB" w:rsidRPr="00F42E6A">
        <w:rPr>
          <w:rFonts w:ascii="NB International Pro" w:hAnsi="NB International Pro" w:cs="Calibri"/>
          <w:lang w:val="fr-FR"/>
        </w:rPr>
        <w:t xml:space="preserve"> sa thèse selon laquelle</w:t>
      </w:r>
      <w:r w:rsidR="009D6E6F" w:rsidRPr="00F42E6A">
        <w:rPr>
          <w:rFonts w:ascii="NB International Pro" w:hAnsi="NB International Pro" w:cs="Calibri"/>
          <w:lang w:val="fr-FR"/>
        </w:rPr>
        <w:t xml:space="preserve"> la</w:t>
      </w:r>
      <w:r w:rsidR="00E57EFB" w:rsidRPr="00F42E6A">
        <w:rPr>
          <w:rFonts w:ascii="NB International Pro" w:hAnsi="NB International Pro" w:cs="Calibri"/>
          <w:lang w:val="fr-FR"/>
        </w:rPr>
        <w:t xml:space="preserve"> </w:t>
      </w:r>
      <w:r w:rsidR="009D6E6F" w:rsidRPr="00F42E6A">
        <w:rPr>
          <w:rFonts w:ascii="NB International Pro" w:hAnsi="NB International Pro" w:cs="Calibri"/>
          <w:lang w:val="fr-FR"/>
        </w:rPr>
        <w:t>paternité individuelle d’une œuvre</w:t>
      </w:r>
      <w:r w:rsidR="009B144D" w:rsidRPr="00F42E6A">
        <w:rPr>
          <w:rFonts w:ascii="NB International Pro" w:hAnsi="NB International Pro" w:cs="Calibri"/>
          <w:lang w:val="fr-FR"/>
        </w:rPr>
        <w:t xml:space="preserve"> n’existe pas</w:t>
      </w:r>
      <w:r w:rsidRPr="00F42E6A">
        <w:rPr>
          <w:rFonts w:ascii="NB International Pro" w:hAnsi="NB International Pro" w:cs="Calibri"/>
          <w:lang w:val="fr-FR"/>
        </w:rPr>
        <w:t>. L</w:t>
      </w:r>
      <w:r w:rsidR="00B60764" w:rsidRPr="00F42E6A">
        <w:rPr>
          <w:rFonts w:ascii="NB International Pro" w:hAnsi="NB International Pro" w:cs="Calibri"/>
          <w:lang w:val="fr-FR"/>
        </w:rPr>
        <w:t>’</w:t>
      </w:r>
      <w:r w:rsidRPr="00F42E6A">
        <w:rPr>
          <w:rFonts w:ascii="NB International Pro" w:hAnsi="NB International Pro" w:cs="Calibri"/>
          <w:lang w:val="fr-FR"/>
        </w:rPr>
        <w:t xml:space="preserve">artiste </w:t>
      </w:r>
      <w:r w:rsidR="00B60764" w:rsidRPr="00F42E6A">
        <w:rPr>
          <w:rFonts w:ascii="NB International Pro" w:hAnsi="NB International Pro" w:cs="Calibri"/>
          <w:lang w:val="fr-FR"/>
        </w:rPr>
        <w:t>au patronyme fictif est en fait un collectif d</w:t>
      </w:r>
      <w:r w:rsidRPr="00F42E6A">
        <w:rPr>
          <w:rFonts w:ascii="NB International Pro" w:hAnsi="NB International Pro" w:cs="Calibri"/>
          <w:lang w:val="fr-FR"/>
        </w:rPr>
        <w:t>e huit artistes qui se sont rencontrés à l</w:t>
      </w:r>
      <w:r w:rsidR="00B60764" w:rsidRPr="00F42E6A">
        <w:rPr>
          <w:rFonts w:ascii="NB International Pro" w:hAnsi="NB International Pro" w:cs="Calibri"/>
          <w:lang w:val="fr-FR"/>
        </w:rPr>
        <w:t>’</w:t>
      </w:r>
      <w:r w:rsidR="005B7BB1" w:rsidRPr="00F42E6A">
        <w:rPr>
          <w:rFonts w:ascii="NB International Pro" w:hAnsi="NB International Pro" w:cs="Calibri"/>
          <w:lang w:val="fr-FR"/>
        </w:rPr>
        <w:t>école d</w:t>
      </w:r>
      <w:r w:rsidR="00B60764" w:rsidRPr="00F42E6A">
        <w:rPr>
          <w:rFonts w:ascii="NB International Pro" w:hAnsi="NB International Pro" w:cs="Calibri"/>
          <w:lang w:val="fr-FR"/>
        </w:rPr>
        <w:t>’</w:t>
      </w:r>
      <w:r w:rsidR="005B7BB1" w:rsidRPr="00F42E6A">
        <w:rPr>
          <w:rFonts w:ascii="NB International Pro" w:hAnsi="NB International Pro" w:cs="Calibri"/>
          <w:lang w:val="fr-FR"/>
        </w:rPr>
        <w:t xml:space="preserve">art </w:t>
      </w:r>
      <w:r w:rsidRPr="00F42E6A">
        <w:rPr>
          <w:rFonts w:ascii="NB International Pro" w:hAnsi="NB International Pro" w:cs="Calibri"/>
          <w:lang w:val="fr-FR"/>
        </w:rPr>
        <w:t xml:space="preserve">Cooper Union </w:t>
      </w:r>
      <w:r w:rsidR="00B60764" w:rsidRPr="00F42E6A">
        <w:rPr>
          <w:rFonts w:ascii="NB International Pro" w:hAnsi="NB International Pro" w:cs="Calibri"/>
          <w:lang w:val="fr-FR"/>
        </w:rPr>
        <w:t>à</w:t>
      </w:r>
      <w:r w:rsidRPr="00F42E6A">
        <w:rPr>
          <w:rFonts w:ascii="NB International Pro" w:hAnsi="NB International Pro" w:cs="Calibri"/>
          <w:lang w:val="fr-FR"/>
        </w:rPr>
        <w:t xml:space="preserve"> New York et qui souhaitent rester anonymes.</w:t>
      </w:r>
    </w:p>
    <w:p w14:paraId="4A28A0E0" w14:textId="77777777" w:rsidR="00F42E6A" w:rsidRPr="00F42E6A" w:rsidRDefault="00F42E6A">
      <w:pPr>
        <w:spacing w:after="0" w:line="240" w:lineRule="auto"/>
        <w:rPr>
          <w:rFonts w:ascii="NB International Pro" w:hAnsi="NB International Pro"/>
          <w:sz w:val="20"/>
          <w:szCs w:val="20"/>
          <w:lang w:val="fr-FR" w:eastAsia="nl-BE"/>
        </w:rPr>
      </w:pPr>
    </w:p>
    <w:p w14:paraId="1FA0C57B" w14:textId="14870315" w:rsidR="00DB36F5" w:rsidRPr="00471BE5" w:rsidRDefault="002E1A51">
      <w:pPr>
        <w:spacing w:after="0"/>
        <w:rPr>
          <w:rFonts w:ascii="NB International Pro" w:eastAsia="Calibri" w:hAnsi="NB International Pro" w:cs="Calibri"/>
          <w:b/>
          <w:bCs/>
          <w:kern w:val="24"/>
          <w:sz w:val="24"/>
          <w:szCs w:val="24"/>
          <w:lang w:val="fr-FR" w:eastAsia="nl-BE"/>
        </w:rPr>
      </w:pPr>
      <w:r w:rsidRPr="00471BE5">
        <w:rPr>
          <w:rFonts w:ascii="NB International Pro" w:eastAsia="Calibri" w:hAnsi="NB International Pro" w:cs="Calibri"/>
          <w:b/>
          <w:bCs/>
          <w:kern w:val="24"/>
          <w:sz w:val="24"/>
          <w:szCs w:val="24"/>
          <w:lang w:val="fr-FR" w:eastAsia="nl-BE"/>
        </w:rPr>
        <w:t>Claire Fontaine</w:t>
      </w:r>
    </w:p>
    <w:p w14:paraId="79023BDE" w14:textId="48913536" w:rsidR="007C2965" w:rsidRPr="00471BE5" w:rsidRDefault="007C2965" w:rsidP="00F70F20">
      <w:pPr>
        <w:widowControl w:val="0"/>
        <w:autoSpaceDE w:val="0"/>
        <w:autoSpaceDN w:val="0"/>
        <w:adjustRightInd w:val="0"/>
        <w:spacing w:after="0" w:line="280" w:lineRule="atLeast"/>
        <w:rPr>
          <w:rFonts w:ascii="NB International Pro" w:eastAsia="Calibri" w:hAnsi="NB International Pro" w:cs="Calibri"/>
          <w:i/>
          <w:iCs/>
          <w:sz w:val="24"/>
          <w:szCs w:val="24"/>
          <w:lang w:val="fr-FR"/>
        </w:rPr>
      </w:pPr>
    </w:p>
    <w:p w14:paraId="73A42AE0" w14:textId="22665D06" w:rsidR="00D60CB8" w:rsidRPr="00F42E6A" w:rsidRDefault="00F42E6A">
      <w:pPr>
        <w:rPr>
          <w:rFonts w:ascii="NB International Pro" w:hAnsi="NB International Pro" w:cs="Calibri"/>
          <w:lang w:val="fr-FR"/>
        </w:rPr>
      </w:pPr>
      <w:r>
        <w:rPr>
          <w:rFonts w:ascii="NB International Pro" w:hAnsi="NB International Pro" w:cs="Calibri"/>
          <w:noProof/>
          <w:sz w:val="24"/>
          <w:szCs w:val="24"/>
          <w:lang w:val="fr-FR"/>
        </w:rPr>
        <mc:AlternateContent>
          <mc:Choice Requires="wpg">
            <w:drawing>
              <wp:anchor distT="0" distB="0" distL="114300" distR="114300" simplePos="0" relativeHeight="251734016" behindDoc="0" locked="0" layoutInCell="1" allowOverlap="1" wp14:anchorId="4C0B7503" wp14:editId="3C37D9F2">
                <wp:simplePos x="0" y="0"/>
                <wp:positionH relativeFrom="column">
                  <wp:posOffset>3596005</wp:posOffset>
                </wp:positionH>
                <wp:positionV relativeFrom="paragraph">
                  <wp:posOffset>8255</wp:posOffset>
                </wp:positionV>
                <wp:extent cx="2165350" cy="3928745"/>
                <wp:effectExtent l="0" t="0" r="6350" b="0"/>
                <wp:wrapSquare wrapText="bothSides"/>
                <wp:docPr id="1470725584" name="Groep 1"/>
                <wp:cNvGraphicFramePr/>
                <a:graphic xmlns:a="http://schemas.openxmlformats.org/drawingml/2006/main">
                  <a:graphicData uri="http://schemas.microsoft.com/office/word/2010/wordprocessingGroup">
                    <wpg:wgp>
                      <wpg:cNvGrpSpPr/>
                      <wpg:grpSpPr>
                        <a:xfrm>
                          <a:off x="0" y="0"/>
                          <a:ext cx="2165350" cy="3928745"/>
                          <a:chOff x="0" y="0"/>
                          <a:chExt cx="2165350" cy="3928745"/>
                        </a:xfrm>
                      </wpg:grpSpPr>
                      <pic:pic xmlns:pic="http://schemas.openxmlformats.org/drawingml/2006/picture">
                        <pic:nvPicPr>
                          <pic:cNvPr id="317987602" name="Afbeelding 2" descr="Afbeelding met schoeisel, persoon, grond, person&#10;&#10;Automatisch gegenereerde beschrijvi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5350" cy="3242945"/>
                          </a:xfrm>
                          <a:prstGeom prst="rect">
                            <a:avLst/>
                          </a:prstGeom>
                          <a:noFill/>
                          <a:ln>
                            <a:noFill/>
                          </a:ln>
                        </pic:spPr>
                      </pic:pic>
                      <wps:wsp>
                        <wps:cNvPr id="981358190" name="Text Box 1"/>
                        <wps:cNvSpPr txBox="1"/>
                        <wps:spPr>
                          <a:xfrm>
                            <a:off x="0" y="3383280"/>
                            <a:ext cx="2165350" cy="545465"/>
                          </a:xfrm>
                          <a:prstGeom prst="rect">
                            <a:avLst/>
                          </a:prstGeom>
                          <a:solidFill>
                            <a:prstClr val="white"/>
                          </a:solidFill>
                          <a:ln>
                            <a:noFill/>
                          </a:ln>
                        </wps:spPr>
                        <wps:txbx>
                          <w:txbxContent>
                            <w:p w14:paraId="46B34573" w14:textId="698E32ED" w:rsidR="00592BD1" w:rsidRPr="00592BD1" w:rsidRDefault="00592BD1" w:rsidP="00592BD1">
                              <w:pPr>
                                <w:pStyle w:val="Caption"/>
                                <w:rPr>
                                  <w:rFonts w:ascii="NB International Pro" w:hAnsi="NB International Pro" w:cs="Calibri"/>
                                  <w:sz w:val="24"/>
                                  <w:szCs w:val="24"/>
                                  <w:lang w:val="fr-BE"/>
                                </w:rPr>
                              </w:pPr>
                              <w:r>
                                <w:rPr>
                                  <w:lang w:val="fr-BE"/>
                                </w:rPr>
                                <w:t xml:space="preserve">Copyright : </w:t>
                              </w:r>
                              <w:r w:rsidRPr="00592BD1">
                                <w:rPr>
                                  <w:lang w:val="fr-BE"/>
                                </w:rPr>
                                <w:t xml:space="preserve">Headless Man </w:t>
                              </w:r>
                              <w:r w:rsidR="00712B81" w:rsidRPr="00712B81">
                                <w:rPr>
                                  <w:lang w:val="fr-BE"/>
                                </w:rPr>
                                <w:t>(</w:t>
                              </w:r>
                              <w:r w:rsidRPr="00592BD1">
                                <w:rPr>
                                  <w:lang w:val="fr-BE"/>
                                </w:rPr>
                                <w:t>Homme sans tête</w:t>
                              </w:r>
                              <w:r w:rsidR="00712B81">
                                <w:rPr>
                                  <w:lang w:val="fr-BE"/>
                                </w:rPr>
                                <w:t>)</w:t>
                              </w:r>
                              <w:r w:rsidRPr="00592BD1">
                                <w:rPr>
                                  <w:lang w:val="fr-BE"/>
                                </w:rPr>
                                <w:t>, Claire Fontaine, 2016 avec l'autorisation de l’artiste et de la Galerie Neu, Berlin.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C0B7503" id="Groep 1" o:spid="_x0000_s1026" style="position:absolute;margin-left:283.15pt;margin-top:.65pt;width:170.5pt;height:309.35pt;z-index:251734016" coordsize="21653,39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">
                <v:shape id="Afbeelding 2" o:spid="_x0000_s1027" type="#_x0000_t75" alt="Afbeelding met schoeisel, persoon, grond, person&#10;&#10;Automatisch gegenereerde beschrijving" style="position:absolute;width:21653;height:32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">
                  <v:imagedata r:id="rId12" o:title="Afbeelding met schoeisel, persoon, grond, person&#10;&#10;Automatisch gegenereerde beschrijving"/>
                </v:shape>
                <v:shapetype id="_x0000_t202" coordsize="21600,21600" o:spt="202" path="m,l,21600r21600,l21600,xe">
                  <v:stroke joinstyle="miter"/>
                  <v:path gradientshapeok="t" o:connecttype="rect"/>
                </v:shapetype>
                <v:shape id="Text Box 1" o:spid="_x0000_s1028" type="#_x0000_t202" style="position:absolute;top:33832;width:21653;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" stroked="f">
                  <v:textbox style="mso-fit-shape-to-text:t" inset="0,0,0,0">
                    <w:txbxContent>
                      <w:p w14:paraId="46B34573" w14:textId="698E32ED" w:rsidR="00592BD1" w:rsidRPr="00592BD1" w:rsidRDefault="00592BD1" w:rsidP="00592BD1">
                        <w:pPr>
                          <w:pStyle w:val="Caption"/>
                          <w:rPr>
                            <w:rFonts w:ascii="NB International Pro" w:hAnsi="NB International Pro" w:cs="Calibri"/>
                            <w:sz w:val="24"/>
                            <w:szCs w:val="24"/>
                            <w:lang w:val="fr-BE"/>
                          </w:rPr>
                        </w:pPr>
                        <w:r>
                          <w:rPr>
                            <w:lang w:val="fr-BE"/>
                          </w:rPr>
                          <w:t xml:space="preserve">Copyright : </w:t>
                        </w:r>
                        <w:r w:rsidRPr="00592BD1">
                          <w:rPr>
                            <w:lang w:val="fr-BE"/>
                          </w:rPr>
                          <w:t xml:space="preserve">Headless Man </w:t>
                        </w:r>
                        <w:r w:rsidR="00712B81" w:rsidRPr="00712B81">
                          <w:rPr>
                            <w:lang w:val="fr-BE"/>
                          </w:rPr>
                          <w:t>(</w:t>
                        </w:r>
                        <w:r w:rsidRPr="00592BD1">
                          <w:rPr>
                            <w:lang w:val="fr-BE"/>
                          </w:rPr>
                          <w:t>Homme sans tête</w:t>
                        </w:r>
                        <w:r w:rsidR="00712B81">
                          <w:rPr>
                            <w:lang w:val="fr-BE"/>
                          </w:rPr>
                          <w:t>)</w:t>
                        </w:r>
                        <w:r w:rsidRPr="00592BD1">
                          <w:rPr>
                            <w:lang w:val="fr-BE"/>
                          </w:rPr>
                          <w:t>, Claire Fontaine, 2016 avec l'autorisation de l’artiste et de la Galerie Neu, Berlin.</w:t>
                        </w:r>
                      </w:p>
                    </w:txbxContent>
                  </v:textbox>
                </v:shape>
                <w10:wrap type="square"/>
              </v:group>
            </w:pict>
          </mc:Fallback>
        </mc:AlternateContent>
      </w:r>
      <w:r w:rsidR="002E1A51" w:rsidRPr="00471BE5">
        <w:rPr>
          <w:rFonts w:ascii="NB International Pro" w:hAnsi="NB International Pro" w:cs="Calibri"/>
          <w:sz w:val="24"/>
          <w:szCs w:val="24"/>
          <w:lang w:val="fr-FR"/>
        </w:rPr>
        <w:t>D</w:t>
      </w:r>
      <w:r w:rsidR="002E1A51" w:rsidRPr="00F42E6A">
        <w:rPr>
          <w:rFonts w:ascii="NB International Pro" w:hAnsi="NB International Pro" w:cs="Calibri"/>
          <w:lang w:val="fr-FR"/>
        </w:rPr>
        <w:t xml:space="preserve">ans ses sculptures, ses </w:t>
      </w:r>
      <w:r w:rsidR="006E52E8" w:rsidRPr="00F42E6A">
        <w:rPr>
          <w:rFonts w:ascii="NB International Pro" w:hAnsi="NB International Pro" w:cs="Calibri"/>
          <w:lang w:val="fr-FR"/>
        </w:rPr>
        <w:t>tableaux</w:t>
      </w:r>
      <w:r w:rsidR="002E1A51" w:rsidRPr="00F42E6A">
        <w:rPr>
          <w:rFonts w:ascii="NB International Pro" w:hAnsi="NB International Pro" w:cs="Calibri"/>
          <w:lang w:val="fr-FR"/>
        </w:rPr>
        <w:t xml:space="preserve">, ses vidéos et ses </w:t>
      </w:r>
      <w:r w:rsidR="00EE5530" w:rsidRPr="00F42E6A">
        <w:rPr>
          <w:rFonts w:ascii="NB International Pro" w:hAnsi="NB International Pro" w:cs="Calibri"/>
          <w:lang w:val="fr-FR"/>
        </w:rPr>
        <w:t>textes</w:t>
      </w:r>
      <w:r w:rsidR="002E1A51" w:rsidRPr="00F42E6A">
        <w:rPr>
          <w:rFonts w:ascii="NB International Pro" w:hAnsi="NB International Pro" w:cs="Calibri"/>
          <w:lang w:val="fr-FR"/>
        </w:rPr>
        <w:t>, l</w:t>
      </w:r>
      <w:r w:rsidR="005C282D" w:rsidRPr="00F42E6A">
        <w:rPr>
          <w:rFonts w:ascii="NB International Pro" w:hAnsi="NB International Pro" w:cs="Calibri"/>
          <w:lang w:val="fr-FR"/>
        </w:rPr>
        <w:t>’</w:t>
      </w:r>
      <w:r w:rsidR="002E1A51" w:rsidRPr="00F42E6A">
        <w:rPr>
          <w:rFonts w:ascii="NB International Pro" w:hAnsi="NB International Pro" w:cs="Calibri"/>
          <w:lang w:val="fr-FR"/>
        </w:rPr>
        <w:t xml:space="preserve">artiste </w:t>
      </w:r>
      <w:r w:rsidR="005C282D" w:rsidRPr="00F42E6A">
        <w:rPr>
          <w:rFonts w:ascii="NB International Pro" w:hAnsi="NB International Pro" w:cs="Calibri"/>
          <w:lang w:val="fr-FR"/>
        </w:rPr>
        <w:t>au patronyme fictif</w:t>
      </w:r>
      <w:r w:rsidR="002E1A51" w:rsidRPr="00F42E6A">
        <w:rPr>
          <w:rFonts w:ascii="NB International Pro" w:hAnsi="NB International Pro" w:cs="Calibri"/>
          <w:lang w:val="fr-FR"/>
        </w:rPr>
        <w:t xml:space="preserve"> Claire Fontaine critique la </w:t>
      </w:r>
      <w:r w:rsidR="005C282D" w:rsidRPr="00F42E6A">
        <w:rPr>
          <w:rFonts w:ascii="NB International Pro" w:hAnsi="NB International Pro" w:cs="Calibri"/>
          <w:lang w:val="fr-FR"/>
        </w:rPr>
        <w:t>« </w:t>
      </w:r>
      <w:r w:rsidR="002E1A51" w:rsidRPr="00F42E6A">
        <w:rPr>
          <w:rFonts w:ascii="NB International Pro" w:hAnsi="NB International Pro" w:cs="Calibri"/>
          <w:lang w:val="fr-FR"/>
        </w:rPr>
        <w:t>production</w:t>
      </w:r>
      <w:r w:rsidR="005C282D" w:rsidRPr="00F42E6A">
        <w:rPr>
          <w:rFonts w:ascii="NB International Pro" w:hAnsi="NB International Pro" w:cs="Calibri"/>
          <w:lang w:val="fr-FR"/>
        </w:rPr>
        <w:t> »</w:t>
      </w:r>
      <w:r w:rsidR="009D6536" w:rsidRPr="00F42E6A">
        <w:rPr>
          <w:rFonts w:ascii="NB International Pro" w:hAnsi="NB International Pro" w:cs="Calibri"/>
          <w:lang w:val="fr-FR"/>
        </w:rPr>
        <w:t>, trop souvent assimilée à la « création »</w:t>
      </w:r>
      <w:r w:rsidR="005E7002" w:rsidRPr="00F42E6A">
        <w:rPr>
          <w:rFonts w:ascii="NB International Pro" w:hAnsi="NB International Pro" w:cs="Calibri"/>
          <w:lang w:val="fr-FR"/>
        </w:rPr>
        <w:t xml:space="preserve"> </w:t>
      </w:r>
      <w:r w:rsidR="005C282D" w:rsidRPr="00F42E6A">
        <w:rPr>
          <w:rFonts w:ascii="NB International Pro" w:hAnsi="NB International Pro" w:cs="Calibri"/>
          <w:lang w:val="fr-FR"/>
        </w:rPr>
        <w:t>dans le</w:t>
      </w:r>
      <w:r w:rsidR="002E1A51" w:rsidRPr="00F42E6A">
        <w:rPr>
          <w:rFonts w:ascii="NB International Pro" w:hAnsi="NB International Pro" w:cs="Calibri"/>
          <w:lang w:val="fr-FR"/>
        </w:rPr>
        <w:t xml:space="preserve"> système capitaliste</w:t>
      </w:r>
      <w:r w:rsidR="009D6536" w:rsidRPr="00F42E6A">
        <w:rPr>
          <w:rFonts w:ascii="NB International Pro" w:hAnsi="NB International Pro" w:cs="Calibri"/>
          <w:lang w:val="fr-FR"/>
        </w:rPr>
        <w:t>.</w:t>
      </w:r>
      <w:r w:rsidR="002E1A51" w:rsidRPr="00F42E6A">
        <w:rPr>
          <w:rFonts w:ascii="NB International Pro" w:hAnsi="NB International Pro" w:cs="Calibri"/>
          <w:lang w:val="fr-FR"/>
        </w:rPr>
        <w:t xml:space="preserve"> </w:t>
      </w:r>
      <w:r w:rsidR="00ED00A2" w:rsidRPr="00F42E6A">
        <w:rPr>
          <w:rFonts w:ascii="NB International Pro" w:hAnsi="NB International Pro" w:cs="Calibri"/>
          <w:lang w:val="fr-FR"/>
        </w:rPr>
        <w:t>L’artiste</w:t>
      </w:r>
      <w:r w:rsidR="002E1A51" w:rsidRPr="00F42E6A">
        <w:rPr>
          <w:rFonts w:ascii="NB International Pro" w:hAnsi="NB International Pro" w:cs="Calibri"/>
          <w:lang w:val="fr-FR"/>
        </w:rPr>
        <w:t xml:space="preserve"> tire son nom </w:t>
      </w:r>
      <w:r w:rsidR="00ED00A2" w:rsidRPr="00F42E6A">
        <w:rPr>
          <w:rFonts w:ascii="NB International Pro" w:hAnsi="NB International Pro" w:cs="Calibri"/>
          <w:lang w:val="fr-FR"/>
        </w:rPr>
        <w:t>d’emprunt d’</w:t>
      </w:r>
      <w:r w:rsidR="002E1A51" w:rsidRPr="00F42E6A">
        <w:rPr>
          <w:rFonts w:ascii="NB International Pro" w:hAnsi="NB International Pro" w:cs="Calibri"/>
          <w:lang w:val="fr-FR"/>
        </w:rPr>
        <w:t xml:space="preserve">un ready-made </w:t>
      </w:r>
      <w:r w:rsidR="00ED00A2" w:rsidRPr="00F42E6A">
        <w:rPr>
          <w:rFonts w:ascii="NB International Pro" w:hAnsi="NB International Pro" w:cs="Calibri"/>
          <w:lang w:val="fr-FR"/>
        </w:rPr>
        <w:t>iconique</w:t>
      </w:r>
      <w:r w:rsidR="002E1A51" w:rsidRPr="00F42E6A">
        <w:rPr>
          <w:rFonts w:ascii="NB International Pro" w:hAnsi="NB International Pro" w:cs="Calibri"/>
          <w:lang w:val="fr-FR"/>
        </w:rPr>
        <w:t xml:space="preserve"> </w:t>
      </w:r>
      <w:r w:rsidR="00DC076A" w:rsidRPr="00F42E6A">
        <w:rPr>
          <w:rFonts w:ascii="NB International Pro" w:hAnsi="NB International Pro" w:cs="Calibri"/>
          <w:lang w:val="fr-FR"/>
        </w:rPr>
        <w:t xml:space="preserve">de </w:t>
      </w:r>
      <w:r w:rsidR="002E1A51" w:rsidRPr="00F42E6A">
        <w:rPr>
          <w:rFonts w:ascii="NB International Pro" w:hAnsi="NB International Pro" w:cs="Calibri"/>
          <w:lang w:val="fr-FR"/>
        </w:rPr>
        <w:t>Marcel Duchamp</w:t>
      </w:r>
      <w:r w:rsidR="00ED00A2" w:rsidRPr="00F42E6A">
        <w:rPr>
          <w:rFonts w:ascii="NB International Pro" w:hAnsi="NB International Pro" w:cs="Calibri"/>
          <w:lang w:val="fr-FR"/>
        </w:rPr>
        <w:t xml:space="preserve">, à savoir </w:t>
      </w:r>
      <w:r w:rsidR="002E1A51" w:rsidRPr="00F42E6A">
        <w:rPr>
          <w:rFonts w:ascii="NB International Pro" w:hAnsi="NB International Pro" w:cs="Calibri"/>
          <w:lang w:val="fr-FR"/>
        </w:rPr>
        <w:t>l</w:t>
      </w:r>
      <w:r w:rsidR="00ED00A2" w:rsidRPr="00F42E6A">
        <w:rPr>
          <w:rFonts w:ascii="NB International Pro" w:hAnsi="NB International Pro" w:cs="Calibri"/>
          <w:lang w:val="fr-FR"/>
        </w:rPr>
        <w:t>’</w:t>
      </w:r>
      <w:r w:rsidR="008B7AA1" w:rsidRPr="00F42E6A">
        <w:rPr>
          <w:rFonts w:ascii="NB International Pro" w:hAnsi="NB International Pro" w:cs="Calibri"/>
          <w:lang w:val="fr-FR"/>
        </w:rPr>
        <w:t xml:space="preserve">urinoir </w:t>
      </w:r>
      <w:r w:rsidR="00ED00A2" w:rsidRPr="00F42E6A">
        <w:rPr>
          <w:rFonts w:ascii="NB International Pro" w:hAnsi="NB International Pro" w:cs="Calibri"/>
          <w:lang w:val="fr-FR"/>
        </w:rPr>
        <w:t>intitulé</w:t>
      </w:r>
      <w:r w:rsidR="002E1A51" w:rsidRPr="00F42E6A">
        <w:rPr>
          <w:rFonts w:ascii="NB International Pro" w:hAnsi="NB International Pro" w:cs="Calibri"/>
          <w:lang w:val="fr-FR"/>
        </w:rPr>
        <w:t xml:space="preserve"> </w:t>
      </w:r>
      <w:r w:rsidR="002E1A51" w:rsidRPr="00F42E6A">
        <w:rPr>
          <w:rFonts w:ascii="NB International Pro" w:hAnsi="NB International Pro" w:cs="Calibri"/>
          <w:i/>
          <w:iCs/>
          <w:lang w:val="fr-FR"/>
        </w:rPr>
        <w:t>Fontaine</w:t>
      </w:r>
      <w:r w:rsidR="00ED00A2" w:rsidRPr="00F42E6A">
        <w:rPr>
          <w:rFonts w:ascii="NB International Pro" w:hAnsi="NB International Pro" w:cs="Calibri"/>
          <w:lang w:val="fr-FR"/>
        </w:rPr>
        <w:t>, ainsi que</w:t>
      </w:r>
      <w:r w:rsidR="002E1A51" w:rsidRPr="00F42E6A">
        <w:rPr>
          <w:rFonts w:ascii="NB International Pro" w:hAnsi="NB International Pro" w:cs="Calibri"/>
          <w:lang w:val="fr-FR"/>
        </w:rPr>
        <w:t xml:space="preserve"> de la marque de papeterie française du même nom. Claire Fontaine utilise le concept d</w:t>
      </w:r>
      <w:r w:rsidR="002F5831" w:rsidRPr="00F42E6A">
        <w:rPr>
          <w:rFonts w:ascii="NB International Pro" w:hAnsi="NB International Pro" w:cs="Calibri"/>
          <w:lang w:val="fr-FR"/>
        </w:rPr>
        <w:t>’</w:t>
      </w:r>
      <w:r w:rsidR="002E1A51" w:rsidRPr="00F42E6A">
        <w:rPr>
          <w:rFonts w:ascii="NB International Pro" w:hAnsi="NB International Pro" w:cs="Calibri"/>
          <w:i/>
          <w:iCs/>
          <w:lang w:val="fr-FR"/>
        </w:rPr>
        <w:t xml:space="preserve">expropriation </w:t>
      </w:r>
      <w:r w:rsidR="002E1A51" w:rsidRPr="00F42E6A">
        <w:rPr>
          <w:rFonts w:ascii="NB International Pro" w:hAnsi="NB International Pro" w:cs="Calibri"/>
          <w:lang w:val="fr-FR"/>
        </w:rPr>
        <w:t>d</w:t>
      </w:r>
      <w:r w:rsidR="00666607" w:rsidRPr="00F42E6A">
        <w:rPr>
          <w:rFonts w:ascii="NB International Pro" w:hAnsi="NB International Pro" w:cs="Calibri"/>
          <w:lang w:val="fr-FR"/>
        </w:rPr>
        <w:t>’</w:t>
      </w:r>
      <w:r w:rsidR="002E1A51" w:rsidRPr="00F42E6A">
        <w:rPr>
          <w:rFonts w:ascii="NB International Pro" w:hAnsi="NB International Pro" w:cs="Calibri"/>
          <w:lang w:val="fr-FR"/>
        </w:rPr>
        <w:t xml:space="preserve">objets </w:t>
      </w:r>
      <w:r w:rsidR="00666607" w:rsidRPr="00F42E6A">
        <w:rPr>
          <w:rFonts w:ascii="NB International Pro" w:hAnsi="NB International Pro" w:cs="Calibri"/>
          <w:lang w:val="fr-FR"/>
        </w:rPr>
        <w:t>–</w:t>
      </w:r>
      <w:r w:rsidR="002E1A51" w:rsidRPr="00F42E6A">
        <w:rPr>
          <w:rFonts w:ascii="NB International Pro" w:hAnsi="NB International Pro" w:cs="Calibri"/>
          <w:lang w:val="fr-FR"/>
        </w:rPr>
        <w:t xml:space="preserve"> les ready</w:t>
      </w:r>
      <w:r w:rsidR="00666607" w:rsidRPr="00F42E6A">
        <w:rPr>
          <w:rFonts w:ascii="NB International Pro" w:hAnsi="NB International Pro" w:cs="Calibri"/>
          <w:lang w:val="fr-FR"/>
        </w:rPr>
        <w:t>-</w:t>
      </w:r>
      <w:r w:rsidR="002E1A51" w:rsidRPr="00F42E6A">
        <w:rPr>
          <w:rFonts w:ascii="NB International Pro" w:hAnsi="NB International Pro" w:cs="Calibri"/>
          <w:lang w:val="fr-FR"/>
        </w:rPr>
        <w:t xml:space="preserve">made </w:t>
      </w:r>
      <w:r w:rsidR="00666607" w:rsidRPr="00F42E6A">
        <w:rPr>
          <w:rFonts w:ascii="NB International Pro" w:hAnsi="NB International Pro" w:cs="Calibri"/>
          <w:lang w:val="fr-FR"/>
        </w:rPr>
        <w:t>–</w:t>
      </w:r>
      <w:r w:rsidR="002E1A51" w:rsidRPr="00F42E6A">
        <w:rPr>
          <w:rFonts w:ascii="NB International Pro" w:hAnsi="NB International Pro" w:cs="Calibri"/>
          <w:lang w:val="fr-FR"/>
        </w:rPr>
        <w:t xml:space="preserve"> </w:t>
      </w:r>
      <w:r w:rsidR="00666607" w:rsidRPr="00F42E6A">
        <w:rPr>
          <w:rFonts w:ascii="NB International Pro" w:hAnsi="NB International Pro" w:cs="Calibri"/>
          <w:lang w:val="fr-FR"/>
        </w:rPr>
        <w:t>comme mode d’attribution de</w:t>
      </w:r>
      <w:r w:rsidR="002E1A51" w:rsidRPr="00F42E6A">
        <w:rPr>
          <w:rFonts w:ascii="NB International Pro" w:hAnsi="NB International Pro" w:cs="Calibri"/>
          <w:lang w:val="fr-FR"/>
        </w:rPr>
        <w:t xml:space="preserve"> valeur </w:t>
      </w:r>
      <w:r w:rsidR="00666607" w:rsidRPr="00F42E6A">
        <w:rPr>
          <w:rFonts w:ascii="NB International Pro" w:hAnsi="NB International Pro" w:cs="Calibri"/>
          <w:lang w:val="fr-FR"/>
        </w:rPr>
        <w:t>utilitaire</w:t>
      </w:r>
      <w:r w:rsidR="002E1A51" w:rsidRPr="00F42E6A">
        <w:rPr>
          <w:rFonts w:ascii="NB International Pro" w:hAnsi="NB International Pro" w:cs="Calibri"/>
          <w:lang w:val="fr-FR"/>
        </w:rPr>
        <w:t xml:space="preserve"> existentielle à des objets et des œuvres préexistants. </w:t>
      </w:r>
      <w:r w:rsidR="002F5919" w:rsidRPr="00F42E6A">
        <w:rPr>
          <w:rFonts w:ascii="NB International Pro" w:hAnsi="NB International Pro" w:cs="Calibri"/>
          <w:lang w:val="fr-FR"/>
        </w:rPr>
        <w:t>L’</w:t>
      </w:r>
      <w:r w:rsidR="001B6E91" w:rsidRPr="00F42E6A">
        <w:rPr>
          <w:rFonts w:ascii="NB International Pro" w:hAnsi="NB International Pro" w:cs="Calibri"/>
          <w:lang w:val="fr-FR"/>
        </w:rPr>
        <w:t xml:space="preserve">impuissance politique est </w:t>
      </w:r>
      <w:r w:rsidR="00E57EFB" w:rsidRPr="00F42E6A">
        <w:rPr>
          <w:rFonts w:ascii="NB International Pro" w:hAnsi="NB International Pro" w:cs="Calibri"/>
          <w:lang w:val="fr-FR"/>
        </w:rPr>
        <w:t>souvent un thème</w:t>
      </w:r>
      <w:r w:rsidR="002F5919" w:rsidRPr="00F42E6A">
        <w:rPr>
          <w:rFonts w:ascii="NB International Pro" w:hAnsi="NB International Pro" w:cs="Calibri"/>
          <w:lang w:val="fr-FR"/>
        </w:rPr>
        <w:t xml:space="preserve"> de son œuvre programmatique</w:t>
      </w:r>
      <w:r w:rsidR="001B6E91" w:rsidRPr="00F42E6A">
        <w:rPr>
          <w:rFonts w:ascii="NB International Pro" w:hAnsi="NB International Pro" w:cs="Calibri"/>
          <w:lang w:val="fr-FR"/>
        </w:rPr>
        <w:t xml:space="preserve">. </w:t>
      </w:r>
      <w:r w:rsidR="00474067" w:rsidRPr="00F42E6A">
        <w:rPr>
          <w:rFonts w:ascii="NB International Pro" w:hAnsi="NB International Pro" w:cs="Calibri"/>
          <w:i/>
          <w:iCs/>
          <w:lang w:val="fr-FR"/>
        </w:rPr>
        <w:t>Headless Man</w:t>
      </w:r>
      <w:r w:rsidR="00474067" w:rsidRPr="00F42E6A">
        <w:rPr>
          <w:rFonts w:ascii="NB International Pro" w:hAnsi="NB International Pro" w:cs="Calibri"/>
          <w:lang w:val="fr-FR"/>
        </w:rPr>
        <w:t xml:space="preserve"> est un </w:t>
      </w:r>
      <w:r w:rsidR="002F5919" w:rsidRPr="00F42E6A">
        <w:rPr>
          <w:rFonts w:ascii="NB International Pro" w:hAnsi="NB International Pro" w:cs="Calibri"/>
          <w:lang w:val="fr-FR"/>
        </w:rPr>
        <w:t>« </w:t>
      </w:r>
      <w:r w:rsidR="00474067" w:rsidRPr="00F42E6A">
        <w:rPr>
          <w:rFonts w:ascii="NB International Pro" w:hAnsi="NB International Pro" w:cs="Calibri"/>
          <w:lang w:val="fr-FR"/>
        </w:rPr>
        <w:t>objet performant</w:t>
      </w:r>
      <w:r w:rsidR="002F5919" w:rsidRPr="00F42E6A">
        <w:rPr>
          <w:rFonts w:ascii="NB International Pro" w:hAnsi="NB International Pro" w:cs="Calibri"/>
          <w:lang w:val="fr-FR"/>
        </w:rPr>
        <w:t> »</w:t>
      </w:r>
      <w:r w:rsidR="00DC076A" w:rsidRPr="00F42E6A">
        <w:rPr>
          <w:rFonts w:ascii="NB International Pro" w:hAnsi="NB International Pro" w:cs="Calibri"/>
          <w:lang w:val="fr-FR"/>
        </w:rPr>
        <w:t xml:space="preserve">. </w:t>
      </w:r>
      <w:r w:rsidR="00474067" w:rsidRPr="00F42E6A">
        <w:rPr>
          <w:rFonts w:ascii="NB International Pro" w:hAnsi="NB International Pro" w:cs="Calibri"/>
          <w:lang w:val="fr-FR"/>
        </w:rPr>
        <w:t xml:space="preserve">Inspiré </w:t>
      </w:r>
      <w:r w:rsidR="002F5919" w:rsidRPr="00F42E6A">
        <w:rPr>
          <w:rFonts w:ascii="NB International Pro" w:hAnsi="NB International Pro" w:cs="Calibri"/>
          <w:lang w:val="fr-FR"/>
        </w:rPr>
        <w:t>d</w:t>
      </w:r>
      <w:r w:rsidR="00474067" w:rsidRPr="00F42E6A">
        <w:rPr>
          <w:rFonts w:ascii="NB International Pro" w:hAnsi="NB International Pro" w:cs="Calibri"/>
          <w:lang w:val="fr-FR"/>
        </w:rPr>
        <w:t xml:space="preserve">es artistes de rue dans les lieux touristiques, </w:t>
      </w:r>
      <w:r w:rsidR="00474067" w:rsidRPr="00F42E6A">
        <w:rPr>
          <w:rFonts w:ascii="NB International Pro" w:hAnsi="NB International Pro" w:cs="Calibri"/>
          <w:i/>
          <w:iCs/>
          <w:lang w:val="fr-FR"/>
        </w:rPr>
        <w:t>Headless Man</w:t>
      </w:r>
      <w:r w:rsidR="00D60CB8" w:rsidRPr="00F42E6A">
        <w:rPr>
          <w:rFonts w:ascii="NB International Pro" w:hAnsi="NB International Pro" w:cs="Calibri"/>
          <w:i/>
          <w:iCs/>
          <w:lang w:val="fr-FR"/>
        </w:rPr>
        <w:t xml:space="preserve"> </w:t>
      </w:r>
      <w:r w:rsidR="00D60CB8" w:rsidRPr="00F42E6A">
        <w:rPr>
          <w:rFonts w:ascii="NB International Pro" w:hAnsi="NB International Pro" w:cs="Calibri"/>
          <w:lang w:val="fr-FR"/>
        </w:rPr>
        <w:t>représente</w:t>
      </w:r>
      <w:r w:rsidR="00474067" w:rsidRPr="00F42E6A">
        <w:rPr>
          <w:rFonts w:ascii="NB International Pro" w:hAnsi="NB International Pro" w:cs="Calibri"/>
          <w:lang w:val="fr-FR"/>
        </w:rPr>
        <w:t xml:space="preserve"> un mendiant créatif qui </w:t>
      </w:r>
      <w:r w:rsidR="00D60CB8" w:rsidRPr="00F42E6A">
        <w:rPr>
          <w:rFonts w:ascii="NB International Pro" w:hAnsi="NB International Pro" w:cs="Calibri"/>
          <w:lang w:val="fr-FR"/>
        </w:rPr>
        <w:t>se réifie</w:t>
      </w:r>
      <w:r w:rsidR="00474067" w:rsidRPr="00F42E6A">
        <w:rPr>
          <w:rFonts w:ascii="NB International Pro" w:hAnsi="NB International Pro" w:cs="Calibri"/>
          <w:lang w:val="fr-FR"/>
        </w:rPr>
        <w:t xml:space="preserve"> pour </w:t>
      </w:r>
      <w:r w:rsidR="00D60CB8" w:rsidRPr="00F42E6A">
        <w:rPr>
          <w:rFonts w:ascii="NB International Pro" w:hAnsi="NB International Pro" w:cs="Calibri"/>
          <w:lang w:val="fr-FR"/>
        </w:rPr>
        <w:t>être</w:t>
      </w:r>
      <w:r w:rsidR="00474067" w:rsidRPr="00F42E6A">
        <w:rPr>
          <w:rFonts w:ascii="NB International Pro" w:hAnsi="NB International Pro" w:cs="Calibri"/>
          <w:lang w:val="fr-FR"/>
        </w:rPr>
        <w:t xml:space="preserve"> </w:t>
      </w:r>
      <w:r w:rsidR="00D60CB8" w:rsidRPr="00F42E6A">
        <w:rPr>
          <w:rFonts w:ascii="NB International Pro" w:hAnsi="NB International Pro" w:cs="Calibri"/>
          <w:lang w:val="fr-FR"/>
        </w:rPr>
        <w:t xml:space="preserve">vu, </w:t>
      </w:r>
      <w:r w:rsidR="00474067" w:rsidRPr="00F42E6A">
        <w:rPr>
          <w:rFonts w:ascii="NB International Pro" w:hAnsi="NB International Pro" w:cs="Calibri"/>
          <w:lang w:val="fr-FR"/>
        </w:rPr>
        <w:t>remarqu</w:t>
      </w:r>
      <w:r w:rsidR="00D60CB8" w:rsidRPr="00F42E6A">
        <w:rPr>
          <w:rFonts w:ascii="NB International Pro" w:hAnsi="NB International Pro" w:cs="Calibri"/>
          <w:lang w:val="fr-FR"/>
        </w:rPr>
        <w:t>é</w:t>
      </w:r>
      <w:r w:rsidR="00474067" w:rsidRPr="00F42E6A">
        <w:rPr>
          <w:rFonts w:ascii="NB International Pro" w:hAnsi="NB International Pro" w:cs="Calibri"/>
          <w:lang w:val="fr-FR"/>
        </w:rPr>
        <w:t xml:space="preserve">, effaçant </w:t>
      </w:r>
      <w:r w:rsidR="00D60CB8" w:rsidRPr="00F42E6A">
        <w:rPr>
          <w:rFonts w:ascii="NB International Pro" w:hAnsi="NB International Pro" w:cs="Calibri"/>
          <w:lang w:val="fr-FR"/>
        </w:rPr>
        <w:t xml:space="preserve">ce faisant </w:t>
      </w:r>
      <w:r w:rsidR="00474067" w:rsidRPr="00F42E6A">
        <w:rPr>
          <w:rFonts w:ascii="NB International Pro" w:hAnsi="NB International Pro" w:cs="Calibri"/>
          <w:lang w:val="fr-FR"/>
        </w:rPr>
        <w:t xml:space="preserve">sa propre humanité et se transformant en une </w:t>
      </w:r>
      <w:r w:rsidR="00D60CB8" w:rsidRPr="00F42E6A">
        <w:rPr>
          <w:rFonts w:ascii="NB International Pro" w:hAnsi="NB International Pro" w:cs="Calibri"/>
          <w:lang w:val="fr-FR"/>
        </w:rPr>
        <w:t>« </w:t>
      </w:r>
      <w:r w:rsidR="00474067" w:rsidRPr="00F42E6A">
        <w:rPr>
          <w:rFonts w:ascii="NB International Pro" w:hAnsi="NB International Pro" w:cs="Calibri"/>
          <w:lang w:val="fr-FR"/>
        </w:rPr>
        <w:t>chose</w:t>
      </w:r>
      <w:r w:rsidR="00D60CB8" w:rsidRPr="00F42E6A">
        <w:rPr>
          <w:rFonts w:ascii="NB International Pro" w:hAnsi="NB International Pro" w:cs="Calibri"/>
          <w:lang w:val="fr-FR"/>
        </w:rPr>
        <w:t> »</w:t>
      </w:r>
      <w:r w:rsidR="00474067" w:rsidRPr="00F42E6A">
        <w:rPr>
          <w:rFonts w:ascii="NB International Pro" w:hAnsi="NB International Pro" w:cs="Calibri"/>
          <w:lang w:val="fr-FR"/>
        </w:rPr>
        <w:t xml:space="preserve"> </w:t>
      </w:r>
      <w:r w:rsidR="00E57EFB" w:rsidRPr="00F42E6A">
        <w:rPr>
          <w:rFonts w:ascii="NB International Pro" w:hAnsi="NB International Pro" w:cs="Calibri"/>
          <w:lang w:val="fr-FR"/>
        </w:rPr>
        <w:t>sans tête.</w:t>
      </w:r>
    </w:p>
    <w:p w14:paraId="0FDE0487" w14:textId="4472038E" w:rsidR="00712B81" w:rsidRDefault="00712B81" w:rsidP="00712B81">
      <w:pPr>
        <w:rPr>
          <w:rFonts w:ascii="NB International Pro" w:eastAsia="Calibri" w:hAnsi="NB International Pro" w:cs="Calibri"/>
          <w:sz w:val="24"/>
          <w:szCs w:val="24"/>
          <w:lang w:val="fr-FR"/>
        </w:rPr>
      </w:pPr>
    </w:p>
    <w:p w14:paraId="5188E224" w14:textId="77777777" w:rsidR="00F42E6A" w:rsidRDefault="00F42E6A">
      <w:pPr>
        <w:rPr>
          <w:rFonts w:ascii="NB International Pro" w:eastAsia="Calibri" w:hAnsi="NB International Pro" w:cs="Calibri"/>
          <w:b/>
          <w:bCs/>
          <w:sz w:val="24"/>
          <w:szCs w:val="24"/>
          <w:lang w:val="fr-FR"/>
        </w:rPr>
      </w:pPr>
      <w:r>
        <w:rPr>
          <w:rFonts w:ascii="NB International Pro" w:eastAsia="Calibri" w:hAnsi="NB International Pro" w:cs="Calibri"/>
          <w:b/>
          <w:bCs/>
          <w:sz w:val="24"/>
          <w:szCs w:val="24"/>
          <w:lang w:val="fr-FR"/>
        </w:rPr>
        <w:br w:type="page"/>
      </w:r>
    </w:p>
    <w:p w14:paraId="0794363D" w14:textId="64093D7D" w:rsidR="00DB36F5" w:rsidRDefault="002E1A51" w:rsidP="00712B81">
      <w:pPr>
        <w:rPr>
          <w:rFonts w:ascii="NB International Pro" w:eastAsia="Calibri" w:hAnsi="NB International Pro" w:cs="Calibri"/>
          <w:b/>
          <w:bCs/>
          <w:sz w:val="24"/>
          <w:szCs w:val="24"/>
          <w:lang w:val="fr-FR"/>
        </w:rPr>
      </w:pPr>
      <w:r w:rsidRPr="00471BE5">
        <w:rPr>
          <w:rFonts w:ascii="NB International Pro" w:eastAsia="Calibri" w:hAnsi="NB International Pro" w:cs="Calibri"/>
          <w:b/>
          <w:bCs/>
          <w:sz w:val="24"/>
          <w:szCs w:val="24"/>
          <w:lang w:val="fr-FR"/>
        </w:rPr>
        <w:lastRenderedPageBreak/>
        <w:t>Ernest T</w:t>
      </w:r>
      <w:r w:rsidR="00E57EFB" w:rsidRPr="00471BE5">
        <w:rPr>
          <w:rFonts w:ascii="NB International Pro" w:eastAsia="Calibri" w:hAnsi="NB International Pro" w:cs="Calibri"/>
          <w:b/>
          <w:bCs/>
          <w:sz w:val="24"/>
          <w:szCs w:val="24"/>
          <w:lang w:val="fr-FR"/>
        </w:rPr>
        <w:t>.</w:t>
      </w:r>
    </w:p>
    <w:p w14:paraId="186E662F" w14:textId="77777777" w:rsidR="00712B81" w:rsidRDefault="00712B81" w:rsidP="00712B81">
      <w:pPr>
        <w:rPr>
          <w:rFonts w:ascii="NB International Pro" w:eastAsia="Calibri" w:hAnsi="NB International Pro" w:cs="Calibri"/>
          <w:b/>
          <w:bCs/>
          <w:sz w:val="24"/>
          <w:szCs w:val="24"/>
          <w:lang w:val="fr-FR"/>
        </w:rPr>
      </w:pPr>
    </w:p>
    <w:p w14:paraId="46D7FEC5" w14:textId="37BF88DA" w:rsidR="00F70F20" w:rsidRDefault="00F42E6A" w:rsidP="00F42E6A">
      <w:pPr>
        <w:spacing w:after="0" w:line="240" w:lineRule="auto"/>
        <w:rPr>
          <w:rFonts w:ascii="NB International Pro" w:hAnsi="NB International Pro" w:cs="Calibri"/>
          <w:sz w:val="24"/>
          <w:szCs w:val="24"/>
          <w:lang w:val="fr-FR"/>
        </w:rPr>
      </w:pPr>
      <w:r>
        <w:rPr>
          <w:rFonts w:ascii="NB International Pro" w:hAnsi="NB International Pro" w:cs="Calibri"/>
          <w:noProof/>
          <w:lang w:val="fr-FR"/>
        </w:rPr>
        <mc:AlternateContent>
          <mc:Choice Requires="wpg">
            <w:drawing>
              <wp:anchor distT="0" distB="0" distL="114300" distR="114300" simplePos="0" relativeHeight="251739136" behindDoc="0" locked="0" layoutInCell="1" allowOverlap="1" wp14:anchorId="7731AC6D" wp14:editId="6FDA355E">
                <wp:simplePos x="0" y="0"/>
                <wp:positionH relativeFrom="column">
                  <wp:posOffset>-15875</wp:posOffset>
                </wp:positionH>
                <wp:positionV relativeFrom="paragraph">
                  <wp:posOffset>27305</wp:posOffset>
                </wp:positionV>
                <wp:extent cx="1508760" cy="2514600"/>
                <wp:effectExtent l="0" t="0" r="0" b="0"/>
                <wp:wrapSquare wrapText="bothSides"/>
                <wp:docPr id="1563376811" name="Groep 2"/>
                <wp:cNvGraphicFramePr/>
                <a:graphic xmlns:a="http://schemas.openxmlformats.org/drawingml/2006/main">
                  <a:graphicData uri="http://schemas.microsoft.com/office/word/2010/wordprocessingGroup">
                    <wpg:wgp>
                      <wpg:cNvGrpSpPr/>
                      <wpg:grpSpPr>
                        <a:xfrm>
                          <a:off x="0" y="0"/>
                          <a:ext cx="1508760" cy="2514600"/>
                          <a:chOff x="0" y="0"/>
                          <a:chExt cx="1841500" cy="2762250"/>
                        </a:xfrm>
                      </wpg:grpSpPr>
                      <pic:pic xmlns:pic="http://schemas.openxmlformats.org/drawingml/2006/picture">
                        <pic:nvPicPr>
                          <pic:cNvPr id="936948407" name="Afbeelding 3" descr="A drawing of two men&#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1500" cy="2762250"/>
                          </a:xfrm>
                          <a:prstGeom prst="rect">
                            <a:avLst/>
                          </a:prstGeom>
                          <a:noFill/>
                          <a:ln>
                            <a:noFill/>
                          </a:ln>
                        </pic:spPr>
                      </pic:pic>
                      <wps:wsp>
                        <wps:cNvPr id="372796690" name="Text Box 1"/>
                        <wps:cNvSpPr txBox="1"/>
                        <wps:spPr>
                          <a:xfrm>
                            <a:off x="0" y="2354580"/>
                            <a:ext cx="1841500" cy="405765"/>
                          </a:xfrm>
                          <a:prstGeom prst="rect">
                            <a:avLst/>
                          </a:prstGeom>
                          <a:solidFill>
                            <a:prstClr val="white"/>
                          </a:solidFill>
                          <a:ln>
                            <a:noFill/>
                          </a:ln>
                        </wps:spPr>
                        <wps:txbx>
                          <w:txbxContent>
                            <w:p w14:paraId="70B2D436" w14:textId="787DA9B0" w:rsidR="00712B81" w:rsidRPr="00712B81" w:rsidRDefault="00712B81" w:rsidP="00712B81">
                              <w:pPr>
                                <w:pStyle w:val="Caption"/>
                                <w:rPr>
                                  <w:rFonts w:ascii="NB International Pro" w:eastAsia="Calibri" w:hAnsi="NB International Pro" w:cs="Calibri"/>
                                  <w:noProof/>
                                  <w:sz w:val="24"/>
                                  <w:szCs w:val="24"/>
                                  <w:lang w:val="fr-BE"/>
                                </w:rPr>
                              </w:pPr>
                              <w:r w:rsidRPr="00DD1FB7">
                                <w:rPr>
                                  <w:lang w:val="fr-BE"/>
                                </w:rPr>
                                <w:t>Copyright: ‘</w:t>
                              </w:r>
                              <w:r w:rsidRPr="00712B81">
                                <w:rPr>
                                  <w:lang w:val="fr-BE"/>
                                </w:rPr>
                                <w:t>La signature ! Où ça la signature ?, Ernest T., 1990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31AC6D" id="Groep 2" o:spid="_x0000_s1029" style="position:absolute;margin-left:-1.25pt;margin-top:2.15pt;width:118.8pt;height:198pt;z-index:251739136;mso-width-relative:margin;mso-height-relative:margin" coordsize="18415,2762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">
                <v:shape id="Afbeelding 3" o:spid="_x0000_s1030" type="#_x0000_t75" alt="A drawing of two men&#10;&#10;Description automatically generated" style="position:absolute;width:18415;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">
                  <v:imagedata r:id="rId14" o:title="A drawing of two men&#10;&#10;Description automatically generated"/>
                </v:shape>
                <v:shape id="Text Box 1" o:spid="_x0000_s1031" type="#_x0000_t202" style="position:absolute;top:23545;width:18415;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" stroked="f">
                  <v:textbox inset="0,0,0,0">
                    <w:txbxContent>
                      <w:p w14:paraId="70B2D436" w14:textId="787DA9B0" w:rsidR="00712B81" w:rsidRPr="00712B81" w:rsidRDefault="00712B81" w:rsidP="00712B81">
                        <w:pPr>
                          <w:pStyle w:val="Caption"/>
                          <w:rPr>
                            <w:rFonts w:ascii="NB International Pro" w:eastAsia="Calibri" w:hAnsi="NB International Pro" w:cs="Calibri"/>
                            <w:noProof/>
                            <w:sz w:val="24"/>
                            <w:szCs w:val="24"/>
                            <w:lang w:val="fr-BE"/>
                          </w:rPr>
                        </w:pPr>
                        <w:r w:rsidRPr="00DD1FB7">
                          <w:rPr>
                            <w:lang w:val="fr-BE"/>
                          </w:rPr>
                          <w:t>Copyright: ‘</w:t>
                        </w:r>
                        <w:r w:rsidRPr="00712B81">
                          <w:rPr>
                            <w:lang w:val="fr-BE"/>
                          </w:rPr>
                          <w:t>La signature ! Où ça la signature ?, Ernest T., 1990</w:t>
                        </w:r>
                      </w:p>
                    </w:txbxContent>
                  </v:textbox>
                </v:shape>
                <w10:wrap type="square"/>
              </v:group>
            </w:pict>
          </mc:Fallback>
        </mc:AlternateContent>
      </w:r>
      <w:r w:rsidR="002E1A51" w:rsidRPr="00F42E6A">
        <w:rPr>
          <w:rFonts w:ascii="NB International Pro" w:hAnsi="NB International Pro" w:cs="Calibri"/>
          <w:lang w:val="fr-FR"/>
        </w:rPr>
        <w:t>L</w:t>
      </w:r>
      <w:r w:rsidR="0044384E" w:rsidRPr="00F42E6A">
        <w:rPr>
          <w:rFonts w:ascii="NB International Pro" w:hAnsi="NB International Pro" w:cs="Calibri"/>
          <w:lang w:val="fr-FR"/>
        </w:rPr>
        <w:t>’</w:t>
      </w:r>
      <w:r w:rsidR="002E1A51" w:rsidRPr="00F42E6A">
        <w:rPr>
          <w:rFonts w:ascii="NB International Pro" w:hAnsi="NB International Pro" w:cs="Calibri"/>
          <w:lang w:val="fr-FR"/>
        </w:rPr>
        <w:t xml:space="preserve">artiste </w:t>
      </w:r>
      <w:r w:rsidR="00D90603" w:rsidRPr="00F42E6A">
        <w:rPr>
          <w:rFonts w:ascii="NB International Pro" w:hAnsi="NB International Pro" w:cs="Calibri"/>
          <w:lang w:val="fr-FR"/>
        </w:rPr>
        <w:t xml:space="preserve">derrière le pseudonyme </w:t>
      </w:r>
      <w:r w:rsidR="00015C85" w:rsidRPr="00F42E6A">
        <w:rPr>
          <w:rFonts w:ascii="NB International Pro" w:hAnsi="NB International Pro" w:cs="Calibri"/>
          <w:lang w:val="fr-FR"/>
        </w:rPr>
        <w:t>Ernest T</w:t>
      </w:r>
      <w:r w:rsidR="00E57EFB" w:rsidRPr="00F42E6A">
        <w:rPr>
          <w:rFonts w:ascii="NB International Pro" w:hAnsi="NB International Pro" w:cs="Calibri"/>
          <w:lang w:val="fr-FR"/>
        </w:rPr>
        <w:t xml:space="preserve">. </w:t>
      </w:r>
      <w:r w:rsidR="002E1A51" w:rsidRPr="00F42E6A">
        <w:rPr>
          <w:rFonts w:ascii="NB International Pro" w:hAnsi="NB International Pro" w:cs="Calibri"/>
          <w:lang w:val="fr-FR"/>
        </w:rPr>
        <w:t xml:space="preserve">est né en Belgique. Il emprunte </w:t>
      </w:r>
      <w:r w:rsidR="00CB5B42" w:rsidRPr="00F42E6A">
        <w:rPr>
          <w:rFonts w:ascii="NB International Pro" w:hAnsi="NB International Pro" w:cs="Calibri"/>
          <w:lang w:val="fr-FR"/>
        </w:rPr>
        <w:t xml:space="preserve">son </w:t>
      </w:r>
      <w:r w:rsidR="002E1A51" w:rsidRPr="00F42E6A">
        <w:rPr>
          <w:rFonts w:ascii="NB International Pro" w:hAnsi="NB International Pro" w:cs="Calibri"/>
          <w:lang w:val="fr-FR"/>
        </w:rPr>
        <w:t xml:space="preserve">nom à </w:t>
      </w:r>
      <w:r w:rsidR="00CB5B42" w:rsidRPr="00F42E6A">
        <w:rPr>
          <w:rFonts w:ascii="NB International Pro" w:hAnsi="NB International Pro" w:cs="Calibri"/>
          <w:lang w:val="fr-FR"/>
        </w:rPr>
        <w:t xml:space="preserve">une bande dessinée </w:t>
      </w:r>
      <w:r w:rsidR="0044384E" w:rsidRPr="00F42E6A">
        <w:rPr>
          <w:rFonts w:ascii="NB International Pro" w:hAnsi="NB International Pro" w:cs="Calibri"/>
          <w:lang w:val="fr-FR"/>
        </w:rPr>
        <w:t>états-unienne</w:t>
      </w:r>
      <w:r w:rsidR="00CB5B42" w:rsidRPr="00F42E6A">
        <w:rPr>
          <w:rFonts w:ascii="NB International Pro" w:hAnsi="NB International Pro" w:cs="Calibri"/>
          <w:lang w:val="fr-FR"/>
        </w:rPr>
        <w:t xml:space="preserve">, ce qui </w:t>
      </w:r>
      <w:r w:rsidR="002E1A51" w:rsidRPr="00F42E6A">
        <w:rPr>
          <w:rFonts w:ascii="NB International Pro" w:hAnsi="NB International Pro" w:cs="Calibri"/>
          <w:lang w:val="fr-FR"/>
        </w:rPr>
        <w:t xml:space="preserve">lui permet </w:t>
      </w:r>
      <w:r w:rsidR="00CB5B42" w:rsidRPr="00F42E6A">
        <w:rPr>
          <w:rFonts w:ascii="NB International Pro" w:hAnsi="NB International Pro" w:cs="Calibri"/>
          <w:lang w:val="fr-FR"/>
        </w:rPr>
        <w:t>d</w:t>
      </w:r>
      <w:r w:rsidR="0044384E" w:rsidRPr="00F42E6A">
        <w:rPr>
          <w:rFonts w:ascii="NB International Pro" w:hAnsi="NB International Pro" w:cs="Calibri"/>
          <w:lang w:val="fr-FR"/>
        </w:rPr>
        <w:t>’</w:t>
      </w:r>
      <w:r w:rsidR="002E1A51" w:rsidRPr="00F42E6A">
        <w:rPr>
          <w:rFonts w:ascii="NB International Pro" w:hAnsi="NB International Pro" w:cs="Calibri"/>
          <w:lang w:val="fr-FR"/>
        </w:rPr>
        <w:t xml:space="preserve">opérer </w:t>
      </w:r>
      <w:r w:rsidR="00CB5B42" w:rsidRPr="00F42E6A">
        <w:rPr>
          <w:rFonts w:ascii="NB International Pro" w:hAnsi="NB International Pro" w:cs="Calibri"/>
          <w:lang w:val="fr-FR"/>
        </w:rPr>
        <w:t>dans l</w:t>
      </w:r>
      <w:r w:rsidR="002F5831" w:rsidRPr="00F42E6A">
        <w:rPr>
          <w:rFonts w:ascii="NB International Pro" w:hAnsi="NB International Pro" w:cs="Calibri"/>
          <w:lang w:val="fr-FR"/>
        </w:rPr>
        <w:t>’</w:t>
      </w:r>
      <w:r w:rsidR="00CB5B42" w:rsidRPr="00F42E6A">
        <w:rPr>
          <w:rFonts w:ascii="NB International Pro" w:hAnsi="NB International Pro" w:cs="Calibri"/>
          <w:lang w:val="fr-FR"/>
        </w:rPr>
        <w:t xml:space="preserve">anonymat le plus complet. </w:t>
      </w:r>
      <w:r w:rsidR="0044384E" w:rsidRPr="00F42E6A">
        <w:rPr>
          <w:rFonts w:ascii="NB International Pro" w:hAnsi="NB International Pro" w:cs="Calibri"/>
          <w:lang w:val="fr-FR"/>
        </w:rPr>
        <w:t>Cette</w:t>
      </w:r>
      <w:r w:rsidR="00CB5B42" w:rsidRPr="00F42E6A">
        <w:rPr>
          <w:rFonts w:ascii="NB International Pro" w:hAnsi="NB International Pro" w:cs="Calibri"/>
          <w:lang w:val="fr-FR"/>
        </w:rPr>
        <w:t xml:space="preserve"> œuvre</w:t>
      </w:r>
      <w:r w:rsidR="002E1A51" w:rsidRPr="00F42E6A">
        <w:rPr>
          <w:rFonts w:ascii="NB International Pro" w:hAnsi="NB International Pro" w:cs="Calibri"/>
          <w:lang w:val="fr-FR"/>
        </w:rPr>
        <w:t xml:space="preserve">, </w:t>
      </w:r>
      <w:r w:rsidR="00CB5B42" w:rsidRPr="00F42E6A">
        <w:rPr>
          <w:rFonts w:ascii="NB International Pro" w:hAnsi="NB International Pro" w:cs="Calibri"/>
          <w:lang w:val="fr-FR"/>
        </w:rPr>
        <w:t>dans laquelle il remet notamment en question la valeur d</w:t>
      </w:r>
      <w:r w:rsidR="0044384E" w:rsidRPr="00F42E6A">
        <w:rPr>
          <w:rFonts w:ascii="NB International Pro" w:hAnsi="NB International Pro" w:cs="Calibri"/>
          <w:lang w:val="fr-FR"/>
        </w:rPr>
        <w:t>’</w:t>
      </w:r>
      <w:r w:rsidR="00CB5B42" w:rsidRPr="00F42E6A">
        <w:rPr>
          <w:rFonts w:ascii="NB International Pro" w:hAnsi="NB International Pro" w:cs="Calibri"/>
          <w:lang w:val="fr-FR"/>
        </w:rPr>
        <w:t xml:space="preserve">une signature, se lit comme </w:t>
      </w:r>
      <w:r w:rsidR="0044384E" w:rsidRPr="00F42E6A">
        <w:rPr>
          <w:rFonts w:ascii="NB International Pro" w:hAnsi="NB International Pro" w:cs="Calibri"/>
          <w:lang w:val="fr-FR"/>
        </w:rPr>
        <w:t>le prolongement visuel</w:t>
      </w:r>
      <w:r w:rsidR="00CB5B42" w:rsidRPr="00F42E6A">
        <w:rPr>
          <w:rFonts w:ascii="NB International Pro" w:hAnsi="NB International Pro" w:cs="Calibri"/>
          <w:lang w:val="fr-FR"/>
        </w:rPr>
        <w:t xml:space="preserve"> de la </w:t>
      </w:r>
      <w:r w:rsidR="001B0DF5" w:rsidRPr="00F42E6A">
        <w:rPr>
          <w:rFonts w:ascii="NB International Pro" w:hAnsi="NB International Pro" w:cs="Calibri"/>
          <w:lang w:val="fr-FR"/>
        </w:rPr>
        <w:t>dissimulation de son nom</w:t>
      </w:r>
      <w:r w:rsidR="00CB5B42" w:rsidRPr="00F42E6A">
        <w:rPr>
          <w:rFonts w:ascii="NB International Pro" w:hAnsi="NB International Pro" w:cs="Calibri"/>
          <w:lang w:val="fr-FR"/>
        </w:rPr>
        <w:t xml:space="preserve">. </w:t>
      </w:r>
      <w:r w:rsidR="001B0DF5" w:rsidRPr="00F42E6A">
        <w:rPr>
          <w:rFonts w:ascii="NB International Pro" w:hAnsi="NB International Pro" w:cs="Calibri"/>
          <w:lang w:val="fr-FR"/>
        </w:rPr>
        <w:t xml:space="preserve">Dans sa série </w:t>
      </w:r>
      <w:r w:rsidR="001B0DF5" w:rsidRPr="00F42E6A">
        <w:rPr>
          <w:rFonts w:ascii="NB International Pro" w:hAnsi="NB International Pro" w:cs="Calibri"/>
          <w:i/>
          <w:iCs/>
          <w:lang w:val="fr-FR"/>
        </w:rPr>
        <w:t>Peintures nulles</w:t>
      </w:r>
      <w:r w:rsidR="00002E49" w:rsidRPr="00F42E6A">
        <w:rPr>
          <w:rFonts w:ascii="NB International Pro" w:hAnsi="NB International Pro" w:cs="Calibri"/>
          <w:lang w:val="fr-FR"/>
        </w:rPr>
        <w:t xml:space="preserve">, dont fait </w:t>
      </w:r>
      <w:r w:rsidR="00A47E72" w:rsidRPr="00F42E6A">
        <w:rPr>
          <w:rFonts w:ascii="NB International Pro" w:hAnsi="NB International Pro" w:cs="Calibri"/>
          <w:lang w:val="fr-FR"/>
        </w:rPr>
        <w:t xml:space="preserve">partie </w:t>
      </w:r>
      <w:r w:rsidR="001B0DF5" w:rsidRPr="00F42E6A">
        <w:rPr>
          <w:rFonts w:ascii="NB International Pro" w:hAnsi="NB International Pro" w:cs="Calibri"/>
          <w:i/>
          <w:iCs/>
          <w:lang w:val="fr-FR"/>
        </w:rPr>
        <w:t>La signature</w:t>
      </w:r>
      <w:r w:rsidR="00002E49" w:rsidRPr="00F42E6A">
        <w:rPr>
          <w:rFonts w:ascii="NB International Pro" w:hAnsi="NB International Pro" w:cs="Calibri"/>
          <w:i/>
          <w:iCs/>
          <w:lang w:val="fr-FR"/>
        </w:rPr>
        <w:t> </w:t>
      </w:r>
      <w:r w:rsidR="001B0DF5" w:rsidRPr="00F42E6A">
        <w:rPr>
          <w:rFonts w:ascii="NB International Pro" w:hAnsi="NB International Pro" w:cs="Calibri"/>
          <w:i/>
          <w:iCs/>
          <w:lang w:val="fr-FR"/>
        </w:rPr>
        <w:t>! Où ça la signature</w:t>
      </w:r>
      <w:r w:rsidR="00002E49" w:rsidRPr="00F42E6A">
        <w:rPr>
          <w:rFonts w:ascii="NB International Pro" w:hAnsi="NB International Pro" w:cs="Calibri"/>
          <w:i/>
          <w:iCs/>
          <w:lang w:val="fr-FR"/>
        </w:rPr>
        <w:t> </w:t>
      </w:r>
      <w:r w:rsidR="001B0DF5" w:rsidRPr="00F42E6A">
        <w:rPr>
          <w:rFonts w:ascii="NB International Pro" w:hAnsi="NB International Pro" w:cs="Calibri"/>
          <w:i/>
          <w:iCs/>
          <w:lang w:val="fr-FR"/>
        </w:rPr>
        <w:t>?</w:t>
      </w:r>
      <w:r w:rsidR="00E57EFB" w:rsidRPr="00F42E6A">
        <w:rPr>
          <w:rFonts w:ascii="NB International Pro" w:hAnsi="NB International Pro" w:cs="Calibri"/>
          <w:lang w:val="fr-FR"/>
        </w:rPr>
        <w:t xml:space="preserve">, </w:t>
      </w:r>
      <w:r w:rsidR="001B0DF5" w:rsidRPr="00F42E6A">
        <w:rPr>
          <w:rFonts w:ascii="NB International Pro" w:hAnsi="NB International Pro" w:cs="Calibri"/>
          <w:lang w:val="fr-FR"/>
        </w:rPr>
        <w:t xml:space="preserve">son nom est omniprésent. Ainsi, ces </w:t>
      </w:r>
      <w:r w:rsidR="00A47E72" w:rsidRPr="00F42E6A">
        <w:rPr>
          <w:rFonts w:ascii="NB International Pro" w:hAnsi="NB International Pro" w:cs="Calibri"/>
          <w:lang w:val="fr-FR"/>
        </w:rPr>
        <w:t>tableaux</w:t>
      </w:r>
      <w:r w:rsidR="001B0DF5" w:rsidRPr="00F42E6A">
        <w:rPr>
          <w:rFonts w:ascii="NB International Pro" w:hAnsi="NB International Pro" w:cs="Calibri"/>
          <w:lang w:val="fr-FR"/>
        </w:rPr>
        <w:t xml:space="preserve"> sont composés de lettres T assemblées comme un puzzle</w:t>
      </w:r>
      <w:r w:rsidR="00A47E72" w:rsidRPr="00F42E6A">
        <w:rPr>
          <w:rFonts w:ascii="NB International Pro" w:hAnsi="NB International Pro" w:cs="Calibri"/>
          <w:lang w:val="fr-FR"/>
        </w:rPr>
        <w:t> </w:t>
      </w:r>
      <w:r w:rsidR="001B0DF5" w:rsidRPr="00F42E6A">
        <w:rPr>
          <w:rFonts w:ascii="NB International Pro" w:hAnsi="NB International Pro" w:cs="Calibri"/>
          <w:lang w:val="fr-FR"/>
        </w:rPr>
        <w:t>: à la fois sa signature et son style de peinture</w:t>
      </w:r>
      <w:r w:rsidR="001B0DF5" w:rsidRPr="00471BE5">
        <w:rPr>
          <w:rFonts w:ascii="NB International Pro" w:hAnsi="NB International Pro" w:cs="Calibri"/>
          <w:sz w:val="24"/>
          <w:szCs w:val="24"/>
          <w:lang w:val="fr-FR"/>
        </w:rPr>
        <w:t>.</w:t>
      </w:r>
    </w:p>
    <w:p w14:paraId="616B707A" w14:textId="77777777" w:rsidR="00F42E6A" w:rsidRDefault="00F42E6A" w:rsidP="00F42E6A">
      <w:pPr>
        <w:spacing w:after="0" w:line="240" w:lineRule="auto"/>
        <w:rPr>
          <w:rFonts w:ascii="NB International Pro" w:hAnsi="NB International Pro" w:cs="Calibri"/>
          <w:sz w:val="24"/>
          <w:szCs w:val="24"/>
          <w:lang w:val="fr-FR"/>
        </w:rPr>
      </w:pPr>
    </w:p>
    <w:p w14:paraId="73C3FD33" w14:textId="77777777" w:rsidR="00F42E6A" w:rsidRDefault="00F42E6A" w:rsidP="00F42E6A">
      <w:pPr>
        <w:spacing w:after="0" w:line="240" w:lineRule="auto"/>
        <w:rPr>
          <w:rFonts w:ascii="NB International Pro" w:hAnsi="NB International Pro" w:cs="Calibri"/>
          <w:sz w:val="24"/>
          <w:szCs w:val="24"/>
          <w:lang w:val="fr-FR"/>
        </w:rPr>
      </w:pPr>
    </w:p>
    <w:p w14:paraId="5CCA83BF" w14:textId="77777777" w:rsidR="00F42E6A" w:rsidRDefault="00F42E6A" w:rsidP="00F42E6A">
      <w:pPr>
        <w:spacing w:after="0" w:line="240" w:lineRule="auto"/>
        <w:rPr>
          <w:rFonts w:ascii="NB International Pro" w:hAnsi="NB International Pro" w:cs="Calibri"/>
          <w:sz w:val="24"/>
          <w:szCs w:val="24"/>
          <w:lang w:val="fr-FR"/>
        </w:rPr>
      </w:pPr>
    </w:p>
    <w:p w14:paraId="3E49D66C" w14:textId="77777777" w:rsidR="00F42E6A" w:rsidRDefault="00F42E6A" w:rsidP="00F42E6A">
      <w:pPr>
        <w:spacing w:after="0" w:line="240" w:lineRule="auto"/>
        <w:rPr>
          <w:rFonts w:ascii="NB International Pro" w:hAnsi="NB International Pro" w:cs="Calibri"/>
          <w:sz w:val="24"/>
          <w:szCs w:val="24"/>
          <w:lang w:val="fr-FR"/>
        </w:rPr>
      </w:pPr>
    </w:p>
    <w:p w14:paraId="55D27923" w14:textId="77777777" w:rsidR="00F42E6A" w:rsidRDefault="00F42E6A" w:rsidP="00F42E6A">
      <w:pPr>
        <w:spacing w:after="0" w:line="240" w:lineRule="auto"/>
        <w:rPr>
          <w:rFonts w:ascii="NB International Pro" w:hAnsi="NB International Pro" w:cs="Calibri"/>
          <w:sz w:val="24"/>
          <w:szCs w:val="24"/>
          <w:lang w:val="fr-FR"/>
        </w:rPr>
      </w:pPr>
    </w:p>
    <w:p w14:paraId="2FE5CF36" w14:textId="77777777" w:rsidR="00F42E6A" w:rsidRDefault="00F42E6A" w:rsidP="00F42E6A">
      <w:pPr>
        <w:spacing w:after="0" w:line="240" w:lineRule="auto"/>
        <w:rPr>
          <w:rFonts w:ascii="NB International Pro" w:hAnsi="NB International Pro" w:cs="Calibri"/>
          <w:sz w:val="24"/>
          <w:szCs w:val="24"/>
          <w:lang w:val="fr-FR"/>
        </w:rPr>
      </w:pPr>
    </w:p>
    <w:p w14:paraId="430D5653" w14:textId="77777777" w:rsidR="00F42E6A" w:rsidRPr="00F42E6A" w:rsidRDefault="00F42E6A" w:rsidP="00F42E6A">
      <w:pPr>
        <w:spacing w:after="0" w:line="240" w:lineRule="auto"/>
        <w:rPr>
          <w:rFonts w:ascii="NB International Pro" w:eastAsia="Calibri" w:hAnsi="NB International Pro" w:cs="Calibri"/>
          <w:lang w:val="fr-FR"/>
        </w:rPr>
      </w:pPr>
    </w:p>
    <w:p w14:paraId="6755AF12" w14:textId="77777777" w:rsidR="00DB36F5" w:rsidRPr="00471BE5" w:rsidRDefault="002E1A51">
      <w:pPr>
        <w:widowControl w:val="0"/>
        <w:autoSpaceDE w:val="0"/>
        <w:autoSpaceDN w:val="0"/>
        <w:adjustRightInd w:val="0"/>
        <w:spacing w:after="0" w:line="280" w:lineRule="atLeast"/>
        <w:rPr>
          <w:rFonts w:ascii="NB International Pro" w:eastAsia="Calibri" w:hAnsi="NB International Pro" w:cs="Calibri"/>
          <w:b/>
          <w:bCs/>
          <w:sz w:val="24"/>
          <w:szCs w:val="24"/>
          <w:lang w:val="fr-FR"/>
        </w:rPr>
      </w:pPr>
      <w:r w:rsidRPr="00471BE5">
        <w:rPr>
          <w:rFonts w:ascii="NB International Pro" w:eastAsia="Calibri" w:hAnsi="NB International Pro" w:cs="Calibri"/>
          <w:b/>
          <w:bCs/>
          <w:sz w:val="24"/>
          <w:szCs w:val="24"/>
          <w:lang w:val="fr-FR"/>
        </w:rPr>
        <w:t>Henry Codax</w:t>
      </w:r>
    </w:p>
    <w:p w14:paraId="5D2A27C5" w14:textId="77777777" w:rsidR="00A5038C" w:rsidRPr="00F42E6A" w:rsidRDefault="00A5038C" w:rsidP="00A5038C">
      <w:pPr>
        <w:rPr>
          <w:rFonts w:ascii="NB International Pro" w:hAnsi="NB International Pro" w:cs="Calibri"/>
          <w:lang w:val="fr-FR"/>
        </w:rPr>
      </w:pPr>
    </w:p>
    <w:p w14:paraId="77EFD22C" w14:textId="77777777" w:rsidR="00F42E6A" w:rsidRPr="00F42E6A" w:rsidRDefault="00F42E6A" w:rsidP="00F42E6A">
      <w:pPr>
        <w:pStyle w:val="Pa3"/>
        <w:rPr>
          <w:rFonts w:ascii="NB International Pro" w:eastAsia="Calibri" w:hAnsi="NB International Pro" w:cs="Calibri"/>
          <w:sz w:val="22"/>
          <w:szCs w:val="22"/>
          <w:lang w:val="fr-FR"/>
        </w:rPr>
      </w:pPr>
      <w:bookmarkStart w:id="7" w:name="_Hlk157761904"/>
      <w:r w:rsidRPr="00F42E6A">
        <w:rPr>
          <w:rFonts w:ascii="NB International Pro" w:eastAsia="Calibri" w:hAnsi="NB International Pro" w:cs="Calibri"/>
          <w:noProof/>
          <w:sz w:val="22"/>
          <w:szCs w:val="22"/>
          <w:lang w:val="fr-FR"/>
        </w:rPr>
        <mc:AlternateContent>
          <mc:Choice Requires="wpg">
            <w:drawing>
              <wp:anchor distT="0" distB="0" distL="114300" distR="114300" simplePos="0" relativeHeight="251744256" behindDoc="0" locked="0" layoutInCell="1" allowOverlap="1" wp14:anchorId="1FE6BABF" wp14:editId="2E46FFD7">
                <wp:simplePos x="0" y="0"/>
                <wp:positionH relativeFrom="margin">
                  <wp:posOffset>3449320</wp:posOffset>
                </wp:positionH>
                <wp:positionV relativeFrom="paragraph">
                  <wp:posOffset>5080</wp:posOffset>
                </wp:positionV>
                <wp:extent cx="2235200" cy="2971800"/>
                <wp:effectExtent l="0" t="0" r="0" b="0"/>
                <wp:wrapSquare wrapText="bothSides"/>
                <wp:docPr id="573967920" name="Groep 3"/>
                <wp:cNvGraphicFramePr/>
                <a:graphic xmlns:a="http://schemas.openxmlformats.org/drawingml/2006/main">
                  <a:graphicData uri="http://schemas.microsoft.com/office/word/2010/wordprocessingGroup">
                    <wpg:wgp>
                      <wpg:cNvGrpSpPr/>
                      <wpg:grpSpPr>
                        <a:xfrm>
                          <a:off x="0" y="0"/>
                          <a:ext cx="2235200" cy="2971800"/>
                          <a:chOff x="0" y="0"/>
                          <a:chExt cx="2730500" cy="3872865"/>
                        </a:xfrm>
                      </wpg:grpSpPr>
                      <pic:pic xmlns:pic="http://schemas.openxmlformats.org/drawingml/2006/picture">
                        <pic:nvPicPr>
                          <pic:cNvPr id="1602588269" name="Afbeelding 4" descr="Afbeelding met Rechthoek, blauw, kunst&#10;&#10;Automatisch gegenereerde beschrijvi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0500" cy="3413125"/>
                          </a:xfrm>
                          <a:prstGeom prst="rect">
                            <a:avLst/>
                          </a:prstGeom>
                          <a:noFill/>
                          <a:ln>
                            <a:noFill/>
                          </a:ln>
                        </pic:spPr>
                      </pic:pic>
                      <wps:wsp>
                        <wps:cNvPr id="1920573779" name="Text Box 1"/>
                        <wps:cNvSpPr txBox="1"/>
                        <wps:spPr>
                          <a:xfrm>
                            <a:off x="0" y="3467100"/>
                            <a:ext cx="2730500" cy="405765"/>
                          </a:xfrm>
                          <a:prstGeom prst="rect">
                            <a:avLst/>
                          </a:prstGeom>
                          <a:solidFill>
                            <a:prstClr val="white"/>
                          </a:solidFill>
                          <a:ln>
                            <a:noFill/>
                          </a:ln>
                        </wps:spPr>
                        <wps:txbx>
                          <w:txbxContent>
                            <w:p w14:paraId="673CDF38" w14:textId="4B29E27C" w:rsidR="00712B81" w:rsidRPr="00712B81" w:rsidRDefault="00712B81" w:rsidP="00712B81">
                              <w:pPr>
                                <w:pStyle w:val="Caption"/>
                                <w:rPr>
                                  <w:rFonts w:ascii="NB International Pro" w:hAnsi="NB International Pro" w:cs="Calibri"/>
                                  <w:noProof/>
                                  <w:sz w:val="24"/>
                                  <w:szCs w:val="24"/>
                                  <w:lang w:val="fr-BE"/>
                                </w:rPr>
                              </w:pPr>
                              <w:r w:rsidRPr="00712B81">
                                <w:rPr>
                                  <w:lang w:val="en-GB"/>
                                </w:rPr>
                                <w:t>Copyright: Racer Car, Henry Codax, 2012.</w:t>
                              </w:r>
                              <w:r>
                                <w:rPr>
                                  <w:lang w:val="en-GB"/>
                                </w:rPr>
                                <w:t xml:space="preserve"> </w:t>
                              </w:r>
                              <w:r w:rsidRPr="00712B81">
                                <w:rPr>
                                  <w:lang w:val="fr-BE"/>
                                </w:rPr>
                                <w:t>Avec l’autorisation d’Office Baroque.</w:t>
                              </w:r>
                              <w:r>
                                <w:rPr>
                                  <w:lang w:val="fr-BE"/>
                                </w:rPr>
                                <w:t xml:space="preserve"> Photo : </w:t>
                              </w:r>
                              <w:r w:rsidRPr="00712B81">
                                <w:rPr>
                                  <w:lang w:val="fr-BE"/>
                                </w:rPr>
                                <w:t>Koel D</w:t>
                              </w:r>
                              <w:r>
                                <w:rPr>
                                  <w:lang w:val="fr-BE"/>
                                </w:rPr>
                                <w:t>e Waal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E6BABF" id="Groep 3" o:spid="_x0000_s1032" style="position:absolute;margin-left:271.6pt;margin-top:.4pt;width:176pt;height:234pt;z-index:251744256;mso-position-horizontal-relative:margin;mso-width-relative:margin;mso-height-relative:margin" coordsize="27305,38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">
                <v:shape id="Afbeelding 4" o:spid="_x0000_s1033" type="#_x0000_t75" alt="Afbeelding met Rechthoek, blauw, kunst&#10;&#10;Automatisch gegenereerde beschrijving" style="position:absolute;width:27305;height:34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">
                  <v:imagedata r:id="rId16" o:title="Afbeelding met Rechthoek, blauw, kunst&#10;&#10;Automatisch gegenereerde beschrijving"/>
                </v:shape>
                <v:shape id="Text Box 1" o:spid="_x0000_s1034" type="#_x0000_t202" style="position:absolute;top:34671;width:27305;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" stroked="f">
                  <v:textbox inset="0,0,0,0">
                    <w:txbxContent>
                      <w:p w14:paraId="673CDF38" w14:textId="4B29E27C" w:rsidR="00712B81" w:rsidRPr="00712B81" w:rsidRDefault="00712B81" w:rsidP="00712B81">
                        <w:pPr>
                          <w:pStyle w:val="Caption"/>
                          <w:rPr>
                            <w:rFonts w:ascii="NB International Pro" w:hAnsi="NB International Pro" w:cs="Calibri"/>
                            <w:noProof/>
                            <w:sz w:val="24"/>
                            <w:szCs w:val="24"/>
                            <w:lang w:val="fr-BE"/>
                          </w:rPr>
                        </w:pPr>
                        <w:r w:rsidRPr="00712B81">
                          <w:rPr>
                            <w:lang w:val="en-GB"/>
                          </w:rPr>
                          <w:t>Copyright: Racer Car, Henry Codax, 2012.</w:t>
                        </w:r>
                        <w:r>
                          <w:rPr>
                            <w:lang w:val="en-GB"/>
                          </w:rPr>
                          <w:t xml:space="preserve"> </w:t>
                        </w:r>
                        <w:r w:rsidRPr="00712B81">
                          <w:rPr>
                            <w:lang w:val="fr-BE"/>
                          </w:rPr>
                          <w:t>Avec l’autorisation d’Office Baroque.</w:t>
                        </w:r>
                        <w:r>
                          <w:rPr>
                            <w:lang w:val="fr-BE"/>
                          </w:rPr>
                          <w:t xml:space="preserve"> Photo : </w:t>
                        </w:r>
                        <w:r w:rsidRPr="00712B81">
                          <w:rPr>
                            <w:lang w:val="fr-BE"/>
                          </w:rPr>
                          <w:t>Koel D</w:t>
                        </w:r>
                        <w:r>
                          <w:rPr>
                            <w:lang w:val="fr-BE"/>
                          </w:rPr>
                          <w:t>e Waal</w:t>
                        </w:r>
                      </w:p>
                    </w:txbxContent>
                  </v:textbox>
                </v:shape>
                <w10:wrap type="square" anchorx="margin"/>
              </v:group>
            </w:pict>
          </mc:Fallback>
        </mc:AlternateContent>
      </w:r>
      <w:r w:rsidR="002E1A51" w:rsidRPr="00F42E6A">
        <w:rPr>
          <w:rFonts w:ascii="NB International Pro" w:eastAsia="Calibri" w:hAnsi="NB International Pro" w:cs="Calibri"/>
          <w:sz w:val="22"/>
          <w:szCs w:val="22"/>
          <w:lang w:val="fr-FR"/>
        </w:rPr>
        <w:t xml:space="preserve">Depuis </w:t>
      </w:r>
      <w:r w:rsidR="00890AE2" w:rsidRPr="00F42E6A">
        <w:rPr>
          <w:rFonts w:ascii="NB International Pro" w:eastAsia="Calibri" w:hAnsi="NB International Pro" w:cs="Calibri"/>
          <w:sz w:val="22"/>
          <w:szCs w:val="22"/>
          <w:lang w:val="fr-FR"/>
        </w:rPr>
        <w:t>2011, l</w:t>
      </w:r>
      <w:r w:rsidR="00E6746F" w:rsidRPr="00F42E6A">
        <w:rPr>
          <w:rFonts w:ascii="NB International Pro" w:eastAsia="Calibri" w:hAnsi="NB International Pro" w:cs="Calibri"/>
          <w:sz w:val="22"/>
          <w:szCs w:val="22"/>
          <w:lang w:val="fr-FR"/>
        </w:rPr>
        <w:t>’</w:t>
      </w:r>
      <w:r w:rsidR="002E1A51" w:rsidRPr="00F42E6A">
        <w:rPr>
          <w:rFonts w:ascii="NB International Pro" w:eastAsia="Calibri" w:hAnsi="NB International Pro" w:cs="Calibri"/>
          <w:sz w:val="22"/>
          <w:szCs w:val="22"/>
          <w:lang w:val="fr-FR"/>
        </w:rPr>
        <w:t xml:space="preserve">artiste </w:t>
      </w:r>
      <w:r w:rsidR="00E6746F" w:rsidRPr="00F42E6A">
        <w:rPr>
          <w:rFonts w:ascii="NB International Pro" w:eastAsia="Calibri" w:hAnsi="NB International Pro" w:cs="Calibri"/>
          <w:sz w:val="22"/>
          <w:szCs w:val="22"/>
          <w:lang w:val="fr-FR"/>
        </w:rPr>
        <w:t xml:space="preserve">au patronyme </w:t>
      </w:r>
      <w:r w:rsidR="002E1A51" w:rsidRPr="00F42E6A">
        <w:rPr>
          <w:rFonts w:ascii="NB International Pro" w:eastAsia="Calibri" w:hAnsi="NB International Pro" w:cs="Calibri"/>
          <w:sz w:val="22"/>
          <w:szCs w:val="22"/>
          <w:lang w:val="fr-FR"/>
        </w:rPr>
        <w:t xml:space="preserve">fictif </w:t>
      </w:r>
      <w:r w:rsidR="00E6746F" w:rsidRPr="00F42E6A">
        <w:rPr>
          <w:rFonts w:ascii="NB International Pro" w:eastAsia="Calibri" w:hAnsi="NB International Pro" w:cs="Calibri"/>
          <w:sz w:val="22"/>
          <w:szCs w:val="22"/>
          <w:lang w:val="fr-FR"/>
        </w:rPr>
        <w:t xml:space="preserve">de </w:t>
      </w:r>
      <w:r w:rsidR="00890AE2" w:rsidRPr="00F42E6A">
        <w:rPr>
          <w:rFonts w:ascii="NB International Pro" w:eastAsia="Calibri" w:hAnsi="NB International Pro" w:cs="Calibri"/>
          <w:sz w:val="22"/>
          <w:szCs w:val="22"/>
          <w:lang w:val="fr-FR"/>
        </w:rPr>
        <w:t xml:space="preserve">Henry Codax </w:t>
      </w:r>
      <w:r w:rsidR="001B0DF5" w:rsidRPr="00F42E6A">
        <w:rPr>
          <w:rFonts w:ascii="NB International Pro" w:eastAsia="Calibri" w:hAnsi="NB International Pro" w:cs="Calibri"/>
          <w:sz w:val="22"/>
          <w:szCs w:val="22"/>
          <w:lang w:val="fr-FR"/>
        </w:rPr>
        <w:t xml:space="preserve">expose des </w:t>
      </w:r>
      <w:r w:rsidR="00261A18" w:rsidRPr="00F42E6A">
        <w:rPr>
          <w:rFonts w:ascii="NB International Pro" w:eastAsia="Calibri" w:hAnsi="NB International Pro" w:cs="Calibri"/>
          <w:sz w:val="22"/>
          <w:szCs w:val="22"/>
          <w:lang w:val="fr-FR"/>
        </w:rPr>
        <w:t>tableaux</w:t>
      </w:r>
      <w:r w:rsidR="00890AE2" w:rsidRPr="00F42E6A">
        <w:rPr>
          <w:rFonts w:ascii="NB International Pro" w:eastAsia="Calibri" w:hAnsi="NB International Pro" w:cs="Calibri"/>
          <w:sz w:val="22"/>
          <w:szCs w:val="22"/>
          <w:lang w:val="fr-FR"/>
        </w:rPr>
        <w:t xml:space="preserve"> monochromes </w:t>
      </w:r>
      <w:r w:rsidR="002E1A51" w:rsidRPr="00F42E6A">
        <w:rPr>
          <w:rFonts w:ascii="NB International Pro" w:eastAsia="Calibri" w:hAnsi="NB International Pro" w:cs="Calibri"/>
          <w:sz w:val="22"/>
          <w:szCs w:val="22"/>
          <w:lang w:val="fr-FR"/>
        </w:rPr>
        <w:t xml:space="preserve">de dimensions identiques dans des galeries </w:t>
      </w:r>
      <w:r w:rsidR="00890AE2" w:rsidRPr="00F42E6A">
        <w:rPr>
          <w:rFonts w:ascii="NB International Pro" w:eastAsia="Calibri" w:hAnsi="NB International Pro" w:cs="Calibri"/>
          <w:sz w:val="22"/>
          <w:szCs w:val="22"/>
          <w:lang w:val="fr-FR"/>
        </w:rPr>
        <w:t xml:space="preserve">renommées à New York, Los Angeles et en Suisse. Codax </w:t>
      </w:r>
      <w:r w:rsidR="00053563" w:rsidRPr="00F42E6A">
        <w:rPr>
          <w:rFonts w:ascii="NB International Pro" w:eastAsia="Calibri" w:hAnsi="NB International Pro" w:cs="Calibri"/>
          <w:sz w:val="22"/>
          <w:szCs w:val="22"/>
          <w:lang w:val="fr-FR"/>
        </w:rPr>
        <w:t>répond</w:t>
      </w:r>
      <w:r w:rsidR="00890AE2" w:rsidRPr="00F42E6A">
        <w:rPr>
          <w:rFonts w:ascii="NB International Pro" w:eastAsia="Calibri" w:hAnsi="NB International Pro" w:cs="Calibri"/>
          <w:sz w:val="22"/>
          <w:szCs w:val="22"/>
          <w:lang w:val="fr-FR"/>
        </w:rPr>
        <w:t xml:space="preserve"> parfaitement à tout ce que le monde de l</w:t>
      </w:r>
      <w:r w:rsidR="00053563" w:rsidRPr="00F42E6A">
        <w:rPr>
          <w:rFonts w:ascii="NB International Pro" w:eastAsia="Calibri" w:hAnsi="NB International Pro" w:cs="Calibri"/>
          <w:sz w:val="22"/>
          <w:szCs w:val="22"/>
          <w:lang w:val="fr-FR"/>
        </w:rPr>
        <w:t>’</w:t>
      </w:r>
      <w:r w:rsidR="00890AE2" w:rsidRPr="00F42E6A">
        <w:rPr>
          <w:rFonts w:ascii="NB International Pro" w:eastAsia="Calibri" w:hAnsi="NB International Pro" w:cs="Calibri"/>
          <w:sz w:val="22"/>
          <w:szCs w:val="22"/>
          <w:lang w:val="fr-FR"/>
        </w:rPr>
        <w:t xml:space="preserve">art contemporain exige de ses artistes </w:t>
      </w:r>
      <w:r w:rsidR="00053563" w:rsidRPr="00F42E6A">
        <w:rPr>
          <w:rFonts w:ascii="NB International Pro" w:eastAsia="Calibri" w:hAnsi="NB International Pro" w:cs="Calibri"/>
          <w:sz w:val="22"/>
          <w:szCs w:val="22"/>
          <w:lang w:val="fr-FR"/>
        </w:rPr>
        <w:t>« </w:t>
      </w:r>
      <w:r w:rsidR="00890AE2" w:rsidRPr="00F42E6A">
        <w:rPr>
          <w:rFonts w:ascii="NB International Pro" w:eastAsia="Calibri" w:hAnsi="NB International Pro" w:cs="Calibri"/>
          <w:sz w:val="22"/>
          <w:szCs w:val="22"/>
          <w:lang w:val="fr-FR"/>
        </w:rPr>
        <w:t>professionnels</w:t>
      </w:r>
      <w:r w:rsidR="00053563" w:rsidRPr="00F42E6A">
        <w:rPr>
          <w:rFonts w:ascii="NB International Pro" w:eastAsia="Calibri" w:hAnsi="NB International Pro" w:cs="Calibri"/>
          <w:sz w:val="22"/>
          <w:szCs w:val="22"/>
          <w:lang w:val="fr-FR"/>
        </w:rPr>
        <w:t> »</w:t>
      </w:r>
      <w:r w:rsidR="00503A27" w:rsidRPr="00F42E6A">
        <w:rPr>
          <w:rFonts w:ascii="NB International Pro" w:eastAsia="Calibri" w:hAnsi="NB International Pro" w:cs="Calibri"/>
          <w:sz w:val="22"/>
          <w:szCs w:val="22"/>
          <w:lang w:val="fr-FR"/>
        </w:rPr>
        <w:t>. S</w:t>
      </w:r>
      <w:r w:rsidR="00053563" w:rsidRPr="00F42E6A">
        <w:rPr>
          <w:rFonts w:ascii="NB International Pro" w:eastAsia="Calibri" w:hAnsi="NB International Pro" w:cs="Calibri"/>
          <w:sz w:val="22"/>
          <w:szCs w:val="22"/>
          <w:lang w:val="fr-FR"/>
        </w:rPr>
        <w:t>auf q</w:t>
      </w:r>
      <w:r w:rsidR="00890AE2" w:rsidRPr="00F42E6A">
        <w:rPr>
          <w:rFonts w:ascii="NB International Pro" w:eastAsia="Calibri" w:hAnsi="NB International Pro" w:cs="Calibri"/>
          <w:sz w:val="22"/>
          <w:szCs w:val="22"/>
          <w:lang w:val="fr-FR"/>
        </w:rPr>
        <w:t>u</w:t>
      </w:r>
      <w:r w:rsidR="00053563" w:rsidRPr="00F42E6A">
        <w:rPr>
          <w:rFonts w:ascii="NB International Pro" w:eastAsia="Calibri" w:hAnsi="NB International Pro" w:cs="Calibri"/>
          <w:sz w:val="22"/>
          <w:szCs w:val="22"/>
          <w:lang w:val="fr-FR"/>
        </w:rPr>
        <w:t>’</w:t>
      </w:r>
      <w:r w:rsidR="00890AE2" w:rsidRPr="00F42E6A">
        <w:rPr>
          <w:rFonts w:ascii="NB International Pro" w:eastAsia="Calibri" w:hAnsi="NB International Pro" w:cs="Calibri"/>
          <w:sz w:val="22"/>
          <w:szCs w:val="22"/>
          <w:lang w:val="fr-FR"/>
        </w:rPr>
        <w:t>il n</w:t>
      </w:r>
      <w:r w:rsidR="002F5831" w:rsidRPr="00F42E6A">
        <w:rPr>
          <w:rFonts w:ascii="NB International Pro" w:eastAsia="Calibri" w:hAnsi="NB International Pro" w:cs="Calibri"/>
          <w:sz w:val="22"/>
          <w:szCs w:val="22"/>
          <w:lang w:val="fr-FR"/>
        </w:rPr>
        <w:t>’</w:t>
      </w:r>
      <w:r w:rsidR="00053563" w:rsidRPr="00F42E6A">
        <w:rPr>
          <w:rFonts w:ascii="NB International Pro" w:eastAsia="Calibri" w:hAnsi="NB International Pro" w:cs="Calibri"/>
          <w:sz w:val="22"/>
          <w:szCs w:val="22"/>
          <w:lang w:val="fr-FR"/>
        </w:rPr>
        <w:t>existe</w:t>
      </w:r>
      <w:r w:rsidR="00890AE2" w:rsidRPr="00F42E6A">
        <w:rPr>
          <w:rFonts w:ascii="NB International Pro" w:eastAsia="Calibri" w:hAnsi="NB International Pro" w:cs="Calibri"/>
          <w:sz w:val="22"/>
          <w:szCs w:val="22"/>
          <w:lang w:val="fr-FR"/>
        </w:rPr>
        <w:t xml:space="preserve"> pas de véritable Henry Codax</w:t>
      </w:r>
      <w:r w:rsidR="00053563" w:rsidRPr="00F42E6A">
        <w:rPr>
          <w:rFonts w:ascii="NB International Pro" w:eastAsia="Calibri" w:hAnsi="NB International Pro" w:cs="Calibri"/>
          <w:sz w:val="22"/>
          <w:szCs w:val="22"/>
          <w:lang w:val="fr-FR"/>
        </w:rPr>
        <w:t xml:space="preserve">, si ce n’est </w:t>
      </w:r>
      <w:r w:rsidR="00890AE2" w:rsidRPr="00F42E6A">
        <w:rPr>
          <w:rFonts w:ascii="NB International Pro" w:eastAsia="Calibri" w:hAnsi="NB International Pro" w:cs="Calibri"/>
          <w:sz w:val="22"/>
          <w:szCs w:val="22"/>
          <w:lang w:val="fr-FR"/>
        </w:rPr>
        <w:t>sous la forme d</w:t>
      </w:r>
      <w:r w:rsidR="00053563" w:rsidRPr="00F42E6A">
        <w:rPr>
          <w:rFonts w:ascii="NB International Pro" w:eastAsia="Calibri" w:hAnsi="NB International Pro" w:cs="Calibri"/>
          <w:sz w:val="22"/>
          <w:szCs w:val="22"/>
          <w:lang w:val="fr-FR"/>
        </w:rPr>
        <w:t>’</w:t>
      </w:r>
      <w:r w:rsidR="00890AE2" w:rsidRPr="00F42E6A">
        <w:rPr>
          <w:rFonts w:ascii="NB International Pro" w:eastAsia="Calibri" w:hAnsi="NB International Pro" w:cs="Calibri"/>
          <w:sz w:val="22"/>
          <w:szCs w:val="22"/>
          <w:lang w:val="fr-FR"/>
        </w:rPr>
        <w:t xml:space="preserve">une caricature de peintre monochrome </w:t>
      </w:r>
      <w:r w:rsidR="00053563" w:rsidRPr="00F42E6A">
        <w:rPr>
          <w:rFonts w:ascii="NB International Pro" w:eastAsia="Calibri" w:hAnsi="NB International Pro" w:cs="Calibri"/>
          <w:sz w:val="22"/>
          <w:szCs w:val="22"/>
          <w:lang w:val="fr-FR"/>
        </w:rPr>
        <w:t>états-unien</w:t>
      </w:r>
      <w:r w:rsidR="00890AE2" w:rsidRPr="00F42E6A">
        <w:rPr>
          <w:rFonts w:ascii="NB International Pro" w:eastAsia="Calibri" w:hAnsi="NB International Pro" w:cs="Calibri"/>
          <w:sz w:val="22"/>
          <w:szCs w:val="22"/>
          <w:lang w:val="fr-FR"/>
        </w:rPr>
        <w:t xml:space="preserve"> </w:t>
      </w:r>
      <w:r w:rsidR="007C2134" w:rsidRPr="00F42E6A">
        <w:rPr>
          <w:rFonts w:ascii="NB International Pro" w:eastAsia="Calibri" w:hAnsi="NB International Pro" w:cs="Calibri"/>
          <w:sz w:val="22"/>
          <w:szCs w:val="22"/>
          <w:lang w:val="fr-FR"/>
        </w:rPr>
        <w:t>discret</w:t>
      </w:r>
      <w:r w:rsidR="00890AE2" w:rsidRPr="00F42E6A">
        <w:rPr>
          <w:rFonts w:ascii="NB International Pro" w:eastAsia="Calibri" w:hAnsi="NB International Pro" w:cs="Calibri"/>
          <w:sz w:val="22"/>
          <w:szCs w:val="22"/>
          <w:lang w:val="fr-FR"/>
        </w:rPr>
        <w:t>, radical, calculateur et viril</w:t>
      </w:r>
      <w:r w:rsidR="00695395" w:rsidRPr="00F42E6A">
        <w:rPr>
          <w:rFonts w:ascii="NB International Pro" w:eastAsia="Calibri" w:hAnsi="NB International Pro" w:cs="Calibri"/>
          <w:sz w:val="22"/>
          <w:szCs w:val="22"/>
          <w:lang w:val="fr-FR"/>
        </w:rPr>
        <w:t xml:space="preserve">. </w:t>
      </w:r>
      <w:r w:rsidR="00503A27" w:rsidRPr="00F42E6A">
        <w:rPr>
          <w:rFonts w:ascii="NB International Pro" w:eastAsia="Calibri" w:hAnsi="NB International Pro" w:cs="Calibri"/>
          <w:sz w:val="22"/>
          <w:szCs w:val="22"/>
          <w:lang w:val="fr-FR"/>
        </w:rPr>
        <w:t>Codax</w:t>
      </w:r>
      <w:r w:rsidR="00695395" w:rsidRPr="00F42E6A">
        <w:rPr>
          <w:rFonts w:ascii="NB International Pro" w:eastAsia="Calibri" w:hAnsi="NB International Pro" w:cs="Calibri"/>
          <w:sz w:val="22"/>
          <w:szCs w:val="22"/>
          <w:lang w:val="fr-FR"/>
        </w:rPr>
        <w:t xml:space="preserve"> </w:t>
      </w:r>
      <w:r w:rsidR="007C2134" w:rsidRPr="00F42E6A">
        <w:rPr>
          <w:rFonts w:ascii="NB International Pro" w:eastAsia="Calibri" w:hAnsi="NB International Pro" w:cs="Calibri"/>
          <w:sz w:val="22"/>
          <w:szCs w:val="22"/>
          <w:lang w:val="fr-FR"/>
        </w:rPr>
        <w:t>est le fruit d’</w:t>
      </w:r>
      <w:r w:rsidR="00695395" w:rsidRPr="00F42E6A">
        <w:rPr>
          <w:rFonts w:ascii="NB International Pro" w:eastAsia="Calibri" w:hAnsi="NB International Pro" w:cs="Calibri"/>
          <w:sz w:val="22"/>
          <w:szCs w:val="22"/>
          <w:lang w:val="fr-FR"/>
        </w:rPr>
        <w:t>un cadavre exquis</w:t>
      </w:r>
      <w:r w:rsidR="00695395" w:rsidRPr="00F42E6A">
        <w:rPr>
          <w:rFonts w:ascii="NB International Pro" w:eastAsia="Calibri" w:hAnsi="NB International Pro" w:cs="Calibri"/>
          <w:i/>
          <w:iCs/>
          <w:sz w:val="22"/>
          <w:szCs w:val="22"/>
          <w:lang w:val="fr-FR"/>
        </w:rPr>
        <w:t xml:space="preserve"> </w:t>
      </w:r>
      <w:r w:rsidR="00503A27" w:rsidRPr="00F42E6A">
        <w:rPr>
          <w:rFonts w:ascii="NB International Pro" w:eastAsia="Calibri" w:hAnsi="NB International Pro" w:cs="Calibri"/>
          <w:sz w:val="22"/>
          <w:szCs w:val="22"/>
          <w:lang w:val="fr-FR"/>
        </w:rPr>
        <w:t>composé dans le</w:t>
      </w:r>
      <w:r w:rsidR="00890AE2" w:rsidRPr="00F42E6A">
        <w:rPr>
          <w:rFonts w:ascii="NB International Pro" w:eastAsia="Calibri" w:hAnsi="NB International Pro" w:cs="Calibri"/>
          <w:sz w:val="22"/>
          <w:szCs w:val="22"/>
          <w:lang w:val="fr-FR"/>
        </w:rPr>
        <w:t xml:space="preserve"> </w:t>
      </w:r>
      <w:r w:rsidR="00695395" w:rsidRPr="00F42E6A">
        <w:rPr>
          <w:rFonts w:ascii="NB International Pro" w:eastAsia="Calibri" w:hAnsi="NB International Pro" w:cs="Calibri"/>
          <w:sz w:val="22"/>
          <w:szCs w:val="22"/>
          <w:lang w:val="fr-FR"/>
        </w:rPr>
        <w:t xml:space="preserve">roman </w:t>
      </w:r>
      <w:r w:rsidR="00890AE2" w:rsidRPr="00F42E6A">
        <w:rPr>
          <w:rFonts w:ascii="NB International Pro" w:eastAsia="Calibri" w:hAnsi="NB International Pro" w:cs="Calibri"/>
          <w:i/>
          <w:iCs/>
          <w:sz w:val="22"/>
          <w:szCs w:val="22"/>
          <w:lang w:val="fr-FR"/>
        </w:rPr>
        <w:t>Reena Spaulings</w:t>
      </w:r>
      <w:r w:rsidR="009F6B17" w:rsidRPr="00F42E6A">
        <w:rPr>
          <w:rFonts w:ascii="NB International Pro" w:eastAsia="Calibri" w:hAnsi="NB International Pro" w:cs="Calibri"/>
          <w:sz w:val="22"/>
          <w:szCs w:val="22"/>
          <w:lang w:val="fr-FR"/>
        </w:rPr>
        <w:t xml:space="preserve"> </w:t>
      </w:r>
      <w:r w:rsidR="00695395" w:rsidRPr="00F42E6A">
        <w:rPr>
          <w:rFonts w:ascii="NB International Pro" w:eastAsia="Calibri" w:hAnsi="NB International Pro" w:cs="Calibri"/>
          <w:sz w:val="22"/>
          <w:szCs w:val="22"/>
          <w:lang w:val="fr-FR"/>
        </w:rPr>
        <w:t>(</w:t>
      </w:r>
      <w:r w:rsidR="00890AE2" w:rsidRPr="00F42E6A">
        <w:rPr>
          <w:rFonts w:ascii="NB International Pro" w:eastAsia="Calibri" w:hAnsi="NB International Pro" w:cs="Calibri"/>
          <w:sz w:val="22"/>
          <w:szCs w:val="22"/>
          <w:lang w:val="fr-FR"/>
        </w:rPr>
        <w:t>2004</w:t>
      </w:r>
      <w:r w:rsidR="00695395" w:rsidRPr="00F42E6A">
        <w:rPr>
          <w:rFonts w:ascii="NB International Pro" w:eastAsia="Calibri" w:hAnsi="NB International Pro" w:cs="Calibri"/>
          <w:sz w:val="22"/>
          <w:szCs w:val="22"/>
          <w:lang w:val="fr-FR"/>
        </w:rPr>
        <w:t xml:space="preserve">) </w:t>
      </w:r>
      <w:r w:rsidR="00890AE2" w:rsidRPr="00F42E6A">
        <w:rPr>
          <w:rFonts w:ascii="NB International Pro" w:eastAsia="Calibri" w:hAnsi="NB International Pro" w:cs="Calibri"/>
          <w:sz w:val="22"/>
          <w:szCs w:val="22"/>
          <w:lang w:val="fr-FR"/>
        </w:rPr>
        <w:t xml:space="preserve">du </w:t>
      </w:r>
      <w:r w:rsidR="000F0B8B" w:rsidRPr="00F42E6A">
        <w:rPr>
          <w:rFonts w:ascii="NB International Pro" w:eastAsia="Calibri" w:hAnsi="NB International Pro" w:cs="Calibri"/>
          <w:sz w:val="22"/>
          <w:szCs w:val="22"/>
          <w:lang w:val="fr-FR"/>
        </w:rPr>
        <w:t>collectif d</w:t>
      </w:r>
      <w:r w:rsidR="004917F2" w:rsidRPr="00F42E6A">
        <w:rPr>
          <w:rFonts w:ascii="NB International Pro" w:eastAsia="Calibri" w:hAnsi="NB International Pro" w:cs="Calibri"/>
          <w:sz w:val="22"/>
          <w:szCs w:val="22"/>
          <w:lang w:val="fr-FR"/>
        </w:rPr>
        <w:t>’</w:t>
      </w:r>
      <w:r w:rsidR="000F0B8B" w:rsidRPr="00F42E6A">
        <w:rPr>
          <w:rFonts w:ascii="NB International Pro" w:eastAsia="Calibri" w:hAnsi="NB International Pro" w:cs="Calibri"/>
          <w:sz w:val="22"/>
          <w:szCs w:val="22"/>
          <w:lang w:val="fr-FR"/>
        </w:rPr>
        <w:t xml:space="preserve">artistes anonymes </w:t>
      </w:r>
      <w:r w:rsidR="00890AE2" w:rsidRPr="00F42E6A">
        <w:rPr>
          <w:rFonts w:ascii="NB International Pro" w:eastAsia="Calibri" w:hAnsi="NB International Pro" w:cs="Calibri"/>
          <w:sz w:val="22"/>
          <w:szCs w:val="22"/>
          <w:lang w:val="fr-FR"/>
        </w:rPr>
        <w:t>Bernadette Corporation</w:t>
      </w:r>
      <w:r w:rsidR="002F2CFC" w:rsidRPr="00F42E6A">
        <w:rPr>
          <w:rFonts w:ascii="NB International Pro" w:eastAsia="Calibri" w:hAnsi="NB International Pro" w:cs="Calibri"/>
          <w:sz w:val="22"/>
          <w:szCs w:val="22"/>
          <w:lang w:val="fr-FR"/>
        </w:rPr>
        <w:t xml:space="preserve">, une identité quasi commerciale en vue de </w:t>
      </w:r>
      <w:r w:rsidR="000F0B8B" w:rsidRPr="00F42E6A">
        <w:rPr>
          <w:rFonts w:ascii="NB International Pro" w:eastAsia="Calibri" w:hAnsi="NB International Pro" w:cs="Calibri"/>
          <w:sz w:val="22"/>
          <w:szCs w:val="22"/>
          <w:lang w:val="fr-FR"/>
        </w:rPr>
        <w:t xml:space="preserve">critiquer une culture </w:t>
      </w:r>
      <w:r w:rsidR="00261A18" w:rsidRPr="00F42E6A">
        <w:rPr>
          <w:rFonts w:ascii="NB International Pro" w:eastAsia="Calibri" w:hAnsi="NB International Pro" w:cs="Calibri"/>
          <w:sz w:val="22"/>
          <w:szCs w:val="22"/>
          <w:lang w:val="fr-FR"/>
        </w:rPr>
        <w:t>mondial(isé)e</w:t>
      </w:r>
      <w:r w:rsidR="000F0B8B" w:rsidRPr="00F42E6A">
        <w:rPr>
          <w:rFonts w:ascii="NB International Pro" w:eastAsia="Calibri" w:hAnsi="NB International Pro" w:cs="Calibri"/>
          <w:sz w:val="22"/>
          <w:szCs w:val="22"/>
          <w:lang w:val="fr-FR"/>
        </w:rPr>
        <w:t xml:space="preserve"> qui construit l</w:t>
      </w:r>
      <w:r w:rsidR="00261A18" w:rsidRPr="00F42E6A">
        <w:rPr>
          <w:rFonts w:ascii="NB International Pro" w:eastAsia="Calibri" w:hAnsi="NB International Pro" w:cs="Calibri"/>
          <w:sz w:val="22"/>
          <w:szCs w:val="22"/>
          <w:lang w:val="fr-FR"/>
        </w:rPr>
        <w:t>’</w:t>
      </w:r>
      <w:r w:rsidR="000F0B8B" w:rsidRPr="00F42E6A">
        <w:rPr>
          <w:rFonts w:ascii="NB International Pro" w:eastAsia="Calibri" w:hAnsi="NB International Pro" w:cs="Calibri"/>
          <w:sz w:val="22"/>
          <w:szCs w:val="22"/>
          <w:lang w:val="fr-FR"/>
        </w:rPr>
        <w:t xml:space="preserve">identité </w:t>
      </w:r>
      <w:r w:rsidR="00261A18" w:rsidRPr="00F42E6A">
        <w:rPr>
          <w:rFonts w:ascii="NB International Pro" w:eastAsia="Calibri" w:hAnsi="NB International Pro" w:cs="Calibri"/>
          <w:sz w:val="22"/>
          <w:szCs w:val="22"/>
          <w:lang w:val="fr-FR"/>
        </w:rPr>
        <w:t>à la faveur de l</w:t>
      </w:r>
      <w:r w:rsidR="000F0B8B" w:rsidRPr="00F42E6A">
        <w:rPr>
          <w:rFonts w:ascii="NB International Pro" w:eastAsia="Calibri" w:hAnsi="NB International Pro" w:cs="Calibri"/>
          <w:sz w:val="22"/>
          <w:szCs w:val="22"/>
          <w:lang w:val="fr-FR"/>
        </w:rPr>
        <w:t xml:space="preserve">a consommation et </w:t>
      </w:r>
      <w:r w:rsidR="00261A18" w:rsidRPr="00F42E6A">
        <w:rPr>
          <w:rFonts w:ascii="NB International Pro" w:eastAsia="Calibri" w:hAnsi="NB International Pro" w:cs="Calibri"/>
          <w:sz w:val="22"/>
          <w:szCs w:val="22"/>
          <w:lang w:val="fr-FR"/>
        </w:rPr>
        <w:t>de l’image de marque</w:t>
      </w:r>
      <w:r w:rsidR="00890AE2" w:rsidRPr="00F42E6A">
        <w:rPr>
          <w:rFonts w:ascii="NB International Pro" w:eastAsia="Calibri" w:hAnsi="NB International Pro" w:cs="Calibri"/>
          <w:sz w:val="22"/>
          <w:szCs w:val="22"/>
          <w:lang w:val="fr-FR"/>
        </w:rPr>
        <w:t>.</w:t>
      </w:r>
      <w:bookmarkEnd w:id="7"/>
    </w:p>
    <w:p w14:paraId="400149CE" w14:textId="77777777" w:rsidR="00F42E6A" w:rsidRDefault="00F42E6A" w:rsidP="00F42E6A">
      <w:pPr>
        <w:pStyle w:val="Pa3"/>
        <w:rPr>
          <w:rFonts w:ascii="NB International Pro" w:eastAsia="Calibri" w:hAnsi="NB International Pro" w:cs="Calibri"/>
          <w:lang w:val="fr-FR"/>
        </w:rPr>
      </w:pPr>
    </w:p>
    <w:p w14:paraId="2103C8A2" w14:textId="77777777" w:rsidR="00F42E6A" w:rsidRPr="00F42E6A" w:rsidRDefault="00F42E6A" w:rsidP="00F42E6A">
      <w:pPr>
        <w:rPr>
          <w:lang w:val="fr-FR"/>
        </w:rPr>
      </w:pPr>
    </w:p>
    <w:p w14:paraId="4BAAB686" w14:textId="77777777" w:rsidR="00F42E6A" w:rsidRDefault="00F42E6A" w:rsidP="00F42E6A">
      <w:pPr>
        <w:rPr>
          <w:rFonts w:ascii="NB International Pro" w:eastAsia="Calibri" w:hAnsi="NB International Pro" w:cs="Calibri"/>
          <w:b/>
          <w:bCs/>
          <w:sz w:val="24"/>
          <w:szCs w:val="24"/>
          <w:lang w:val="fr-FR"/>
        </w:rPr>
      </w:pPr>
      <w:r w:rsidRPr="00712B81">
        <w:rPr>
          <w:rFonts w:ascii="NB International Pro" w:eastAsia="Calibri" w:hAnsi="NB International Pro" w:cs="Calibri"/>
          <w:b/>
          <w:bCs/>
          <w:sz w:val="24"/>
          <w:szCs w:val="24"/>
          <w:lang w:val="fr-FR"/>
        </w:rPr>
        <w:t xml:space="preserve">Paul </w:t>
      </w:r>
      <w:proofErr w:type="spellStart"/>
      <w:r w:rsidRPr="00712B81">
        <w:rPr>
          <w:rFonts w:ascii="NB International Pro" w:eastAsia="Calibri" w:hAnsi="NB International Pro" w:cs="Calibri"/>
          <w:b/>
          <w:bCs/>
          <w:sz w:val="24"/>
          <w:szCs w:val="24"/>
          <w:lang w:val="fr-FR"/>
        </w:rPr>
        <w:t>Devautour</w:t>
      </w:r>
      <w:proofErr w:type="spellEnd"/>
      <w:r w:rsidRPr="00712B81">
        <w:rPr>
          <w:rFonts w:ascii="NB International Pro" w:eastAsia="Calibri" w:hAnsi="NB International Pro" w:cs="Calibri"/>
          <w:b/>
          <w:bCs/>
          <w:sz w:val="24"/>
          <w:szCs w:val="24"/>
          <w:lang w:val="fr-FR"/>
        </w:rPr>
        <w:t xml:space="preserve"> &amp; Yoon-</w:t>
      </w:r>
      <w:proofErr w:type="spellStart"/>
      <w:r w:rsidRPr="00712B81">
        <w:rPr>
          <w:rFonts w:ascii="NB International Pro" w:eastAsia="Calibri" w:hAnsi="NB International Pro" w:cs="Calibri"/>
          <w:b/>
          <w:bCs/>
          <w:sz w:val="24"/>
          <w:szCs w:val="24"/>
          <w:lang w:val="fr-FR"/>
        </w:rPr>
        <w:t>Ja</w:t>
      </w:r>
      <w:proofErr w:type="spellEnd"/>
      <w:r w:rsidRPr="00712B81">
        <w:rPr>
          <w:rFonts w:ascii="NB International Pro" w:eastAsia="Calibri" w:hAnsi="NB International Pro" w:cs="Calibri"/>
          <w:b/>
          <w:bCs/>
          <w:sz w:val="24"/>
          <w:szCs w:val="24"/>
          <w:lang w:val="fr-FR"/>
        </w:rPr>
        <w:t xml:space="preserve"> Choi</w:t>
      </w:r>
    </w:p>
    <w:p w14:paraId="17C05A3D" w14:textId="77777777" w:rsidR="00F42E6A" w:rsidRPr="00F42E6A" w:rsidRDefault="00F42E6A" w:rsidP="00F42E6A">
      <w:pPr>
        <w:spacing w:after="0" w:line="240" w:lineRule="auto"/>
        <w:rPr>
          <w:rFonts w:ascii="NB International Pro" w:hAnsi="NB International Pro" w:cs="Calibri"/>
          <w:lang w:val="fr-FR"/>
        </w:rPr>
      </w:pPr>
      <w:r w:rsidRPr="00F42E6A">
        <w:rPr>
          <w:rFonts w:ascii="NB International Pro" w:hAnsi="NB International Pro" w:cs="Calibri"/>
          <w:lang w:val="fr-FR"/>
        </w:rPr>
        <w:t xml:space="preserve">Art Keller, Richard </w:t>
      </w:r>
      <w:proofErr w:type="spellStart"/>
      <w:r w:rsidRPr="00F42E6A">
        <w:rPr>
          <w:rFonts w:ascii="NB International Pro" w:hAnsi="NB International Pro" w:cs="Calibri"/>
          <w:lang w:val="fr-FR"/>
        </w:rPr>
        <w:t>Allibert</w:t>
      </w:r>
      <w:proofErr w:type="spellEnd"/>
      <w:r w:rsidRPr="00F42E6A">
        <w:rPr>
          <w:rFonts w:ascii="NB International Pro" w:hAnsi="NB International Pro" w:cs="Calibri"/>
          <w:lang w:val="fr-FR"/>
        </w:rPr>
        <w:t xml:space="preserve"> et Gladys </w:t>
      </w:r>
      <w:proofErr w:type="spellStart"/>
      <w:r w:rsidRPr="00F42E6A">
        <w:rPr>
          <w:rFonts w:ascii="NB International Pro" w:hAnsi="NB International Pro" w:cs="Calibri"/>
          <w:lang w:val="fr-FR"/>
        </w:rPr>
        <w:t>Clover</w:t>
      </w:r>
      <w:proofErr w:type="spellEnd"/>
      <w:r w:rsidRPr="00F42E6A">
        <w:rPr>
          <w:rFonts w:ascii="NB International Pro" w:hAnsi="NB International Pro" w:cs="Calibri"/>
          <w:lang w:val="fr-FR"/>
        </w:rPr>
        <w:t xml:space="preserve"> sont quelques-uns des nombreux patronymes fictifs inventés par les artistes français Yoon-</w:t>
      </w:r>
      <w:proofErr w:type="spellStart"/>
      <w:r w:rsidRPr="00F42E6A">
        <w:rPr>
          <w:rFonts w:ascii="NB International Pro" w:hAnsi="NB International Pro" w:cs="Calibri"/>
          <w:lang w:val="fr-FR"/>
        </w:rPr>
        <w:t>Ja</w:t>
      </w:r>
      <w:proofErr w:type="spellEnd"/>
      <w:r w:rsidRPr="00F42E6A">
        <w:rPr>
          <w:rFonts w:ascii="NB International Pro" w:hAnsi="NB International Pro" w:cs="Calibri"/>
          <w:lang w:val="fr-FR"/>
        </w:rPr>
        <w:t xml:space="preserve"> Choi &amp; Paul </w:t>
      </w:r>
      <w:proofErr w:type="spellStart"/>
      <w:r w:rsidRPr="00F42E6A">
        <w:rPr>
          <w:rFonts w:ascii="NB International Pro" w:hAnsi="NB International Pro" w:cs="Calibri"/>
          <w:lang w:val="fr-FR"/>
        </w:rPr>
        <w:t>Devautour</w:t>
      </w:r>
      <w:proofErr w:type="spellEnd"/>
      <w:r w:rsidRPr="00F42E6A">
        <w:rPr>
          <w:rFonts w:ascii="NB International Pro" w:hAnsi="NB International Pro" w:cs="Calibri"/>
          <w:lang w:val="fr-FR"/>
        </w:rPr>
        <w:t>. Jusqu’en 1985, tous deux ont créé des œuvres d’art sous leur propre nom avant d’embrasser la complexité et la stratification de divers alter ego fictifs et rôles dans le monde de l’art. Ils fabriquent ainsi une multiplicité d’identités, allant à l’encontre d’une lecture simpliste et réduite des relations de pouvoir dans le monde de l’art. Outre les artistes aux patronymes fictifs, Yoon-</w:t>
      </w:r>
      <w:proofErr w:type="spellStart"/>
      <w:r w:rsidRPr="00F42E6A">
        <w:rPr>
          <w:rFonts w:ascii="NB International Pro" w:hAnsi="NB International Pro" w:cs="Calibri"/>
          <w:lang w:val="fr-FR"/>
        </w:rPr>
        <w:t>Ja</w:t>
      </w:r>
      <w:proofErr w:type="spellEnd"/>
      <w:r w:rsidRPr="00F42E6A">
        <w:rPr>
          <w:rFonts w:ascii="NB International Pro" w:hAnsi="NB International Pro" w:cs="Calibri"/>
          <w:lang w:val="fr-FR"/>
        </w:rPr>
        <w:t xml:space="preserve"> Choi &amp; Paul </w:t>
      </w:r>
      <w:proofErr w:type="spellStart"/>
      <w:r w:rsidRPr="00F42E6A">
        <w:rPr>
          <w:rFonts w:ascii="NB International Pro" w:hAnsi="NB International Pro" w:cs="Calibri"/>
          <w:lang w:val="fr-FR"/>
        </w:rPr>
        <w:t>Devautour</w:t>
      </w:r>
      <w:proofErr w:type="spellEnd"/>
      <w:r w:rsidRPr="00F42E6A">
        <w:rPr>
          <w:rFonts w:ascii="NB International Pro" w:hAnsi="NB International Pro" w:cs="Calibri"/>
          <w:lang w:val="fr-FR"/>
        </w:rPr>
        <w:t xml:space="preserve"> ont également imaginé le courtier en art et gestionnaire d’événements Martin </w:t>
      </w:r>
      <w:proofErr w:type="spellStart"/>
      <w:r w:rsidRPr="00F42E6A">
        <w:rPr>
          <w:rFonts w:ascii="NB International Pro" w:hAnsi="NB International Pro" w:cs="Calibri"/>
          <w:lang w:val="fr-FR"/>
        </w:rPr>
        <w:t>Tupper</w:t>
      </w:r>
      <w:proofErr w:type="spellEnd"/>
      <w:r w:rsidRPr="00F42E6A">
        <w:rPr>
          <w:rFonts w:ascii="NB International Pro" w:hAnsi="NB International Pro" w:cs="Calibri"/>
          <w:lang w:val="fr-FR"/>
        </w:rPr>
        <w:t xml:space="preserve">, ainsi que le critique d’art Pierre Ménard. Ainsi, Paul </w:t>
      </w:r>
      <w:proofErr w:type="spellStart"/>
      <w:r w:rsidRPr="00F42E6A">
        <w:rPr>
          <w:rFonts w:ascii="NB International Pro" w:hAnsi="NB International Pro" w:cs="Calibri"/>
          <w:lang w:val="fr-FR"/>
        </w:rPr>
        <w:t>Devautour</w:t>
      </w:r>
      <w:proofErr w:type="spellEnd"/>
      <w:r w:rsidRPr="00F42E6A">
        <w:rPr>
          <w:rFonts w:ascii="NB International Pro" w:hAnsi="NB International Pro" w:cs="Calibri"/>
          <w:lang w:val="fr-FR"/>
        </w:rPr>
        <w:t xml:space="preserve"> &amp; Yoon-</w:t>
      </w:r>
      <w:proofErr w:type="spellStart"/>
      <w:r w:rsidRPr="00F42E6A">
        <w:rPr>
          <w:rFonts w:ascii="NB International Pro" w:hAnsi="NB International Pro" w:cs="Calibri"/>
          <w:lang w:val="fr-FR"/>
        </w:rPr>
        <w:t>Ja</w:t>
      </w:r>
      <w:proofErr w:type="spellEnd"/>
      <w:r w:rsidRPr="00F42E6A">
        <w:rPr>
          <w:rFonts w:ascii="NB International Pro" w:hAnsi="NB International Pro" w:cs="Calibri"/>
          <w:lang w:val="fr-FR"/>
        </w:rPr>
        <w:t xml:space="preserve"> Choi déterminent eux-mêmes la manière dont leurs œuvres sont interprétées et reçues.</w:t>
      </w:r>
    </w:p>
    <w:p w14:paraId="70EAD9E3" w14:textId="465EDAEB" w:rsidR="00DB36F5" w:rsidRPr="00471BE5" w:rsidRDefault="00FC68C1" w:rsidP="00F42E6A">
      <w:pPr>
        <w:pStyle w:val="Pa3"/>
        <w:rPr>
          <w:rFonts w:ascii="NB International Pro" w:eastAsia="Calibri" w:hAnsi="NB International Pro" w:cs="Calibri"/>
          <w:b/>
          <w:bCs/>
          <w:lang w:val="fr-FR"/>
        </w:rPr>
      </w:pPr>
      <w:r w:rsidRPr="00471BE5">
        <w:rPr>
          <w:rFonts w:ascii="NB International Pro" w:eastAsia="Calibri" w:hAnsi="NB International Pro" w:cs="Calibri"/>
          <w:b/>
          <w:bCs/>
          <w:lang w:val="fr-FR"/>
        </w:rPr>
        <w:lastRenderedPageBreak/>
        <w:t xml:space="preserve">John </w:t>
      </w:r>
      <w:proofErr w:type="spellStart"/>
      <w:r w:rsidRPr="00471BE5">
        <w:rPr>
          <w:rFonts w:ascii="NB International Pro" w:eastAsia="Calibri" w:hAnsi="NB International Pro" w:cs="Calibri"/>
          <w:b/>
          <w:bCs/>
          <w:lang w:val="fr-FR"/>
        </w:rPr>
        <w:t>Dogg</w:t>
      </w:r>
      <w:proofErr w:type="spellEnd"/>
    </w:p>
    <w:p w14:paraId="7CB5C0A3" w14:textId="77777777" w:rsidR="00F558F4" w:rsidRPr="00471BE5" w:rsidRDefault="00F558F4" w:rsidP="00004E6B">
      <w:pPr>
        <w:spacing w:after="0" w:line="240" w:lineRule="auto"/>
        <w:rPr>
          <w:rFonts w:ascii="NB International Pro" w:eastAsia="Calibri" w:hAnsi="NB International Pro" w:cs="Calibri"/>
          <w:b/>
          <w:bCs/>
          <w:sz w:val="24"/>
          <w:szCs w:val="24"/>
          <w:lang w:val="fr-FR"/>
        </w:rPr>
      </w:pPr>
    </w:p>
    <w:p w14:paraId="4F4BE922" w14:textId="290DE2E4" w:rsidR="00DB36F5" w:rsidRPr="00F42E6A" w:rsidRDefault="00F42E6A">
      <w:pPr>
        <w:spacing w:after="0" w:line="240" w:lineRule="auto"/>
        <w:rPr>
          <w:rFonts w:ascii="NB International Pro" w:hAnsi="NB International Pro" w:cs="Calibri"/>
          <w:lang w:val="fr-FR"/>
        </w:rPr>
      </w:pPr>
      <w:r w:rsidRPr="00F42E6A">
        <w:rPr>
          <w:rFonts w:ascii="NB International Pro" w:hAnsi="NB International Pro" w:cs="Calibri"/>
          <w:noProof/>
          <w:lang w:val="fr-FR"/>
        </w:rPr>
        <mc:AlternateContent>
          <mc:Choice Requires="wpg">
            <w:drawing>
              <wp:anchor distT="0" distB="0" distL="114300" distR="114300" simplePos="0" relativeHeight="251749376" behindDoc="0" locked="0" layoutInCell="1" allowOverlap="1" wp14:anchorId="14C613E1" wp14:editId="74D1B3BE">
                <wp:simplePos x="0" y="0"/>
                <wp:positionH relativeFrom="column">
                  <wp:posOffset>-31115</wp:posOffset>
                </wp:positionH>
                <wp:positionV relativeFrom="paragraph">
                  <wp:posOffset>808355</wp:posOffset>
                </wp:positionV>
                <wp:extent cx="2616200" cy="3663950"/>
                <wp:effectExtent l="0" t="0" r="0" b="0"/>
                <wp:wrapSquare wrapText="bothSides"/>
                <wp:docPr id="1613964828" name="Groep 4"/>
                <wp:cNvGraphicFramePr/>
                <a:graphic xmlns:a="http://schemas.openxmlformats.org/drawingml/2006/main">
                  <a:graphicData uri="http://schemas.microsoft.com/office/word/2010/wordprocessingGroup">
                    <wpg:wgp>
                      <wpg:cNvGrpSpPr/>
                      <wpg:grpSpPr>
                        <a:xfrm>
                          <a:off x="0" y="0"/>
                          <a:ext cx="2616200" cy="3663950"/>
                          <a:chOff x="0" y="0"/>
                          <a:chExt cx="2616200" cy="3663950"/>
                        </a:xfrm>
                      </wpg:grpSpPr>
                      <pic:pic xmlns:pic="http://schemas.openxmlformats.org/drawingml/2006/picture">
                        <pic:nvPicPr>
                          <pic:cNvPr id="284543838" name="Afbeelding 5" descr="Afbeelding met cirkel, Flessendop&#10;&#10;Automatisch gegenereerde beschrijvi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6200" cy="3483610"/>
                          </a:xfrm>
                          <a:prstGeom prst="rect">
                            <a:avLst/>
                          </a:prstGeom>
                          <a:noFill/>
                          <a:ln>
                            <a:noFill/>
                          </a:ln>
                        </pic:spPr>
                      </pic:pic>
                      <wps:wsp>
                        <wps:cNvPr id="992232284" name="Text Box 1"/>
                        <wps:cNvSpPr txBox="1"/>
                        <wps:spPr>
                          <a:xfrm>
                            <a:off x="0" y="3398520"/>
                            <a:ext cx="2616200" cy="265430"/>
                          </a:xfrm>
                          <a:prstGeom prst="rect">
                            <a:avLst/>
                          </a:prstGeom>
                          <a:solidFill>
                            <a:prstClr val="white"/>
                          </a:solidFill>
                          <a:ln>
                            <a:noFill/>
                          </a:ln>
                        </wps:spPr>
                        <wps:txbx>
                          <w:txbxContent>
                            <w:p w14:paraId="5DCF4751" w14:textId="2934C5FF" w:rsidR="00712B81" w:rsidRPr="00F42E6A" w:rsidRDefault="00712B81" w:rsidP="00F42E6A">
                              <w:pPr>
                                <w:autoSpaceDE w:val="0"/>
                                <w:autoSpaceDN w:val="0"/>
                                <w:adjustRightInd w:val="0"/>
                                <w:spacing w:after="0" w:line="191" w:lineRule="atLeast"/>
                                <w:rPr>
                                  <w:rFonts w:ascii="NB International Pro" w:hAnsi="NB International Pro" w:cs="Calibri"/>
                                  <w:color w:val="AEAAAA" w:themeColor="background2" w:themeShade="BF"/>
                                  <w:sz w:val="18"/>
                                  <w:szCs w:val="18"/>
                                  <w:lang w:val="fr-FR"/>
                                </w:rPr>
                              </w:pPr>
                              <w:r w:rsidRPr="00712B81">
                                <w:rPr>
                                  <w:rFonts w:ascii="NB International Pro" w:hAnsi="NB International Pro"/>
                                  <w:color w:val="AEAAAA" w:themeColor="background2" w:themeShade="BF"/>
                                  <w:sz w:val="18"/>
                                  <w:szCs w:val="18"/>
                                  <w:lang w:val="en-GB"/>
                                </w:rPr>
                                <w:t xml:space="preserve">Copyright: </w:t>
                              </w:r>
                              <w:r w:rsidRPr="00712B81">
                                <w:rPr>
                                  <w:rFonts w:ascii="NB International Pro" w:hAnsi="NB International Pro" w:cs="Calibri"/>
                                  <w:i/>
                                  <w:iCs/>
                                  <w:color w:val="AEAAAA" w:themeColor="background2" w:themeShade="BF"/>
                                  <w:sz w:val="18"/>
                                  <w:szCs w:val="18"/>
                                  <w:lang w:val="en-GB"/>
                                </w:rPr>
                                <w:t>John Not Johnny</w:t>
                              </w:r>
                              <w:r w:rsidRPr="00712B81">
                                <w:rPr>
                                  <w:rFonts w:ascii="NB International Pro" w:hAnsi="NB International Pro" w:cs="Calibri"/>
                                  <w:color w:val="AEAAAA" w:themeColor="background2" w:themeShade="BF"/>
                                  <w:sz w:val="18"/>
                                  <w:szCs w:val="18"/>
                                  <w:lang w:val="en-GB"/>
                                </w:rPr>
                                <w:t xml:space="preserve">, John Dogg, 1987. </w:t>
                              </w:r>
                              <w:r w:rsidRPr="00712B81">
                                <w:rPr>
                                  <w:rFonts w:ascii="NB International Pro" w:hAnsi="NB International Pro" w:cs="Calibri"/>
                                  <w:color w:val="AEAAAA" w:themeColor="background2" w:themeShade="BF"/>
                                  <w:sz w:val="18"/>
                                  <w:szCs w:val="18"/>
                                  <w:lang w:val="fr-BE"/>
                                </w:rPr>
                                <w:t>Avec l’autorisation de</w:t>
                              </w:r>
                              <w:r w:rsidRPr="00712B81">
                                <w:rPr>
                                  <w:rFonts w:ascii="NB International Pro" w:hAnsi="NB International Pro" w:cs="Calibri"/>
                                  <w:color w:val="AEAAAA" w:themeColor="background2" w:themeShade="BF"/>
                                  <w:sz w:val="18"/>
                                  <w:szCs w:val="18"/>
                                  <w:lang w:val="fr-FR"/>
                                </w:rPr>
                                <w:t xml:space="preserve"> </w:t>
                              </w:r>
                              <w:r w:rsidRPr="00712B81">
                                <w:rPr>
                                  <w:rFonts w:ascii="NB International Pro" w:eastAsia="Times New Roman" w:hAnsi="NB International Pro" w:cs="Calibri"/>
                                  <w:color w:val="AEAAAA" w:themeColor="background2" w:themeShade="BF"/>
                                  <w:sz w:val="18"/>
                                  <w:szCs w:val="18"/>
                                  <w:lang w:val="fr-FR"/>
                                </w:rPr>
                                <w:t>Venus Over Manhattan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4C613E1" id="Groep 4" o:spid="_x0000_s1035" style="position:absolute;margin-left:-2.45pt;margin-top:63.65pt;width:206pt;height:288.5pt;z-index:251749376" coordsize="26162,36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">
                <v:shape id="Afbeelding 5" o:spid="_x0000_s1036" type="#_x0000_t75" alt="Afbeelding met cirkel, Flessendop&#10;&#10;Automatisch gegenereerde beschrijving" style="position:absolute;width:26162;height:34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">
                  <v:imagedata r:id="rId18" o:title="Afbeelding met cirkel, Flessendop&#10;&#10;Automatisch gegenereerde beschrijving"/>
                </v:shape>
                <v:shape id="Text Box 1" o:spid="_x0000_s1037" type="#_x0000_t202" style="position:absolute;top:33985;width:26162;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" stroked="f">
                  <v:textbox style="mso-fit-shape-to-text:t" inset="0,0,0,0">
                    <w:txbxContent>
                      <w:p w14:paraId="5DCF4751" w14:textId="2934C5FF" w:rsidR="00712B81" w:rsidRPr="00F42E6A" w:rsidRDefault="00712B81" w:rsidP="00F42E6A">
                        <w:pPr>
                          <w:autoSpaceDE w:val="0"/>
                          <w:autoSpaceDN w:val="0"/>
                          <w:adjustRightInd w:val="0"/>
                          <w:spacing w:after="0" w:line="191" w:lineRule="atLeast"/>
                          <w:rPr>
                            <w:rFonts w:ascii="NB International Pro" w:hAnsi="NB International Pro" w:cs="Calibri"/>
                            <w:color w:val="AEAAAA" w:themeColor="background2" w:themeShade="BF"/>
                            <w:sz w:val="18"/>
                            <w:szCs w:val="18"/>
                            <w:lang w:val="fr-FR"/>
                          </w:rPr>
                        </w:pPr>
                        <w:r w:rsidRPr="00712B81">
                          <w:rPr>
                            <w:rFonts w:ascii="NB International Pro" w:hAnsi="NB International Pro"/>
                            <w:color w:val="AEAAAA" w:themeColor="background2" w:themeShade="BF"/>
                            <w:sz w:val="18"/>
                            <w:szCs w:val="18"/>
                            <w:lang w:val="en-GB"/>
                          </w:rPr>
                          <w:t xml:space="preserve">Copyright: </w:t>
                        </w:r>
                        <w:r w:rsidRPr="00712B81">
                          <w:rPr>
                            <w:rFonts w:ascii="NB International Pro" w:hAnsi="NB International Pro" w:cs="Calibri"/>
                            <w:i/>
                            <w:iCs/>
                            <w:color w:val="AEAAAA" w:themeColor="background2" w:themeShade="BF"/>
                            <w:sz w:val="18"/>
                            <w:szCs w:val="18"/>
                            <w:lang w:val="en-GB"/>
                          </w:rPr>
                          <w:t>John Not Johnny</w:t>
                        </w:r>
                        <w:r w:rsidRPr="00712B81">
                          <w:rPr>
                            <w:rFonts w:ascii="NB International Pro" w:hAnsi="NB International Pro" w:cs="Calibri"/>
                            <w:color w:val="AEAAAA" w:themeColor="background2" w:themeShade="BF"/>
                            <w:sz w:val="18"/>
                            <w:szCs w:val="18"/>
                            <w:lang w:val="en-GB"/>
                          </w:rPr>
                          <w:t xml:space="preserve">, John Dogg, 1987. </w:t>
                        </w:r>
                        <w:r w:rsidRPr="00712B81">
                          <w:rPr>
                            <w:rFonts w:ascii="NB International Pro" w:hAnsi="NB International Pro" w:cs="Calibri"/>
                            <w:color w:val="AEAAAA" w:themeColor="background2" w:themeShade="BF"/>
                            <w:sz w:val="18"/>
                            <w:szCs w:val="18"/>
                            <w:lang w:val="fr-BE"/>
                          </w:rPr>
                          <w:t>Avec l’autorisation de</w:t>
                        </w:r>
                        <w:r w:rsidRPr="00712B81">
                          <w:rPr>
                            <w:rFonts w:ascii="NB International Pro" w:hAnsi="NB International Pro" w:cs="Calibri"/>
                            <w:color w:val="AEAAAA" w:themeColor="background2" w:themeShade="BF"/>
                            <w:sz w:val="18"/>
                            <w:szCs w:val="18"/>
                            <w:lang w:val="fr-FR"/>
                          </w:rPr>
                          <w:t xml:space="preserve"> </w:t>
                        </w:r>
                        <w:r w:rsidRPr="00712B81">
                          <w:rPr>
                            <w:rFonts w:ascii="NB International Pro" w:eastAsia="Times New Roman" w:hAnsi="NB International Pro" w:cs="Calibri"/>
                            <w:color w:val="AEAAAA" w:themeColor="background2" w:themeShade="BF"/>
                            <w:sz w:val="18"/>
                            <w:szCs w:val="18"/>
                            <w:lang w:val="fr-FR"/>
                          </w:rPr>
                          <w:t>Venus Over Manhattan</w:t>
                        </w:r>
                      </w:p>
                    </w:txbxContent>
                  </v:textbox>
                </v:shape>
                <w10:wrap type="square"/>
              </v:group>
            </w:pict>
          </mc:Fallback>
        </mc:AlternateContent>
      </w:r>
      <w:r w:rsidR="002E1A51" w:rsidRPr="00F42E6A">
        <w:rPr>
          <w:rFonts w:ascii="NB International Pro" w:hAnsi="NB International Pro" w:cs="Calibri"/>
          <w:lang w:val="fr-FR"/>
        </w:rPr>
        <w:t>L</w:t>
      </w:r>
      <w:r w:rsidR="002F5831" w:rsidRPr="00F42E6A">
        <w:rPr>
          <w:rFonts w:ascii="NB International Pro" w:hAnsi="NB International Pro" w:cs="Calibri"/>
          <w:lang w:val="fr-FR"/>
        </w:rPr>
        <w:t>’</w:t>
      </w:r>
      <w:r w:rsidR="002E1A51" w:rsidRPr="00F42E6A">
        <w:rPr>
          <w:rFonts w:ascii="NB International Pro" w:hAnsi="NB International Pro" w:cs="Calibri"/>
          <w:lang w:val="fr-FR"/>
        </w:rPr>
        <w:t xml:space="preserve">une des premières expositions de John Dogg a eu lieu </w:t>
      </w:r>
      <w:r w:rsidR="00497AB6" w:rsidRPr="00F42E6A">
        <w:rPr>
          <w:rFonts w:ascii="NB International Pro" w:hAnsi="NB International Pro" w:cs="Calibri"/>
          <w:lang w:val="fr-FR"/>
        </w:rPr>
        <w:t>dans</w:t>
      </w:r>
      <w:r w:rsidR="002E1A51" w:rsidRPr="00F42E6A">
        <w:rPr>
          <w:rFonts w:ascii="NB International Pro" w:hAnsi="NB International Pro" w:cs="Calibri"/>
          <w:lang w:val="fr-FR"/>
        </w:rPr>
        <w:t xml:space="preserve"> la galerie new-yorkaise de Colin de Land. </w:t>
      </w:r>
      <w:r w:rsidR="00497AB6" w:rsidRPr="00F42E6A">
        <w:rPr>
          <w:rFonts w:ascii="NB International Pro" w:hAnsi="NB International Pro" w:cs="Calibri"/>
          <w:lang w:val="fr-FR"/>
        </w:rPr>
        <w:t>L</w:t>
      </w:r>
      <w:r w:rsidR="002E1A51" w:rsidRPr="00F42E6A">
        <w:rPr>
          <w:rFonts w:ascii="NB International Pro" w:hAnsi="NB International Pro" w:cs="Calibri"/>
          <w:lang w:val="fr-FR"/>
        </w:rPr>
        <w:t xml:space="preserve">e </w:t>
      </w:r>
      <w:r w:rsidR="00D27085" w:rsidRPr="00F42E6A">
        <w:rPr>
          <w:rFonts w:ascii="NB International Pro" w:hAnsi="NB International Pro" w:cs="Calibri"/>
          <w:lang w:val="fr-FR"/>
        </w:rPr>
        <w:t xml:space="preserve">communiqué de presse </w:t>
      </w:r>
      <w:r w:rsidR="00497AB6" w:rsidRPr="00F42E6A">
        <w:rPr>
          <w:rFonts w:ascii="NB International Pro" w:hAnsi="NB International Pro" w:cs="Calibri"/>
          <w:lang w:val="fr-FR"/>
        </w:rPr>
        <w:t>de l’</w:t>
      </w:r>
      <w:r w:rsidR="002E1A51" w:rsidRPr="00F42E6A">
        <w:rPr>
          <w:rFonts w:ascii="NB International Pro" w:hAnsi="NB International Pro" w:cs="Calibri"/>
          <w:lang w:val="fr-FR"/>
        </w:rPr>
        <w:t>exposition</w:t>
      </w:r>
      <w:r w:rsidR="00497AB6" w:rsidRPr="00F42E6A">
        <w:rPr>
          <w:rFonts w:ascii="NB International Pro" w:hAnsi="NB International Pro" w:cs="Calibri"/>
          <w:lang w:val="fr-FR"/>
        </w:rPr>
        <w:t xml:space="preserve"> affirmait que</w:t>
      </w:r>
      <w:r w:rsidR="002E1A51" w:rsidRPr="00F42E6A">
        <w:rPr>
          <w:rFonts w:ascii="NB International Pro" w:hAnsi="NB International Pro" w:cs="Calibri"/>
          <w:lang w:val="fr-FR"/>
        </w:rPr>
        <w:t xml:space="preserve"> </w:t>
      </w:r>
      <w:r w:rsidR="00695395" w:rsidRPr="00F42E6A">
        <w:rPr>
          <w:rFonts w:ascii="NB International Pro" w:hAnsi="NB International Pro" w:cs="Calibri"/>
          <w:lang w:val="fr-FR"/>
        </w:rPr>
        <w:t xml:space="preserve">son </w:t>
      </w:r>
      <w:r w:rsidR="00232F14" w:rsidRPr="00F42E6A">
        <w:rPr>
          <w:rFonts w:ascii="NB International Pro" w:hAnsi="NB International Pro" w:cs="Calibri"/>
          <w:lang w:val="fr-FR"/>
        </w:rPr>
        <w:t>travail ne peut exister qu</w:t>
      </w:r>
      <w:r w:rsidR="005825CE" w:rsidRPr="00F42E6A">
        <w:rPr>
          <w:rFonts w:ascii="NB International Pro" w:hAnsi="NB International Pro" w:cs="Calibri"/>
          <w:lang w:val="fr-FR"/>
        </w:rPr>
        <w:t xml:space="preserve">’à condition de ne pas </w:t>
      </w:r>
      <w:r w:rsidR="00232F14" w:rsidRPr="00F42E6A">
        <w:rPr>
          <w:rFonts w:ascii="NB International Pro" w:hAnsi="NB International Pro" w:cs="Calibri"/>
          <w:lang w:val="fr-FR"/>
        </w:rPr>
        <w:t>tenir compte de l</w:t>
      </w:r>
      <w:r w:rsidR="005825CE" w:rsidRPr="00F42E6A">
        <w:rPr>
          <w:rFonts w:ascii="NB International Pro" w:hAnsi="NB International Pro" w:cs="Calibri"/>
          <w:lang w:val="fr-FR"/>
        </w:rPr>
        <w:t>’</w:t>
      </w:r>
      <w:r w:rsidR="00232F14" w:rsidRPr="00F42E6A">
        <w:rPr>
          <w:rFonts w:ascii="NB International Pro" w:hAnsi="NB International Pro" w:cs="Calibri"/>
          <w:lang w:val="fr-FR"/>
        </w:rPr>
        <w:t>intention de l</w:t>
      </w:r>
      <w:r w:rsidR="00DF6A0B" w:rsidRPr="00F42E6A">
        <w:rPr>
          <w:rFonts w:ascii="NB International Pro" w:hAnsi="NB International Pro" w:cs="Calibri"/>
          <w:lang w:val="fr-FR"/>
        </w:rPr>
        <w:t>’</w:t>
      </w:r>
      <w:r w:rsidR="00232F14" w:rsidRPr="00F42E6A">
        <w:rPr>
          <w:rFonts w:ascii="NB International Pro" w:hAnsi="NB International Pro" w:cs="Calibri"/>
          <w:lang w:val="fr-FR"/>
        </w:rPr>
        <w:t xml:space="preserve">artiste </w:t>
      </w:r>
      <w:r w:rsidR="005825CE" w:rsidRPr="00F42E6A">
        <w:rPr>
          <w:rFonts w:ascii="NB International Pro" w:hAnsi="NB International Pro" w:cs="Calibri"/>
          <w:lang w:val="fr-FR"/>
        </w:rPr>
        <w:t>ni</w:t>
      </w:r>
      <w:r w:rsidR="00232F14" w:rsidRPr="00F42E6A">
        <w:rPr>
          <w:rFonts w:ascii="NB International Pro" w:hAnsi="NB International Pro" w:cs="Calibri"/>
          <w:lang w:val="fr-FR"/>
        </w:rPr>
        <w:t xml:space="preserve"> de sa biographie personnelle</w:t>
      </w:r>
      <w:r w:rsidR="00D27085" w:rsidRPr="00F42E6A">
        <w:rPr>
          <w:rFonts w:ascii="NB International Pro" w:hAnsi="NB International Pro" w:cs="Calibri"/>
          <w:lang w:val="fr-FR"/>
        </w:rPr>
        <w:t xml:space="preserve">. </w:t>
      </w:r>
      <w:r w:rsidR="005825CE" w:rsidRPr="00F42E6A">
        <w:rPr>
          <w:rFonts w:ascii="NB International Pro" w:hAnsi="NB International Pro" w:cs="Calibri"/>
          <w:lang w:val="fr-FR"/>
        </w:rPr>
        <w:t>Ainsi, l</w:t>
      </w:r>
      <w:r w:rsidR="00864DF3" w:rsidRPr="00F42E6A">
        <w:rPr>
          <w:rFonts w:ascii="NB International Pro" w:hAnsi="NB International Pro" w:cs="Calibri"/>
          <w:lang w:val="fr-FR"/>
        </w:rPr>
        <w:t xml:space="preserve">a pratique </w:t>
      </w:r>
      <w:r w:rsidR="00232F14" w:rsidRPr="00F42E6A">
        <w:rPr>
          <w:rFonts w:ascii="NB International Pro" w:hAnsi="NB International Pro" w:cs="Calibri"/>
          <w:lang w:val="fr-FR"/>
        </w:rPr>
        <w:t>s</w:t>
      </w:r>
      <w:r w:rsidR="005825CE" w:rsidRPr="00F42E6A">
        <w:rPr>
          <w:rFonts w:ascii="NB International Pro" w:hAnsi="NB International Pro" w:cs="Calibri"/>
          <w:lang w:val="fr-FR"/>
        </w:rPr>
        <w:t>’</w:t>
      </w:r>
      <w:r w:rsidR="00695395" w:rsidRPr="00F42E6A">
        <w:rPr>
          <w:rFonts w:ascii="NB International Pro" w:hAnsi="NB International Pro" w:cs="Calibri"/>
          <w:lang w:val="fr-FR"/>
        </w:rPr>
        <w:t xml:space="preserve">inscrit </w:t>
      </w:r>
      <w:r w:rsidR="00232F14" w:rsidRPr="00F42E6A">
        <w:rPr>
          <w:rFonts w:ascii="NB International Pro" w:hAnsi="NB International Pro" w:cs="Calibri"/>
          <w:lang w:val="fr-FR"/>
        </w:rPr>
        <w:t xml:space="preserve">en faux contre le culte de la personnalité des artistes célèbres </w:t>
      </w:r>
      <w:r w:rsidR="005825CE" w:rsidRPr="00F42E6A">
        <w:rPr>
          <w:rFonts w:ascii="NB International Pro" w:hAnsi="NB International Pro" w:cs="Calibri"/>
          <w:lang w:val="fr-FR"/>
        </w:rPr>
        <w:t xml:space="preserve">et célébrés </w:t>
      </w:r>
      <w:r w:rsidR="00232F14" w:rsidRPr="00F42E6A">
        <w:rPr>
          <w:rFonts w:ascii="NB International Pro" w:hAnsi="NB International Pro" w:cs="Calibri"/>
          <w:lang w:val="fr-FR"/>
        </w:rPr>
        <w:t>dans les années</w:t>
      </w:r>
      <w:r w:rsidR="005825CE" w:rsidRPr="00F42E6A">
        <w:rPr>
          <w:rFonts w:ascii="NB International Pro" w:hAnsi="NB International Pro" w:cs="Calibri"/>
          <w:lang w:val="fr-FR"/>
        </w:rPr>
        <w:t> </w:t>
      </w:r>
      <w:r w:rsidR="00232F14" w:rsidRPr="00F42E6A">
        <w:rPr>
          <w:rFonts w:ascii="NB International Pro" w:hAnsi="NB International Pro" w:cs="Calibri"/>
          <w:lang w:val="fr-FR"/>
        </w:rPr>
        <w:t xml:space="preserve">1980. </w:t>
      </w:r>
      <w:r w:rsidR="00EA765D" w:rsidRPr="00F42E6A">
        <w:rPr>
          <w:rFonts w:ascii="NB International Pro" w:hAnsi="NB International Pro" w:cs="Calibri"/>
          <w:lang w:val="fr-FR"/>
        </w:rPr>
        <w:t>Amalgame de faits et de fiction</w:t>
      </w:r>
      <w:r w:rsidR="00DF6A0B" w:rsidRPr="00F42E6A">
        <w:rPr>
          <w:rFonts w:ascii="NB International Pro" w:hAnsi="NB International Pro" w:cs="Calibri"/>
          <w:lang w:val="fr-FR"/>
        </w:rPr>
        <w:t>s</w:t>
      </w:r>
      <w:r w:rsidR="00EA765D" w:rsidRPr="00F42E6A">
        <w:rPr>
          <w:rFonts w:ascii="NB International Pro" w:hAnsi="NB International Pro" w:cs="Calibri"/>
          <w:lang w:val="fr-FR"/>
        </w:rPr>
        <w:t xml:space="preserve"> inspiré</w:t>
      </w:r>
      <w:r w:rsidR="00DF6A0B" w:rsidRPr="00F42E6A">
        <w:rPr>
          <w:rFonts w:ascii="NB International Pro" w:hAnsi="NB International Pro" w:cs="Calibri"/>
          <w:lang w:val="fr-FR"/>
        </w:rPr>
        <w:t>s</w:t>
      </w:r>
      <w:r w:rsidR="00EA765D" w:rsidRPr="00F42E6A">
        <w:rPr>
          <w:rFonts w:ascii="NB International Pro" w:hAnsi="NB International Pro" w:cs="Calibri"/>
          <w:lang w:val="fr-FR"/>
        </w:rPr>
        <w:t xml:space="preserve"> d’expériences et d’intérêts des artistes qui présentent John Dogg comme leur alter ego fictif</w:t>
      </w:r>
      <w:r w:rsidR="003525A9" w:rsidRPr="00F42E6A">
        <w:rPr>
          <w:rFonts w:ascii="NB International Pro" w:hAnsi="NB International Pro" w:cs="Calibri"/>
          <w:lang w:val="fr-FR"/>
        </w:rPr>
        <w:t>,</w:t>
      </w:r>
      <w:r w:rsidR="00EA765D" w:rsidRPr="00F42E6A">
        <w:rPr>
          <w:rFonts w:ascii="NB International Pro" w:hAnsi="NB International Pro" w:cs="Calibri"/>
          <w:lang w:val="fr-FR"/>
        </w:rPr>
        <w:t xml:space="preserve"> </w:t>
      </w:r>
      <w:r w:rsidR="003525A9" w:rsidRPr="00F42E6A">
        <w:rPr>
          <w:rFonts w:ascii="NB International Pro" w:hAnsi="NB International Pro" w:cs="Calibri"/>
          <w:lang w:val="fr-FR"/>
        </w:rPr>
        <w:t>l</w:t>
      </w:r>
      <w:r w:rsidR="00232F14" w:rsidRPr="00F42E6A">
        <w:rPr>
          <w:rFonts w:ascii="NB International Pro" w:hAnsi="NB International Pro" w:cs="Calibri"/>
          <w:lang w:val="fr-FR"/>
        </w:rPr>
        <w:t xml:space="preserve">e </w:t>
      </w:r>
      <w:r w:rsidR="00695395" w:rsidRPr="00F42E6A">
        <w:rPr>
          <w:rFonts w:ascii="NB International Pro" w:hAnsi="NB International Pro" w:cs="Calibri"/>
          <w:lang w:val="fr-FR"/>
        </w:rPr>
        <w:t xml:space="preserve">CV </w:t>
      </w:r>
      <w:r w:rsidR="00232F14" w:rsidRPr="00F42E6A">
        <w:rPr>
          <w:rFonts w:ascii="NB International Pro" w:hAnsi="NB International Pro" w:cs="Calibri"/>
          <w:lang w:val="fr-FR"/>
        </w:rPr>
        <w:t>de Dogg</w:t>
      </w:r>
      <w:r w:rsidR="00695395" w:rsidRPr="00F42E6A">
        <w:rPr>
          <w:rFonts w:ascii="NB International Pro" w:hAnsi="NB International Pro" w:cs="Calibri"/>
          <w:lang w:val="fr-FR"/>
        </w:rPr>
        <w:t xml:space="preserve">, </w:t>
      </w:r>
      <w:r w:rsidR="00232F14" w:rsidRPr="00F42E6A">
        <w:rPr>
          <w:rFonts w:ascii="NB International Pro" w:hAnsi="NB International Pro" w:cs="Calibri"/>
          <w:lang w:val="fr-FR"/>
        </w:rPr>
        <w:t>diffusé auprès des collectionneurs et de la presse</w:t>
      </w:r>
      <w:r w:rsidR="00695395" w:rsidRPr="00F42E6A">
        <w:rPr>
          <w:rFonts w:ascii="NB International Pro" w:hAnsi="NB International Pro" w:cs="Calibri"/>
          <w:lang w:val="fr-FR"/>
        </w:rPr>
        <w:t xml:space="preserve">, </w:t>
      </w:r>
      <w:r w:rsidR="00232F14" w:rsidRPr="00F42E6A">
        <w:rPr>
          <w:rFonts w:ascii="NB International Pro" w:hAnsi="NB International Pro" w:cs="Calibri"/>
          <w:lang w:val="fr-FR"/>
        </w:rPr>
        <w:t>fai</w:t>
      </w:r>
      <w:r w:rsidR="003525A9" w:rsidRPr="00F42E6A">
        <w:rPr>
          <w:rFonts w:ascii="NB International Pro" w:hAnsi="NB International Pro" w:cs="Calibri"/>
          <w:lang w:val="fr-FR"/>
        </w:rPr>
        <w:t>sai</w:t>
      </w:r>
      <w:r w:rsidR="00232F14" w:rsidRPr="00F42E6A">
        <w:rPr>
          <w:rFonts w:ascii="NB International Pro" w:hAnsi="NB International Pro" w:cs="Calibri"/>
          <w:lang w:val="fr-FR"/>
        </w:rPr>
        <w:t xml:space="preserve">t état de ses études de </w:t>
      </w:r>
      <w:r w:rsidR="00D27085" w:rsidRPr="00F42E6A">
        <w:rPr>
          <w:rFonts w:ascii="NB International Pro" w:hAnsi="NB International Pro" w:cs="Calibri"/>
          <w:lang w:val="fr-FR"/>
        </w:rPr>
        <w:t>philosophie et de linguistique</w:t>
      </w:r>
      <w:r w:rsidR="00EA765D" w:rsidRPr="00F42E6A">
        <w:rPr>
          <w:rFonts w:ascii="NB International Pro" w:hAnsi="NB International Pro" w:cs="Calibri"/>
          <w:lang w:val="fr-FR"/>
        </w:rPr>
        <w:t xml:space="preserve"> et</w:t>
      </w:r>
      <w:r w:rsidR="00D27085" w:rsidRPr="00F42E6A">
        <w:rPr>
          <w:rFonts w:ascii="NB International Pro" w:hAnsi="NB International Pro" w:cs="Calibri"/>
          <w:lang w:val="fr-FR"/>
        </w:rPr>
        <w:t xml:space="preserve"> de son </w:t>
      </w:r>
      <w:r w:rsidR="005825CE" w:rsidRPr="00F42E6A">
        <w:rPr>
          <w:rFonts w:ascii="NB International Pro" w:hAnsi="NB International Pro" w:cs="Calibri"/>
          <w:lang w:val="fr-FR"/>
        </w:rPr>
        <w:t>engagement</w:t>
      </w:r>
      <w:r w:rsidR="00D27085" w:rsidRPr="00F42E6A">
        <w:rPr>
          <w:rFonts w:ascii="NB International Pro" w:hAnsi="NB International Pro" w:cs="Calibri"/>
          <w:lang w:val="fr-FR"/>
        </w:rPr>
        <w:t xml:space="preserve"> dans des </w:t>
      </w:r>
      <w:r w:rsidR="00695395" w:rsidRPr="00F42E6A">
        <w:rPr>
          <w:rFonts w:ascii="NB International Pro" w:hAnsi="NB International Pro" w:cs="Calibri"/>
          <w:lang w:val="fr-FR"/>
        </w:rPr>
        <w:t>projets de</w:t>
      </w:r>
      <w:r w:rsidR="00D27085" w:rsidRPr="00F42E6A">
        <w:rPr>
          <w:rFonts w:ascii="NB International Pro" w:hAnsi="NB International Pro" w:cs="Calibri"/>
          <w:lang w:val="fr-FR"/>
        </w:rPr>
        <w:t xml:space="preserve"> land art dans les années</w:t>
      </w:r>
      <w:r w:rsidR="00EA765D" w:rsidRPr="00F42E6A">
        <w:rPr>
          <w:rFonts w:ascii="NB International Pro" w:hAnsi="NB International Pro" w:cs="Calibri"/>
          <w:lang w:val="fr-FR"/>
        </w:rPr>
        <w:t> 1</w:t>
      </w:r>
      <w:r w:rsidR="00D27085" w:rsidRPr="00F42E6A">
        <w:rPr>
          <w:rFonts w:ascii="NB International Pro" w:hAnsi="NB International Pro" w:cs="Calibri"/>
          <w:lang w:val="fr-FR"/>
        </w:rPr>
        <w:t xml:space="preserve">980 aux </w:t>
      </w:r>
      <w:r w:rsidR="00DF6A0B" w:rsidRPr="00F42E6A">
        <w:rPr>
          <w:rFonts w:ascii="NB International Pro" w:hAnsi="NB International Pro" w:cs="Calibri"/>
          <w:lang w:val="fr-FR"/>
        </w:rPr>
        <w:t>É</w:t>
      </w:r>
      <w:r w:rsidR="00D27085" w:rsidRPr="00F42E6A">
        <w:rPr>
          <w:rFonts w:ascii="NB International Pro" w:hAnsi="NB International Pro" w:cs="Calibri"/>
          <w:lang w:val="fr-FR"/>
        </w:rPr>
        <w:t>tats-Unis</w:t>
      </w:r>
      <w:r w:rsidR="00695395" w:rsidRPr="00F42E6A">
        <w:rPr>
          <w:rFonts w:ascii="NB International Pro" w:hAnsi="NB International Pro" w:cs="Calibri"/>
          <w:lang w:val="fr-FR"/>
        </w:rPr>
        <w:t>.</w:t>
      </w:r>
    </w:p>
    <w:p w14:paraId="2E3BA0A2" w14:textId="77777777" w:rsidR="00D24A59" w:rsidRPr="00F42E6A" w:rsidRDefault="00D24A59" w:rsidP="009C3A69">
      <w:pPr>
        <w:spacing w:after="0" w:line="240" w:lineRule="auto"/>
        <w:rPr>
          <w:rFonts w:ascii="NB International Pro" w:hAnsi="NB International Pro" w:cs="Calibri"/>
          <w:lang w:val="fr-FR"/>
        </w:rPr>
      </w:pPr>
    </w:p>
    <w:p w14:paraId="5467F11B" w14:textId="2999A368" w:rsidR="005F4A8B" w:rsidRPr="00471BE5" w:rsidRDefault="00553D00" w:rsidP="00F42E6A">
      <w:pPr>
        <w:spacing w:after="0" w:line="240" w:lineRule="auto"/>
        <w:rPr>
          <w:rFonts w:ascii="NB International Pro" w:eastAsia="Calibri" w:hAnsi="NB International Pro" w:cs="Calibri"/>
          <w:i/>
          <w:iCs/>
          <w:sz w:val="24"/>
          <w:szCs w:val="24"/>
          <w:lang w:val="fr-FR"/>
        </w:rPr>
      </w:pPr>
      <w:r w:rsidRPr="00F42E6A">
        <w:rPr>
          <w:rFonts w:ascii="NB International Pro" w:hAnsi="NB International Pro" w:cs="Calibri"/>
          <w:lang w:val="fr-FR"/>
        </w:rPr>
        <w:t xml:space="preserve">Cependant, le </w:t>
      </w:r>
      <w:r w:rsidR="003525A9" w:rsidRPr="00F42E6A">
        <w:rPr>
          <w:rFonts w:ascii="NB International Pro" w:hAnsi="NB International Pro" w:cs="Calibri"/>
          <w:lang w:val="fr-FR"/>
        </w:rPr>
        <w:t>récent</w:t>
      </w:r>
      <w:r w:rsidRPr="00F42E6A">
        <w:rPr>
          <w:rFonts w:ascii="NB International Pro" w:hAnsi="NB International Pro" w:cs="Calibri"/>
          <w:lang w:val="fr-FR"/>
        </w:rPr>
        <w:t xml:space="preserve"> </w:t>
      </w:r>
      <w:r w:rsidR="00D24A59" w:rsidRPr="00F42E6A">
        <w:rPr>
          <w:rFonts w:ascii="NB International Pro" w:hAnsi="NB International Pro" w:cs="Calibri"/>
          <w:lang w:val="fr-FR"/>
        </w:rPr>
        <w:t xml:space="preserve">CV de </w:t>
      </w:r>
      <w:r w:rsidRPr="00F42E6A">
        <w:rPr>
          <w:rFonts w:ascii="NB International Pro" w:hAnsi="NB International Pro" w:cs="Calibri"/>
          <w:lang w:val="fr-FR"/>
        </w:rPr>
        <w:t xml:space="preserve">John Dogg, publié par la galerie Venus over Manhattan, </w:t>
      </w:r>
      <w:r w:rsidR="00E57EFB" w:rsidRPr="00F42E6A">
        <w:rPr>
          <w:rFonts w:ascii="NB International Pro" w:hAnsi="NB International Pro" w:cs="Calibri"/>
          <w:lang w:val="fr-FR"/>
        </w:rPr>
        <w:t xml:space="preserve">ne </w:t>
      </w:r>
      <w:r w:rsidRPr="00F42E6A">
        <w:rPr>
          <w:rFonts w:ascii="NB International Pro" w:hAnsi="NB International Pro" w:cs="Calibri"/>
          <w:lang w:val="fr-FR"/>
        </w:rPr>
        <w:t xml:space="preserve">mentionne </w:t>
      </w:r>
      <w:r w:rsidR="00E57EFB" w:rsidRPr="00F42E6A">
        <w:rPr>
          <w:rFonts w:ascii="NB International Pro" w:hAnsi="NB International Pro" w:cs="Calibri"/>
          <w:lang w:val="fr-FR"/>
        </w:rPr>
        <w:t>qu</w:t>
      </w:r>
      <w:r w:rsidR="003525A9" w:rsidRPr="00F42E6A">
        <w:rPr>
          <w:rFonts w:ascii="NB International Pro" w:hAnsi="NB International Pro" w:cs="Calibri"/>
          <w:lang w:val="fr-FR"/>
        </w:rPr>
        <w:t>’</w:t>
      </w:r>
      <w:r w:rsidRPr="00F42E6A">
        <w:rPr>
          <w:rFonts w:ascii="NB International Pro" w:hAnsi="NB International Pro" w:cs="Calibri"/>
          <w:lang w:val="fr-FR"/>
        </w:rPr>
        <w:t>un seul auteur sous le nom de l</w:t>
      </w:r>
      <w:r w:rsidR="003525A9" w:rsidRPr="00F42E6A">
        <w:rPr>
          <w:rFonts w:ascii="NB International Pro" w:hAnsi="NB International Pro" w:cs="Calibri"/>
          <w:lang w:val="fr-FR"/>
        </w:rPr>
        <w:t>’</w:t>
      </w:r>
      <w:r w:rsidRPr="00F42E6A">
        <w:rPr>
          <w:rFonts w:ascii="NB International Pro" w:hAnsi="NB International Pro" w:cs="Calibri"/>
          <w:lang w:val="fr-FR"/>
        </w:rPr>
        <w:t>artiste</w:t>
      </w:r>
      <w:r w:rsidR="003525A9" w:rsidRPr="00F42E6A">
        <w:rPr>
          <w:rFonts w:ascii="NB International Pro" w:hAnsi="NB International Pro" w:cs="Calibri"/>
          <w:lang w:val="fr-FR"/>
        </w:rPr>
        <w:t> </w:t>
      </w:r>
      <w:r w:rsidRPr="00F42E6A">
        <w:rPr>
          <w:rFonts w:ascii="NB International Pro" w:hAnsi="NB International Pro" w:cs="Calibri"/>
          <w:lang w:val="fr-FR"/>
        </w:rPr>
        <w:t xml:space="preserve">: </w:t>
      </w:r>
      <w:r w:rsidR="003525A9" w:rsidRPr="00F42E6A">
        <w:rPr>
          <w:rFonts w:ascii="NB International Pro" w:hAnsi="NB International Pro" w:cs="Calibri"/>
          <w:lang w:val="fr-FR"/>
        </w:rPr>
        <w:t>« </w:t>
      </w:r>
      <w:r w:rsidRPr="00F42E6A">
        <w:rPr>
          <w:rFonts w:ascii="NB International Pro" w:hAnsi="NB International Pro" w:cs="Calibri"/>
          <w:lang w:val="fr-FR"/>
        </w:rPr>
        <w:t xml:space="preserve">Pseudonyme utilisé par Richard Prince (né en 1947 dans la zone </w:t>
      </w:r>
      <w:r w:rsidR="00AD6F0F" w:rsidRPr="00F42E6A">
        <w:rPr>
          <w:rFonts w:ascii="NB International Pro" w:hAnsi="NB International Pro" w:cs="Calibri"/>
          <w:lang w:val="fr-FR"/>
        </w:rPr>
        <w:t xml:space="preserve">états-unienne </w:t>
      </w:r>
      <w:r w:rsidRPr="00F42E6A">
        <w:rPr>
          <w:rFonts w:ascii="NB International Pro" w:hAnsi="NB International Pro" w:cs="Calibri"/>
          <w:lang w:val="fr-FR"/>
        </w:rPr>
        <w:t>du canal de Panama), actif de 1986 à aujourd</w:t>
      </w:r>
      <w:r w:rsidR="003525A9" w:rsidRPr="00F42E6A">
        <w:rPr>
          <w:rFonts w:ascii="NB International Pro" w:hAnsi="NB International Pro" w:cs="Calibri"/>
          <w:lang w:val="fr-FR"/>
        </w:rPr>
        <w:t>’</w:t>
      </w:r>
      <w:r w:rsidRPr="00F42E6A">
        <w:rPr>
          <w:rFonts w:ascii="NB International Pro" w:hAnsi="NB International Pro" w:cs="Calibri"/>
          <w:lang w:val="fr-FR"/>
        </w:rPr>
        <w:t>hui</w:t>
      </w:r>
      <w:r w:rsidR="003525A9" w:rsidRPr="00F42E6A">
        <w:rPr>
          <w:rFonts w:ascii="NB International Pro" w:hAnsi="NB International Pro" w:cs="Calibri"/>
          <w:lang w:val="fr-FR"/>
        </w:rPr>
        <w:t> »</w:t>
      </w:r>
      <w:r w:rsidRPr="00F42E6A">
        <w:rPr>
          <w:rFonts w:ascii="NB International Pro" w:hAnsi="NB International Pro" w:cs="Calibri"/>
          <w:lang w:val="fr-FR"/>
        </w:rPr>
        <w:t xml:space="preserve">. </w:t>
      </w:r>
      <w:r w:rsidR="00F626B6" w:rsidRPr="00F42E6A">
        <w:rPr>
          <w:rFonts w:ascii="NB International Pro" w:hAnsi="NB International Pro" w:cs="Calibri"/>
          <w:lang w:val="fr-FR"/>
        </w:rPr>
        <w:t xml:space="preserve">Selon toute vraisemblance, le galeriste </w:t>
      </w:r>
      <w:r w:rsidRPr="00F42E6A">
        <w:rPr>
          <w:rFonts w:ascii="NB International Pro" w:hAnsi="NB International Pro" w:cs="Calibri"/>
          <w:lang w:val="fr-FR"/>
        </w:rPr>
        <w:t xml:space="preserve">Colin de Land, ami </w:t>
      </w:r>
      <w:r w:rsidR="00DC076A" w:rsidRPr="00F42E6A">
        <w:rPr>
          <w:rFonts w:ascii="NB International Pro" w:hAnsi="NB International Pro" w:cs="Calibri"/>
          <w:lang w:val="fr-FR"/>
        </w:rPr>
        <w:t xml:space="preserve">de </w:t>
      </w:r>
      <w:r w:rsidR="00AD6F0F" w:rsidRPr="00F42E6A">
        <w:rPr>
          <w:rFonts w:ascii="NB International Pro" w:hAnsi="NB International Pro" w:cs="Calibri"/>
          <w:lang w:val="fr-FR"/>
        </w:rPr>
        <w:t xml:space="preserve">Richard </w:t>
      </w:r>
      <w:r w:rsidRPr="00F42E6A">
        <w:rPr>
          <w:rFonts w:ascii="NB International Pro" w:hAnsi="NB International Pro" w:cs="Calibri"/>
          <w:lang w:val="fr-FR"/>
        </w:rPr>
        <w:t xml:space="preserve">Prince </w:t>
      </w:r>
      <w:r w:rsidR="00F626B6" w:rsidRPr="00F42E6A">
        <w:rPr>
          <w:rFonts w:ascii="NB International Pro" w:hAnsi="NB International Pro" w:cs="Calibri"/>
          <w:lang w:val="fr-FR"/>
        </w:rPr>
        <w:t>à l’époque</w:t>
      </w:r>
      <w:r w:rsidRPr="00F42E6A">
        <w:rPr>
          <w:rFonts w:ascii="NB International Pro" w:hAnsi="NB International Pro" w:cs="Calibri"/>
          <w:lang w:val="fr-FR"/>
        </w:rPr>
        <w:t xml:space="preserve">, était </w:t>
      </w:r>
      <w:r w:rsidR="00F626B6" w:rsidRPr="00F42E6A">
        <w:rPr>
          <w:rFonts w:ascii="NB International Pro" w:hAnsi="NB International Pro" w:cs="Calibri"/>
          <w:lang w:val="fr-FR"/>
        </w:rPr>
        <w:t>aussi</w:t>
      </w:r>
      <w:r w:rsidRPr="00F42E6A">
        <w:rPr>
          <w:rFonts w:ascii="NB International Pro" w:hAnsi="NB International Pro" w:cs="Calibri"/>
          <w:lang w:val="fr-FR"/>
        </w:rPr>
        <w:t xml:space="preserve"> impliqué dans l</w:t>
      </w:r>
      <w:r w:rsidR="00F626B6" w:rsidRPr="00F42E6A">
        <w:rPr>
          <w:rFonts w:ascii="NB International Pro" w:hAnsi="NB International Pro" w:cs="Calibri"/>
          <w:lang w:val="fr-FR"/>
        </w:rPr>
        <w:t>’</w:t>
      </w:r>
      <w:r w:rsidRPr="00F42E6A">
        <w:rPr>
          <w:rFonts w:ascii="NB International Pro" w:hAnsi="NB International Pro" w:cs="Calibri"/>
          <w:lang w:val="fr-FR"/>
        </w:rPr>
        <w:t xml:space="preserve">œuvre de John Dogg. </w:t>
      </w:r>
      <w:r w:rsidR="009C3A69" w:rsidRPr="00F42E6A">
        <w:rPr>
          <w:rFonts w:ascii="NB International Pro" w:hAnsi="NB International Pro" w:cs="Calibri"/>
          <w:i/>
          <w:iCs/>
          <w:lang w:val="fr-FR"/>
        </w:rPr>
        <w:t>John Not Johnny</w:t>
      </w:r>
      <w:r w:rsidR="00F626B6" w:rsidRPr="00F42E6A">
        <w:rPr>
          <w:rFonts w:ascii="NB International Pro" w:hAnsi="NB International Pro" w:cs="Calibri"/>
          <w:lang w:val="fr-FR"/>
        </w:rPr>
        <w:t xml:space="preserve"> se compose d’</w:t>
      </w:r>
      <w:r w:rsidR="001669C2" w:rsidRPr="00F42E6A">
        <w:rPr>
          <w:rFonts w:ascii="NB International Pro" w:hAnsi="NB International Pro" w:cs="Calibri"/>
          <w:lang w:val="fr-FR"/>
        </w:rPr>
        <w:t xml:space="preserve">une </w:t>
      </w:r>
      <w:r w:rsidR="00711E2E" w:rsidRPr="00F42E6A">
        <w:rPr>
          <w:rFonts w:ascii="NB International Pro" w:hAnsi="NB International Pro" w:cs="Calibri"/>
          <w:lang w:val="fr-FR"/>
        </w:rPr>
        <w:t>ceinture</w:t>
      </w:r>
      <w:r w:rsidR="00A864E5" w:rsidRPr="00F42E6A">
        <w:rPr>
          <w:rFonts w:ascii="NB International Pro" w:hAnsi="NB International Pro" w:cs="Calibri"/>
          <w:lang w:val="fr-FR"/>
        </w:rPr>
        <w:t xml:space="preserve"> </w:t>
      </w:r>
      <w:r w:rsidR="001669C2" w:rsidRPr="00F42E6A">
        <w:rPr>
          <w:rFonts w:ascii="NB International Pro" w:hAnsi="NB International Pro" w:cs="Calibri"/>
          <w:lang w:val="fr-FR"/>
        </w:rPr>
        <w:t xml:space="preserve">de pneu </w:t>
      </w:r>
      <w:r w:rsidR="00E57EFB" w:rsidRPr="00F42E6A">
        <w:rPr>
          <w:rFonts w:ascii="NB International Pro" w:hAnsi="NB International Pro" w:cs="Calibri"/>
          <w:lang w:val="fr-FR"/>
        </w:rPr>
        <w:t>en métal blanc</w:t>
      </w:r>
      <w:r w:rsidR="009C3A69" w:rsidRPr="00F42E6A">
        <w:rPr>
          <w:rFonts w:ascii="NB International Pro" w:hAnsi="NB International Pro" w:cs="Calibri"/>
          <w:lang w:val="fr-FR"/>
        </w:rPr>
        <w:t xml:space="preserve">, dérivée de la culture automobile. Fixée au mur, </w:t>
      </w:r>
      <w:r w:rsidR="001669C2" w:rsidRPr="00F42E6A">
        <w:rPr>
          <w:rFonts w:ascii="NB International Pro" w:hAnsi="NB International Pro" w:cs="Calibri"/>
          <w:lang w:val="fr-FR"/>
        </w:rPr>
        <w:t xml:space="preserve">elle </w:t>
      </w:r>
      <w:r w:rsidR="009C3A69" w:rsidRPr="00F42E6A">
        <w:rPr>
          <w:rFonts w:ascii="NB International Pro" w:hAnsi="NB International Pro" w:cs="Calibri"/>
          <w:lang w:val="fr-FR"/>
        </w:rPr>
        <w:t xml:space="preserve">ressemble à </w:t>
      </w:r>
      <w:r w:rsidR="001669C2" w:rsidRPr="00F42E6A">
        <w:rPr>
          <w:rFonts w:ascii="NB International Pro" w:hAnsi="NB International Pro" w:cs="Calibri"/>
          <w:lang w:val="fr-FR"/>
        </w:rPr>
        <w:t xml:space="preserve">une </w:t>
      </w:r>
      <w:r w:rsidR="009C3A69" w:rsidRPr="00F42E6A">
        <w:rPr>
          <w:rFonts w:ascii="NB International Pro" w:hAnsi="NB International Pro" w:cs="Calibri"/>
          <w:lang w:val="fr-FR"/>
        </w:rPr>
        <w:t xml:space="preserve">roue de secours </w:t>
      </w:r>
      <w:r w:rsidR="00A864E5" w:rsidRPr="00F42E6A">
        <w:rPr>
          <w:rFonts w:ascii="NB International Pro" w:hAnsi="NB International Pro" w:cs="Calibri"/>
          <w:lang w:val="fr-FR"/>
        </w:rPr>
        <w:t>à la finition parfaite</w:t>
      </w:r>
      <w:r w:rsidR="009C3A69" w:rsidRPr="00F42E6A">
        <w:rPr>
          <w:rFonts w:ascii="NB International Pro" w:hAnsi="NB International Pro" w:cs="Calibri"/>
          <w:lang w:val="fr-FR"/>
        </w:rPr>
        <w:t xml:space="preserve">, </w:t>
      </w:r>
      <w:r w:rsidR="001669C2" w:rsidRPr="00F42E6A">
        <w:rPr>
          <w:rFonts w:ascii="NB International Pro" w:hAnsi="NB International Pro" w:cs="Calibri"/>
          <w:lang w:val="fr-FR"/>
        </w:rPr>
        <w:t>une sculpture</w:t>
      </w:r>
      <w:r w:rsidR="001669C2" w:rsidRPr="00F42E6A">
        <w:rPr>
          <w:rFonts w:ascii="NB International Pro" w:hAnsi="NB International Pro" w:cs="Calibri"/>
          <w:i/>
          <w:iCs/>
          <w:lang w:val="fr-FR"/>
        </w:rPr>
        <w:t xml:space="preserve"> </w:t>
      </w:r>
      <w:r w:rsidR="00A864E5" w:rsidRPr="00F42E6A">
        <w:rPr>
          <w:rFonts w:ascii="NB International Pro" w:hAnsi="NB International Pro" w:cs="Calibri"/>
          <w:lang w:val="fr-FR"/>
        </w:rPr>
        <w:t>ready-made</w:t>
      </w:r>
      <w:r w:rsidR="001669C2" w:rsidRPr="00F42E6A">
        <w:rPr>
          <w:rFonts w:ascii="NB International Pro" w:hAnsi="NB International Pro" w:cs="Calibri"/>
          <w:lang w:val="fr-FR"/>
        </w:rPr>
        <w:t xml:space="preserve"> </w:t>
      </w:r>
      <w:r w:rsidR="009C3A69" w:rsidRPr="00F42E6A">
        <w:rPr>
          <w:rFonts w:ascii="NB International Pro" w:hAnsi="NB International Pro" w:cs="Calibri"/>
          <w:lang w:val="fr-FR"/>
        </w:rPr>
        <w:t xml:space="preserve">avec </w:t>
      </w:r>
      <w:r w:rsidRPr="00F42E6A">
        <w:rPr>
          <w:rFonts w:ascii="NB International Pro" w:hAnsi="NB International Pro" w:cs="Calibri"/>
          <w:lang w:val="fr-FR"/>
        </w:rPr>
        <w:t xml:space="preserve">une </w:t>
      </w:r>
      <w:r w:rsidR="001669C2" w:rsidRPr="00F42E6A">
        <w:rPr>
          <w:rFonts w:ascii="NB International Pro" w:hAnsi="NB International Pro" w:cs="Calibri"/>
          <w:lang w:val="fr-FR"/>
        </w:rPr>
        <w:t xml:space="preserve">référence </w:t>
      </w:r>
      <w:r w:rsidRPr="00F42E6A">
        <w:rPr>
          <w:rFonts w:ascii="NB International Pro" w:hAnsi="NB International Pro" w:cs="Calibri"/>
          <w:lang w:val="fr-FR"/>
        </w:rPr>
        <w:t xml:space="preserve">ludique </w:t>
      </w:r>
      <w:r w:rsidR="001669C2" w:rsidRPr="00F42E6A">
        <w:rPr>
          <w:rFonts w:ascii="NB International Pro" w:hAnsi="NB International Pro" w:cs="Calibri"/>
          <w:lang w:val="fr-FR"/>
        </w:rPr>
        <w:t xml:space="preserve">au </w:t>
      </w:r>
      <w:r w:rsidR="009C3A69" w:rsidRPr="00F42E6A">
        <w:rPr>
          <w:rFonts w:ascii="NB International Pro" w:hAnsi="NB International Pro" w:cs="Calibri"/>
          <w:lang w:val="fr-FR"/>
        </w:rPr>
        <w:t>nom d</w:t>
      </w:r>
      <w:r w:rsidR="00AD6F0F" w:rsidRPr="00F42E6A">
        <w:rPr>
          <w:rFonts w:ascii="NB International Pro" w:hAnsi="NB International Pro" w:cs="Calibri"/>
          <w:lang w:val="fr-FR"/>
        </w:rPr>
        <w:t>’emprunt d</w:t>
      </w:r>
      <w:r w:rsidR="009C3A69" w:rsidRPr="00F42E6A">
        <w:rPr>
          <w:rFonts w:ascii="NB International Pro" w:hAnsi="NB International Pro" w:cs="Calibri"/>
          <w:lang w:val="fr-FR"/>
        </w:rPr>
        <w:t>e l</w:t>
      </w:r>
      <w:r w:rsidR="00A864E5" w:rsidRPr="00F42E6A">
        <w:rPr>
          <w:rFonts w:ascii="NB International Pro" w:hAnsi="NB International Pro" w:cs="Calibri"/>
          <w:lang w:val="fr-FR"/>
        </w:rPr>
        <w:t>’</w:t>
      </w:r>
      <w:r w:rsidR="009C3A69" w:rsidRPr="00F42E6A">
        <w:rPr>
          <w:rFonts w:ascii="NB International Pro" w:hAnsi="NB International Pro" w:cs="Calibri"/>
          <w:lang w:val="fr-FR"/>
        </w:rPr>
        <w:t>artiste</w:t>
      </w:r>
      <w:r w:rsidR="001669C2" w:rsidRPr="00F42E6A">
        <w:rPr>
          <w:rFonts w:ascii="NB International Pro" w:hAnsi="NB International Pro" w:cs="Calibri"/>
          <w:lang w:val="fr-FR"/>
        </w:rPr>
        <w:t>.</w:t>
      </w:r>
    </w:p>
    <w:p w14:paraId="02CD8CFC" w14:textId="77777777" w:rsidR="00712B81" w:rsidRDefault="00712B81">
      <w:pPr>
        <w:spacing w:after="0" w:line="240" w:lineRule="auto"/>
        <w:rPr>
          <w:rFonts w:ascii="NB International Pro" w:hAnsi="NB International Pro" w:cs="Calibri"/>
          <w:sz w:val="24"/>
          <w:szCs w:val="24"/>
          <w:lang w:val="fr-FR"/>
        </w:rPr>
      </w:pPr>
    </w:p>
    <w:p w14:paraId="1BD84291" w14:textId="77777777" w:rsidR="00712C80" w:rsidRDefault="00712C80">
      <w:pPr>
        <w:spacing w:after="0" w:line="240" w:lineRule="auto"/>
        <w:rPr>
          <w:rFonts w:ascii="NB International Pro" w:hAnsi="NB International Pro" w:cs="Calibri"/>
          <w:sz w:val="24"/>
          <w:szCs w:val="24"/>
          <w:lang w:val="fr-FR"/>
        </w:rPr>
      </w:pPr>
    </w:p>
    <w:p w14:paraId="1605E395" w14:textId="116DC614" w:rsidR="00DB36F5" w:rsidRPr="00471BE5" w:rsidRDefault="002E1A51" w:rsidP="00712B81">
      <w:pPr>
        <w:rPr>
          <w:rFonts w:ascii="NB International Pro" w:eastAsia="Calibri" w:hAnsi="NB International Pro" w:cs="Calibri"/>
          <w:b/>
          <w:bCs/>
          <w:sz w:val="24"/>
          <w:szCs w:val="24"/>
          <w:lang w:val="fr-FR"/>
        </w:rPr>
      </w:pPr>
      <w:r w:rsidRPr="00471BE5">
        <w:rPr>
          <w:rFonts w:ascii="NB International Pro" w:eastAsia="Calibri" w:hAnsi="NB International Pro" w:cs="Calibri"/>
          <w:b/>
          <w:bCs/>
          <w:sz w:val="24"/>
          <w:szCs w:val="24"/>
          <w:lang w:val="fr-FR"/>
        </w:rPr>
        <w:t>Oksana Pasaiko</w:t>
      </w:r>
    </w:p>
    <w:p w14:paraId="6EA0C439" w14:textId="494796B6" w:rsidR="002127FE" w:rsidRPr="00471BE5" w:rsidRDefault="002127FE" w:rsidP="00AC1EB4">
      <w:pPr>
        <w:autoSpaceDE w:val="0"/>
        <w:autoSpaceDN w:val="0"/>
        <w:adjustRightInd w:val="0"/>
        <w:spacing w:after="0" w:line="191" w:lineRule="atLeast"/>
        <w:rPr>
          <w:rFonts w:ascii="NB International Pro" w:eastAsia="Calibri" w:hAnsi="NB International Pro" w:cs="Calibri"/>
          <w:sz w:val="24"/>
          <w:szCs w:val="24"/>
          <w:lang w:val="fr-FR"/>
        </w:rPr>
      </w:pPr>
    </w:p>
    <w:p w14:paraId="262AEEC3" w14:textId="09E1AF46" w:rsidR="005D76E2" w:rsidRPr="00471BE5" w:rsidRDefault="00F42E6A" w:rsidP="00F42E6A">
      <w:pPr>
        <w:autoSpaceDE w:val="0"/>
        <w:autoSpaceDN w:val="0"/>
        <w:adjustRightInd w:val="0"/>
        <w:spacing w:after="0" w:line="191" w:lineRule="atLeast"/>
        <w:rPr>
          <w:rFonts w:ascii="NB International Pro" w:hAnsi="NB International Pro" w:cs="Calibri"/>
          <w:sz w:val="24"/>
          <w:szCs w:val="24"/>
          <w:lang w:val="fr-FR"/>
        </w:rPr>
      </w:pPr>
      <w:r w:rsidRPr="00F42E6A">
        <w:rPr>
          <w:rFonts w:ascii="NB International Pro" w:eastAsia="Calibri" w:hAnsi="NB International Pro" w:cs="Calibri"/>
          <w:noProof/>
          <w:lang w:val="fr-FR"/>
        </w:rPr>
        <mc:AlternateContent>
          <mc:Choice Requires="wpg">
            <w:drawing>
              <wp:anchor distT="0" distB="0" distL="114300" distR="114300" simplePos="0" relativeHeight="251754496" behindDoc="0" locked="0" layoutInCell="1" allowOverlap="1" wp14:anchorId="344D5403" wp14:editId="2BE97BA8">
                <wp:simplePos x="0" y="0"/>
                <wp:positionH relativeFrom="column">
                  <wp:posOffset>3016885</wp:posOffset>
                </wp:positionH>
                <wp:positionV relativeFrom="paragraph">
                  <wp:posOffset>33020</wp:posOffset>
                </wp:positionV>
                <wp:extent cx="2560955" cy="2255520"/>
                <wp:effectExtent l="0" t="0" r="0" b="0"/>
                <wp:wrapSquare wrapText="bothSides"/>
                <wp:docPr id="727515330" name="Groep 5"/>
                <wp:cNvGraphicFramePr/>
                <a:graphic xmlns:a="http://schemas.openxmlformats.org/drawingml/2006/main">
                  <a:graphicData uri="http://schemas.microsoft.com/office/word/2010/wordprocessingGroup">
                    <wpg:wgp>
                      <wpg:cNvGrpSpPr/>
                      <wpg:grpSpPr>
                        <a:xfrm>
                          <a:off x="0" y="0"/>
                          <a:ext cx="2560955" cy="2255520"/>
                          <a:chOff x="0" y="0"/>
                          <a:chExt cx="3498215" cy="2995930"/>
                        </a:xfrm>
                      </wpg:grpSpPr>
                      <pic:pic xmlns:pic="http://schemas.openxmlformats.org/drawingml/2006/picture">
                        <pic:nvPicPr>
                          <pic:cNvPr id="1900040599" name="Afbeelding 8" descr="A white soap with lines drawn on it&#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90595" cy="2336800"/>
                          </a:xfrm>
                          <a:prstGeom prst="rect">
                            <a:avLst/>
                          </a:prstGeom>
                          <a:noFill/>
                          <a:ln>
                            <a:noFill/>
                          </a:ln>
                        </pic:spPr>
                      </pic:pic>
                      <wps:wsp>
                        <wps:cNvPr id="408414700" name="Text Box 1"/>
                        <wps:cNvSpPr txBox="1"/>
                        <wps:spPr>
                          <a:xfrm>
                            <a:off x="7620" y="2392680"/>
                            <a:ext cx="3490595" cy="603250"/>
                          </a:xfrm>
                          <a:prstGeom prst="rect">
                            <a:avLst/>
                          </a:prstGeom>
                          <a:solidFill>
                            <a:prstClr val="white"/>
                          </a:solidFill>
                          <a:ln>
                            <a:noFill/>
                          </a:ln>
                        </wps:spPr>
                        <wps:txbx>
                          <w:txbxContent>
                            <w:p w14:paraId="19129171" w14:textId="7D289E81" w:rsidR="00712C80" w:rsidRPr="00712C80" w:rsidRDefault="00712C80" w:rsidP="00712C80">
                              <w:pPr>
                                <w:autoSpaceDE w:val="0"/>
                                <w:autoSpaceDN w:val="0"/>
                                <w:adjustRightInd w:val="0"/>
                                <w:spacing w:after="0" w:line="191" w:lineRule="atLeast"/>
                                <w:rPr>
                                  <w:rFonts w:ascii="NB International Pro" w:eastAsia="Calibri" w:hAnsi="NB International Pro" w:cs="Calibri"/>
                                  <w:color w:val="AEAAAA" w:themeColor="background2" w:themeShade="BF"/>
                                  <w:sz w:val="18"/>
                                  <w:szCs w:val="18"/>
                                  <w:lang w:val="fr-FR"/>
                                </w:rPr>
                              </w:pPr>
                              <w:r w:rsidRPr="00712C80">
                                <w:rPr>
                                  <w:rFonts w:ascii="NB International Pro" w:hAnsi="NB International Pro"/>
                                  <w:color w:val="AEAAAA" w:themeColor="background2" w:themeShade="BF"/>
                                  <w:sz w:val="18"/>
                                  <w:szCs w:val="18"/>
                                  <w:lang w:val="fr-BE"/>
                                </w:rPr>
                                <w:t xml:space="preserve">Copyright: </w:t>
                              </w:r>
                              <w:r w:rsidRPr="00712C80">
                                <w:rPr>
                                  <w:rFonts w:ascii="NB International Pro" w:eastAsia="Calibri" w:hAnsi="NB International Pro" w:cs="Calibri"/>
                                  <w:i/>
                                  <w:iCs/>
                                  <w:color w:val="AEAAAA" w:themeColor="background2" w:themeShade="BF"/>
                                  <w:sz w:val="18"/>
                                  <w:szCs w:val="18"/>
                                  <w:lang w:val="fr-FR"/>
                                </w:rPr>
                                <w:t>Short Sad Text</w:t>
                              </w:r>
                              <w:r w:rsidRPr="00712C80">
                                <w:rPr>
                                  <w:rFonts w:ascii="NB International Pro" w:eastAsia="Calibri" w:hAnsi="NB International Pro" w:cs="Calibri"/>
                                  <w:color w:val="AEAAAA" w:themeColor="background2" w:themeShade="BF"/>
                                  <w:sz w:val="18"/>
                                  <w:szCs w:val="18"/>
                                  <w:lang w:val="fr-FR"/>
                                </w:rPr>
                                <w:t xml:space="preserve"> </w:t>
                              </w:r>
                              <w:r w:rsidRPr="00712C80">
                                <w:rPr>
                                  <w:rFonts w:ascii="NB International Pro" w:eastAsia="Calibri" w:hAnsi="NB International Pro" w:cs="Calibri"/>
                                  <w:i/>
                                  <w:iCs/>
                                  <w:color w:val="AEAAAA" w:themeColor="background2" w:themeShade="BF"/>
                                  <w:sz w:val="18"/>
                                  <w:szCs w:val="18"/>
                                  <w:lang w:val="fr-FR"/>
                                </w:rPr>
                                <w:t xml:space="preserve">(Based on the borders of Two Countries) </w:t>
                              </w:r>
                              <w:r w:rsidRPr="00712C80">
                                <w:rPr>
                                  <w:rFonts w:ascii="NB International Pro" w:eastAsia="Calibri" w:hAnsi="NB International Pro" w:cs="Calibri"/>
                                  <w:color w:val="AEAAAA" w:themeColor="background2" w:themeShade="BF"/>
                                  <w:sz w:val="18"/>
                                  <w:szCs w:val="18"/>
                                  <w:lang w:val="fr-FR"/>
                                </w:rPr>
                                <w:sym w:font="Symbol" w:char="F05B"/>
                              </w:r>
                              <w:r w:rsidRPr="00712C80">
                                <w:rPr>
                                  <w:rFonts w:ascii="NB International Pro" w:eastAsia="Calibri" w:hAnsi="NB International Pro" w:cs="Calibri"/>
                                  <w:color w:val="AEAAAA" w:themeColor="background2" w:themeShade="BF"/>
                                  <w:sz w:val="18"/>
                                  <w:szCs w:val="18"/>
                                  <w:lang w:val="fr-FR"/>
                                </w:rPr>
                                <w:t>Bref texte triste (inspiré des frontières de deux pays), Oksana Pasaiko, Sit. 22 octobre 1949 Collection S.M.A.K., Musée d’art contemporain de la Ville de Gand, Gand.</w:t>
                              </w:r>
                              <w:r>
                                <w:rPr>
                                  <w:rFonts w:ascii="NB International Pro" w:eastAsia="Calibri" w:hAnsi="NB International Pro" w:cs="Calibri"/>
                                  <w:color w:val="AEAAAA" w:themeColor="background2" w:themeShade="BF"/>
                                  <w:sz w:val="18"/>
                                  <w:szCs w:val="18"/>
                                  <w:lang w:val="fr-FR"/>
                                </w:rPr>
                                <w:t xml:space="preserve"> Photo</w:t>
                              </w:r>
                              <w:r w:rsidRPr="00712C80">
                                <w:rPr>
                                  <w:rFonts w:ascii="NB International Pro" w:eastAsia="Calibri" w:hAnsi="NB International Pro" w:cs="Calibri"/>
                                  <w:color w:val="AEAAAA" w:themeColor="background2" w:themeShade="BF"/>
                                  <w:sz w:val="18"/>
                                  <w:szCs w:val="18"/>
                                  <w:lang w:val="fr-FR"/>
                                </w:rPr>
                                <w:t> : Dirk Pauwels</w:t>
                              </w:r>
                            </w:p>
                            <w:p w14:paraId="6B1F675C" w14:textId="786258BD" w:rsidR="00712C80" w:rsidRPr="00712C80" w:rsidRDefault="00712C80" w:rsidP="00712C80">
                              <w:pPr>
                                <w:pStyle w:val="Caption"/>
                                <w:rPr>
                                  <w:rFonts w:ascii="NB International Pro" w:eastAsia="Calibri" w:hAnsi="NB International Pro" w:cs="Calibri"/>
                                  <w:noProof/>
                                  <w:sz w:val="24"/>
                                  <w:szCs w:val="24"/>
                                  <w:lang w:val="fr-B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4D5403" id="Groep 5" o:spid="_x0000_s1038" style="position:absolute;margin-left:237.55pt;margin-top:2.6pt;width:201.65pt;height:177.6pt;z-index:251754496;mso-width-relative:margin;mso-height-relative:margin" coordsize="34982,29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">
                <v:shape id="Afbeelding 8" o:spid="_x0000_s1039" type="#_x0000_t75" alt="A white soap with lines drawn on it&#10;&#10;Description automatically generated" style="position:absolute;width:34905;height:23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">
                  <v:imagedata r:id="rId20" o:title="A white soap with lines drawn on it&#10;&#10;Description automatically generated"/>
                </v:shape>
                <v:shape id="Text Box 1" o:spid="_x0000_s1040" type="#_x0000_t202" style="position:absolute;left:76;top:23926;width:34906;height:6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" stroked="f">
                  <v:textbox inset="0,0,0,0">
                    <w:txbxContent>
                      <w:p w14:paraId="19129171" w14:textId="7D289E81" w:rsidR="00712C80" w:rsidRPr="00712C80" w:rsidRDefault="00712C80" w:rsidP="00712C80">
                        <w:pPr>
                          <w:autoSpaceDE w:val="0"/>
                          <w:autoSpaceDN w:val="0"/>
                          <w:adjustRightInd w:val="0"/>
                          <w:spacing w:after="0" w:line="191" w:lineRule="atLeast"/>
                          <w:rPr>
                            <w:rFonts w:ascii="NB International Pro" w:eastAsia="Calibri" w:hAnsi="NB International Pro" w:cs="Calibri"/>
                            <w:color w:val="AEAAAA" w:themeColor="background2" w:themeShade="BF"/>
                            <w:sz w:val="18"/>
                            <w:szCs w:val="18"/>
                            <w:lang w:val="fr-FR"/>
                          </w:rPr>
                        </w:pPr>
                        <w:r w:rsidRPr="00712C80">
                          <w:rPr>
                            <w:rFonts w:ascii="NB International Pro" w:hAnsi="NB International Pro"/>
                            <w:color w:val="AEAAAA" w:themeColor="background2" w:themeShade="BF"/>
                            <w:sz w:val="18"/>
                            <w:szCs w:val="18"/>
                            <w:lang w:val="fr-BE"/>
                          </w:rPr>
                          <w:t xml:space="preserve">Copyright: </w:t>
                        </w:r>
                        <w:r w:rsidRPr="00712C80">
                          <w:rPr>
                            <w:rFonts w:ascii="NB International Pro" w:eastAsia="Calibri" w:hAnsi="NB International Pro" w:cs="Calibri"/>
                            <w:i/>
                            <w:iCs/>
                            <w:color w:val="AEAAAA" w:themeColor="background2" w:themeShade="BF"/>
                            <w:sz w:val="18"/>
                            <w:szCs w:val="18"/>
                            <w:lang w:val="fr-FR"/>
                          </w:rPr>
                          <w:t>Short Sad Text</w:t>
                        </w:r>
                        <w:r w:rsidRPr="00712C80">
                          <w:rPr>
                            <w:rFonts w:ascii="NB International Pro" w:eastAsia="Calibri" w:hAnsi="NB International Pro" w:cs="Calibri"/>
                            <w:color w:val="AEAAAA" w:themeColor="background2" w:themeShade="BF"/>
                            <w:sz w:val="18"/>
                            <w:szCs w:val="18"/>
                            <w:lang w:val="fr-FR"/>
                          </w:rPr>
                          <w:t xml:space="preserve"> </w:t>
                        </w:r>
                        <w:r w:rsidRPr="00712C80">
                          <w:rPr>
                            <w:rFonts w:ascii="NB International Pro" w:eastAsia="Calibri" w:hAnsi="NB International Pro" w:cs="Calibri"/>
                            <w:i/>
                            <w:iCs/>
                            <w:color w:val="AEAAAA" w:themeColor="background2" w:themeShade="BF"/>
                            <w:sz w:val="18"/>
                            <w:szCs w:val="18"/>
                            <w:lang w:val="fr-FR"/>
                          </w:rPr>
                          <w:t xml:space="preserve">(Based on the borders of Two Countries) </w:t>
                        </w:r>
                        <w:r w:rsidRPr="00712C80">
                          <w:rPr>
                            <w:rFonts w:ascii="NB International Pro" w:eastAsia="Calibri" w:hAnsi="NB International Pro" w:cs="Calibri"/>
                            <w:color w:val="AEAAAA" w:themeColor="background2" w:themeShade="BF"/>
                            <w:sz w:val="18"/>
                            <w:szCs w:val="18"/>
                            <w:lang w:val="fr-FR"/>
                          </w:rPr>
                          <w:sym w:font="Symbol" w:char="F05B"/>
                        </w:r>
                        <w:r w:rsidRPr="00712C80">
                          <w:rPr>
                            <w:rFonts w:ascii="NB International Pro" w:eastAsia="Calibri" w:hAnsi="NB International Pro" w:cs="Calibri"/>
                            <w:color w:val="AEAAAA" w:themeColor="background2" w:themeShade="BF"/>
                            <w:sz w:val="18"/>
                            <w:szCs w:val="18"/>
                            <w:lang w:val="fr-FR"/>
                          </w:rPr>
                          <w:t>Bref texte triste (inspiré des frontières de deux pays), Oksana Pasaiko, Sit. 22 octobre 1949 Collection S.M.A.K., Musée d’art contemporain de la Ville de Gand, Gand.</w:t>
                        </w:r>
                        <w:r>
                          <w:rPr>
                            <w:rFonts w:ascii="NB International Pro" w:eastAsia="Calibri" w:hAnsi="NB International Pro" w:cs="Calibri"/>
                            <w:color w:val="AEAAAA" w:themeColor="background2" w:themeShade="BF"/>
                            <w:sz w:val="18"/>
                            <w:szCs w:val="18"/>
                            <w:lang w:val="fr-FR"/>
                          </w:rPr>
                          <w:t xml:space="preserve"> Photo</w:t>
                        </w:r>
                        <w:r w:rsidRPr="00712C80">
                          <w:rPr>
                            <w:rFonts w:ascii="NB International Pro" w:eastAsia="Calibri" w:hAnsi="NB International Pro" w:cs="Calibri"/>
                            <w:color w:val="AEAAAA" w:themeColor="background2" w:themeShade="BF"/>
                            <w:sz w:val="18"/>
                            <w:szCs w:val="18"/>
                            <w:lang w:val="fr-FR"/>
                          </w:rPr>
                          <w:t> : Dirk Pauwels</w:t>
                        </w:r>
                      </w:p>
                      <w:p w14:paraId="6B1F675C" w14:textId="786258BD" w:rsidR="00712C80" w:rsidRPr="00712C80" w:rsidRDefault="00712C80" w:rsidP="00712C80">
                        <w:pPr>
                          <w:pStyle w:val="Caption"/>
                          <w:rPr>
                            <w:rFonts w:ascii="NB International Pro" w:eastAsia="Calibri" w:hAnsi="NB International Pro" w:cs="Calibri"/>
                            <w:noProof/>
                            <w:sz w:val="24"/>
                            <w:szCs w:val="24"/>
                            <w:lang w:val="fr-BE"/>
                          </w:rPr>
                        </w:pPr>
                      </w:p>
                    </w:txbxContent>
                  </v:textbox>
                </v:shape>
                <w10:wrap type="square"/>
              </v:group>
            </w:pict>
          </mc:Fallback>
        </mc:AlternateContent>
      </w:r>
      <w:r w:rsidR="00D4765F" w:rsidRPr="00F42E6A">
        <w:rPr>
          <w:rFonts w:ascii="NB International Pro" w:eastAsia="Calibri" w:hAnsi="NB International Pro" w:cs="Calibri"/>
          <w:lang w:val="fr-FR"/>
        </w:rPr>
        <w:t>« </w:t>
      </w:r>
      <w:r w:rsidR="00973800" w:rsidRPr="00F42E6A">
        <w:rPr>
          <w:rFonts w:ascii="NB International Pro" w:eastAsia="Calibri" w:hAnsi="NB International Pro" w:cs="Calibri"/>
          <w:lang w:val="fr-FR"/>
        </w:rPr>
        <w:t>Conformément aux souhaits de l</w:t>
      </w:r>
      <w:r w:rsidR="00D4765F" w:rsidRPr="00F42E6A">
        <w:rPr>
          <w:rFonts w:ascii="NB International Pro" w:eastAsia="Calibri" w:hAnsi="NB International Pro" w:cs="Calibri"/>
          <w:lang w:val="fr-FR"/>
        </w:rPr>
        <w:t>’</w:t>
      </w:r>
      <w:r w:rsidR="00973800" w:rsidRPr="00F42E6A">
        <w:rPr>
          <w:rFonts w:ascii="NB International Pro" w:eastAsia="Calibri" w:hAnsi="NB International Pro" w:cs="Calibri"/>
          <w:lang w:val="fr-FR"/>
        </w:rPr>
        <w:t>artiste, aucun détail n</w:t>
      </w:r>
      <w:r w:rsidR="00D4765F" w:rsidRPr="00F42E6A">
        <w:rPr>
          <w:rFonts w:ascii="NB International Pro" w:eastAsia="Calibri" w:hAnsi="NB International Pro" w:cs="Calibri"/>
          <w:lang w:val="fr-FR"/>
        </w:rPr>
        <w:t>’</w:t>
      </w:r>
      <w:r w:rsidR="00973800" w:rsidRPr="00F42E6A">
        <w:rPr>
          <w:rFonts w:ascii="NB International Pro" w:eastAsia="Calibri" w:hAnsi="NB International Pro" w:cs="Calibri"/>
          <w:lang w:val="fr-FR"/>
        </w:rPr>
        <w:t>est publié sur sa vie</w:t>
      </w:r>
      <w:r w:rsidR="00D4765F" w:rsidRPr="00F42E6A">
        <w:rPr>
          <w:rFonts w:ascii="NB International Pro" w:eastAsia="Calibri" w:hAnsi="NB International Pro" w:cs="Calibri"/>
          <w:lang w:val="fr-FR"/>
        </w:rPr>
        <w:t xml:space="preserve"> », est-il </w:t>
      </w:r>
      <w:r w:rsidR="005D76E2" w:rsidRPr="00F42E6A">
        <w:rPr>
          <w:rFonts w:ascii="NB International Pro" w:eastAsia="Calibri" w:hAnsi="NB International Pro" w:cs="Calibri"/>
          <w:lang w:val="fr-FR"/>
        </w:rPr>
        <w:t xml:space="preserve">écrit à </w:t>
      </w:r>
      <w:r w:rsidR="00973800" w:rsidRPr="00F42E6A">
        <w:rPr>
          <w:rFonts w:ascii="NB International Pro" w:eastAsia="Calibri" w:hAnsi="NB International Pro" w:cs="Calibri"/>
          <w:lang w:val="fr-FR"/>
        </w:rPr>
        <w:t>propos d</w:t>
      </w:r>
      <w:r w:rsidR="00D4765F" w:rsidRPr="00F42E6A">
        <w:rPr>
          <w:rFonts w:ascii="NB International Pro" w:eastAsia="Calibri" w:hAnsi="NB International Pro" w:cs="Calibri"/>
          <w:lang w:val="fr-FR"/>
        </w:rPr>
        <w:t>’</w:t>
      </w:r>
      <w:r w:rsidR="00973800" w:rsidRPr="00F42E6A">
        <w:rPr>
          <w:rFonts w:ascii="NB International Pro" w:eastAsia="Calibri" w:hAnsi="NB International Pro" w:cs="Calibri"/>
          <w:lang w:val="fr-FR"/>
        </w:rPr>
        <w:t xml:space="preserve">Oksana Pasaiko dans le catalogue de </w:t>
      </w:r>
      <w:r w:rsidR="00973800" w:rsidRPr="00F42E6A">
        <w:rPr>
          <w:rFonts w:ascii="NB International Pro" w:eastAsia="Calibri" w:hAnsi="NB International Pro" w:cs="Calibri"/>
          <w:i/>
          <w:iCs/>
          <w:lang w:val="fr-FR"/>
        </w:rPr>
        <w:t>Manifesta</w:t>
      </w:r>
      <w:r w:rsidR="00D4765F" w:rsidRPr="00F42E6A">
        <w:rPr>
          <w:rFonts w:ascii="NB International Pro" w:eastAsia="Calibri" w:hAnsi="NB International Pro" w:cs="Calibri"/>
          <w:i/>
          <w:iCs/>
          <w:lang w:val="fr-FR"/>
        </w:rPr>
        <w:t> </w:t>
      </w:r>
      <w:r w:rsidR="00973800" w:rsidRPr="00F42E6A">
        <w:rPr>
          <w:rFonts w:ascii="NB International Pro" w:eastAsia="Calibri" w:hAnsi="NB International Pro" w:cs="Calibri"/>
          <w:i/>
          <w:iCs/>
          <w:lang w:val="fr-FR"/>
        </w:rPr>
        <w:t>5</w:t>
      </w:r>
      <w:r w:rsidR="00973800" w:rsidRPr="00F42E6A">
        <w:rPr>
          <w:rFonts w:ascii="NB International Pro" w:eastAsia="Calibri" w:hAnsi="NB International Pro" w:cs="Calibri"/>
          <w:lang w:val="fr-FR"/>
        </w:rPr>
        <w:t xml:space="preserve"> à San Sebastian en 2004. Exceptionnellement, </w:t>
      </w:r>
      <w:r w:rsidR="00D4765F" w:rsidRPr="00F42E6A">
        <w:rPr>
          <w:rFonts w:ascii="NB International Pro" w:eastAsia="Calibri" w:hAnsi="NB International Pro" w:cs="Calibri"/>
          <w:lang w:val="fr-FR"/>
        </w:rPr>
        <w:t>il est mentionné</w:t>
      </w:r>
      <w:r w:rsidR="005D76E2" w:rsidRPr="00F42E6A">
        <w:rPr>
          <w:rFonts w:ascii="NB International Pro" w:eastAsia="Calibri" w:hAnsi="NB International Pro" w:cs="Calibri"/>
          <w:lang w:val="fr-FR"/>
        </w:rPr>
        <w:t xml:space="preserve"> </w:t>
      </w:r>
      <w:r w:rsidR="00973800" w:rsidRPr="00F42E6A">
        <w:rPr>
          <w:rFonts w:ascii="NB International Pro" w:eastAsia="Calibri" w:hAnsi="NB International Pro" w:cs="Calibri"/>
          <w:lang w:val="fr-FR"/>
        </w:rPr>
        <w:t>que l</w:t>
      </w:r>
      <w:r w:rsidR="00D4765F" w:rsidRPr="00F42E6A">
        <w:rPr>
          <w:rFonts w:ascii="NB International Pro" w:eastAsia="Calibri" w:hAnsi="NB International Pro" w:cs="Calibri"/>
          <w:lang w:val="fr-FR"/>
        </w:rPr>
        <w:t>’</w:t>
      </w:r>
      <w:r w:rsidR="00973800" w:rsidRPr="00F42E6A">
        <w:rPr>
          <w:rFonts w:ascii="NB International Pro" w:eastAsia="Calibri" w:hAnsi="NB International Pro" w:cs="Calibri"/>
          <w:lang w:val="fr-FR"/>
        </w:rPr>
        <w:t xml:space="preserve">artiste est née en 1982 en </w:t>
      </w:r>
      <w:r w:rsidR="00BA0DE2" w:rsidRPr="00F42E6A">
        <w:rPr>
          <w:rFonts w:ascii="NB International Pro" w:eastAsia="Calibri" w:hAnsi="NB International Pro" w:cs="Calibri"/>
          <w:lang w:val="fr-FR"/>
        </w:rPr>
        <w:t>« </w:t>
      </w:r>
      <w:r w:rsidR="00973800" w:rsidRPr="00F42E6A">
        <w:rPr>
          <w:rFonts w:ascii="NB International Pro" w:eastAsia="Calibri" w:hAnsi="NB International Pro" w:cs="Calibri"/>
          <w:lang w:val="fr-FR"/>
        </w:rPr>
        <w:t>Ruthénie</w:t>
      </w:r>
      <w:r w:rsidR="00BA0DE2" w:rsidRPr="00F42E6A">
        <w:rPr>
          <w:rFonts w:ascii="NB International Pro" w:eastAsia="Calibri" w:hAnsi="NB International Pro" w:cs="Calibri"/>
          <w:lang w:val="fr-FR"/>
        </w:rPr>
        <w:t xml:space="preserve"> », non pas </w:t>
      </w:r>
      <w:r w:rsidR="00973800" w:rsidRPr="00F42E6A">
        <w:rPr>
          <w:rFonts w:ascii="NB International Pro" w:eastAsia="Calibri" w:hAnsi="NB International Pro" w:cs="Calibri"/>
          <w:lang w:val="fr-FR"/>
        </w:rPr>
        <w:t xml:space="preserve">un État officiel, mais une région historique </w:t>
      </w:r>
      <w:r w:rsidR="00BA0DE2" w:rsidRPr="00F42E6A">
        <w:rPr>
          <w:rFonts w:ascii="NB International Pro" w:eastAsia="Calibri" w:hAnsi="NB International Pro" w:cs="Calibri"/>
          <w:lang w:val="fr-FR"/>
        </w:rPr>
        <w:t>d’</w:t>
      </w:r>
      <w:r w:rsidR="00D81EC1" w:rsidRPr="00F42E6A">
        <w:rPr>
          <w:rFonts w:ascii="NB International Pro" w:eastAsia="Calibri" w:hAnsi="NB International Pro" w:cs="Calibri"/>
          <w:lang w:val="fr-FR"/>
        </w:rPr>
        <w:t>Europe de l</w:t>
      </w:r>
      <w:r w:rsidR="00BA0DE2" w:rsidRPr="00F42E6A">
        <w:rPr>
          <w:rFonts w:ascii="NB International Pro" w:eastAsia="Calibri" w:hAnsi="NB International Pro" w:cs="Calibri"/>
          <w:lang w:val="fr-FR"/>
        </w:rPr>
        <w:t>’</w:t>
      </w:r>
      <w:r w:rsidR="00D81EC1" w:rsidRPr="00F42E6A">
        <w:rPr>
          <w:rFonts w:ascii="NB International Pro" w:eastAsia="Calibri" w:hAnsi="NB International Pro" w:cs="Calibri"/>
          <w:lang w:val="fr-FR"/>
        </w:rPr>
        <w:t xml:space="preserve">Est, </w:t>
      </w:r>
      <w:r w:rsidR="00BA0DE2" w:rsidRPr="00F42E6A">
        <w:rPr>
          <w:rFonts w:ascii="NB International Pro" w:eastAsia="Calibri" w:hAnsi="NB International Pro" w:cs="Calibri"/>
          <w:lang w:val="fr-FR"/>
        </w:rPr>
        <w:t xml:space="preserve">située </w:t>
      </w:r>
      <w:r w:rsidR="00D81EC1" w:rsidRPr="00F42E6A">
        <w:rPr>
          <w:rFonts w:ascii="NB International Pro" w:eastAsia="Calibri" w:hAnsi="NB International Pro" w:cs="Calibri"/>
          <w:lang w:val="fr-FR"/>
        </w:rPr>
        <w:t>entre la Pologne, la Hongrie, la Slovaquie, la Roumanie et l</w:t>
      </w:r>
      <w:r w:rsidR="00BA0DE2" w:rsidRPr="00F42E6A">
        <w:rPr>
          <w:rFonts w:ascii="NB International Pro" w:eastAsia="Calibri" w:hAnsi="NB International Pro" w:cs="Calibri"/>
          <w:lang w:val="fr-FR"/>
        </w:rPr>
        <w:t>’</w:t>
      </w:r>
      <w:r w:rsidR="00D81EC1" w:rsidRPr="00F42E6A">
        <w:rPr>
          <w:rFonts w:ascii="NB International Pro" w:eastAsia="Calibri" w:hAnsi="NB International Pro" w:cs="Calibri"/>
          <w:lang w:val="fr-FR"/>
        </w:rPr>
        <w:t>Ukraine</w:t>
      </w:r>
      <w:r w:rsidR="00973800" w:rsidRPr="00F42E6A">
        <w:rPr>
          <w:rFonts w:ascii="NB International Pro" w:eastAsia="Calibri" w:hAnsi="NB International Pro" w:cs="Calibri"/>
          <w:lang w:val="fr-FR"/>
        </w:rPr>
        <w:t xml:space="preserve">. </w:t>
      </w:r>
      <w:r w:rsidR="000F427A" w:rsidRPr="00F42E6A">
        <w:rPr>
          <w:rFonts w:ascii="NB International Pro" w:eastAsia="Calibri" w:hAnsi="NB International Pro" w:cs="Calibri"/>
          <w:lang w:val="fr-FR"/>
        </w:rPr>
        <w:t xml:space="preserve">Cela suggère </w:t>
      </w:r>
      <w:r w:rsidR="00973800" w:rsidRPr="00F42E6A">
        <w:rPr>
          <w:rFonts w:ascii="NB International Pro" w:eastAsia="Calibri" w:hAnsi="NB International Pro" w:cs="Calibri"/>
          <w:lang w:val="fr-FR"/>
        </w:rPr>
        <w:t>que l</w:t>
      </w:r>
      <w:r w:rsidR="00A639B5" w:rsidRPr="00F42E6A">
        <w:rPr>
          <w:rFonts w:ascii="NB International Pro" w:eastAsia="Calibri" w:hAnsi="NB International Pro" w:cs="Calibri"/>
          <w:lang w:val="fr-FR"/>
        </w:rPr>
        <w:t>’</w:t>
      </w:r>
      <w:r w:rsidR="00973800" w:rsidRPr="00F42E6A">
        <w:rPr>
          <w:rFonts w:ascii="NB International Pro" w:eastAsia="Calibri" w:hAnsi="NB International Pro" w:cs="Calibri"/>
          <w:lang w:val="fr-FR"/>
        </w:rPr>
        <w:t xml:space="preserve">artiste attache </w:t>
      </w:r>
      <w:r w:rsidR="00A639B5" w:rsidRPr="00F42E6A">
        <w:rPr>
          <w:rFonts w:ascii="NB International Pro" w:eastAsia="Calibri" w:hAnsi="NB International Pro" w:cs="Calibri"/>
          <w:lang w:val="fr-FR"/>
        </w:rPr>
        <w:t>davantage</w:t>
      </w:r>
      <w:r w:rsidR="00973800" w:rsidRPr="00F42E6A">
        <w:rPr>
          <w:rFonts w:ascii="NB International Pro" w:eastAsia="Calibri" w:hAnsi="NB International Pro" w:cs="Calibri"/>
          <w:lang w:val="fr-FR"/>
        </w:rPr>
        <w:t xml:space="preserve"> d</w:t>
      </w:r>
      <w:r w:rsidR="00A639B5" w:rsidRPr="00F42E6A">
        <w:rPr>
          <w:rFonts w:ascii="NB International Pro" w:eastAsia="Calibri" w:hAnsi="NB International Pro" w:cs="Calibri"/>
          <w:lang w:val="fr-FR"/>
        </w:rPr>
        <w:t>’</w:t>
      </w:r>
      <w:r w:rsidR="00973800" w:rsidRPr="00F42E6A">
        <w:rPr>
          <w:rFonts w:ascii="NB International Pro" w:eastAsia="Calibri" w:hAnsi="NB International Pro" w:cs="Calibri"/>
          <w:lang w:val="fr-FR"/>
        </w:rPr>
        <w:t>importance à son ethnicité qu</w:t>
      </w:r>
      <w:r w:rsidR="00A639B5" w:rsidRPr="00F42E6A">
        <w:rPr>
          <w:rFonts w:ascii="NB International Pro" w:eastAsia="Calibri" w:hAnsi="NB International Pro" w:cs="Calibri"/>
          <w:lang w:val="fr-FR"/>
        </w:rPr>
        <w:t>’</w:t>
      </w:r>
      <w:r w:rsidR="00973800" w:rsidRPr="00F42E6A">
        <w:rPr>
          <w:rFonts w:ascii="NB International Pro" w:eastAsia="Calibri" w:hAnsi="NB International Pro" w:cs="Calibri"/>
          <w:lang w:val="fr-FR"/>
        </w:rPr>
        <w:t xml:space="preserve">à sa nationalité. </w:t>
      </w:r>
      <w:r w:rsidR="009C3A69" w:rsidRPr="00F42E6A">
        <w:rPr>
          <w:rFonts w:ascii="NB International Pro" w:eastAsia="Calibri" w:hAnsi="NB International Pro" w:cs="Calibri"/>
          <w:lang w:val="fr-FR"/>
        </w:rPr>
        <w:t>L</w:t>
      </w:r>
      <w:r w:rsidR="00A639B5" w:rsidRPr="00F42E6A">
        <w:rPr>
          <w:rFonts w:ascii="NB International Pro" w:eastAsia="Calibri" w:hAnsi="NB International Pro" w:cs="Calibri"/>
          <w:lang w:val="fr-FR"/>
        </w:rPr>
        <w:t>’</w:t>
      </w:r>
      <w:r w:rsidR="00D81EC1" w:rsidRPr="00F42E6A">
        <w:rPr>
          <w:rFonts w:ascii="NB International Pro" w:eastAsia="Calibri" w:hAnsi="NB International Pro" w:cs="Calibri"/>
          <w:lang w:val="fr-FR"/>
        </w:rPr>
        <w:t xml:space="preserve">œuvre </w:t>
      </w:r>
      <w:r w:rsidR="00D81EC1" w:rsidRPr="00F42E6A">
        <w:rPr>
          <w:rFonts w:ascii="NB International Pro" w:eastAsia="Calibri" w:hAnsi="NB International Pro" w:cs="Calibri"/>
          <w:i/>
          <w:iCs/>
          <w:lang w:val="fr-FR"/>
        </w:rPr>
        <w:t xml:space="preserve">Short Sad </w:t>
      </w:r>
      <w:r w:rsidR="00D4765F" w:rsidRPr="00F42E6A">
        <w:rPr>
          <w:rFonts w:ascii="NB International Pro" w:eastAsia="Calibri" w:hAnsi="NB International Pro" w:cs="Calibri"/>
          <w:i/>
          <w:iCs/>
          <w:lang w:val="fr-FR"/>
        </w:rPr>
        <w:t>Te</w:t>
      </w:r>
      <w:r w:rsidR="00B00D62" w:rsidRPr="00F42E6A">
        <w:rPr>
          <w:rFonts w:ascii="NB International Pro" w:eastAsia="Calibri" w:hAnsi="NB International Pro" w:cs="Calibri"/>
          <w:i/>
          <w:iCs/>
          <w:lang w:val="fr-FR"/>
        </w:rPr>
        <w:t>x</w:t>
      </w:r>
      <w:r w:rsidR="00D4765F" w:rsidRPr="00F42E6A">
        <w:rPr>
          <w:rFonts w:ascii="NB International Pro" w:eastAsia="Calibri" w:hAnsi="NB International Pro" w:cs="Calibri"/>
          <w:i/>
          <w:iCs/>
          <w:lang w:val="fr-FR"/>
        </w:rPr>
        <w:t xml:space="preserve">t </w:t>
      </w:r>
      <w:r w:rsidR="00D81EC1" w:rsidRPr="00F42E6A">
        <w:rPr>
          <w:rFonts w:ascii="NB International Pro" w:eastAsia="Calibri" w:hAnsi="NB International Pro" w:cs="Calibri"/>
          <w:i/>
          <w:iCs/>
          <w:lang w:val="fr-FR"/>
        </w:rPr>
        <w:t>(Based on the Borders of Two Countries)</w:t>
      </w:r>
      <w:r w:rsidR="00A639B5" w:rsidRPr="00F42E6A">
        <w:rPr>
          <w:rFonts w:ascii="NB International Pro" w:eastAsia="Calibri" w:hAnsi="NB International Pro" w:cs="Calibri"/>
          <w:lang w:val="fr-FR"/>
        </w:rPr>
        <w:t xml:space="preserve">, </w:t>
      </w:r>
      <w:r w:rsidR="00537E92" w:rsidRPr="00F42E6A">
        <w:rPr>
          <w:rFonts w:ascii="NB International Pro" w:eastAsia="Calibri" w:hAnsi="NB International Pro" w:cs="Calibri"/>
          <w:lang w:val="fr-FR"/>
        </w:rPr>
        <w:t>réalisée</w:t>
      </w:r>
      <w:r w:rsidR="00A639B5" w:rsidRPr="00F42E6A">
        <w:rPr>
          <w:rFonts w:ascii="NB International Pro" w:eastAsia="Calibri" w:hAnsi="NB International Pro" w:cs="Calibri"/>
          <w:lang w:val="fr-FR"/>
        </w:rPr>
        <w:t xml:space="preserve"> en 2005,</w:t>
      </w:r>
      <w:r w:rsidR="00D81EC1" w:rsidRPr="00F42E6A">
        <w:rPr>
          <w:rFonts w:ascii="NB International Pro" w:eastAsia="Calibri" w:hAnsi="NB International Pro" w:cs="Calibri"/>
          <w:lang w:val="fr-FR"/>
        </w:rPr>
        <w:t xml:space="preserve"> </w:t>
      </w:r>
      <w:r w:rsidR="00761576" w:rsidRPr="00F42E6A">
        <w:rPr>
          <w:rFonts w:ascii="NB International Pro" w:eastAsia="Calibri" w:hAnsi="NB International Pro" w:cs="Calibri"/>
          <w:lang w:val="fr-FR"/>
        </w:rPr>
        <w:t xml:space="preserve">consiste en une barre de savon sur laquelle sept cheveux humains </w:t>
      </w:r>
      <w:r w:rsidR="00B00D62" w:rsidRPr="00F42E6A">
        <w:rPr>
          <w:rFonts w:ascii="NB International Pro" w:eastAsia="Calibri" w:hAnsi="NB International Pro" w:cs="Calibri"/>
          <w:lang w:val="fr-FR"/>
        </w:rPr>
        <w:t xml:space="preserve">de couleur </w:t>
      </w:r>
      <w:r w:rsidR="00761576" w:rsidRPr="00F42E6A">
        <w:rPr>
          <w:rFonts w:ascii="NB International Pro" w:eastAsia="Calibri" w:hAnsi="NB International Pro" w:cs="Calibri"/>
          <w:lang w:val="fr-FR"/>
        </w:rPr>
        <w:t>noir</w:t>
      </w:r>
      <w:r w:rsidR="00B00D62" w:rsidRPr="00F42E6A">
        <w:rPr>
          <w:rFonts w:ascii="NB International Pro" w:eastAsia="Calibri" w:hAnsi="NB International Pro" w:cs="Calibri"/>
          <w:lang w:val="fr-FR"/>
        </w:rPr>
        <w:t>e</w:t>
      </w:r>
      <w:r w:rsidR="00761576" w:rsidRPr="00F42E6A">
        <w:rPr>
          <w:rFonts w:ascii="NB International Pro" w:eastAsia="Calibri" w:hAnsi="NB International Pro" w:cs="Calibri"/>
          <w:lang w:val="fr-FR"/>
        </w:rPr>
        <w:t xml:space="preserve"> ont été déposés selon le </w:t>
      </w:r>
      <w:r w:rsidR="008E4BAC" w:rsidRPr="00F42E6A">
        <w:rPr>
          <w:rFonts w:ascii="NB International Pro" w:eastAsia="Calibri" w:hAnsi="NB International Pro" w:cs="Calibri"/>
          <w:lang w:val="fr-FR"/>
        </w:rPr>
        <w:t>tracé</w:t>
      </w:r>
      <w:r w:rsidR="00761576" w:rsidRPr="00F42E6A">
        <w:rPr>
          <w:rFonts w:ascii="NB International Pro" w:eastAsia="Calibri" w:hAnsi="NB International Pro" w:cs="Calibri"/>
          <w:lang w:val="fr-FR"/>
        </w:rPr>
        <w:t xml:space="preserve"> de sept frontières terrestres disputées. </w:t>
      </w:r>
      <w:r w:rsidR="00A42AB3" w:rsidRPr="00F42E6A">
        <w:rPr>
          <w:rFonts w:ascii="NB International Pro" w:eastAsia="Calibri" w:hAnsi="NB International Pro" w:cs="Calibri"/>
          <w:lang w:val="fr-FR"/>
        </w:rPr>
        <w:t xml:space="preserve">À son œuvre de 2005, Pasaiko a ajouté sept </w:t>
      </w:r>
      <w:r w:rsidR="00F35BD5" w:rsidRPr="00F42E6A">
        <w:rPr>
          <w:rFonts w:ascii="NB International Pro" w:eastAsia="Calibri" w:hAnsi="NB International Pro" w:cs="Calibri"/>
          <w:lang w:val="fr-FR"/>
        </w:rPr>
        <w:t xml:space="preserve">autres </w:t>
      </w:r>
      <w:r w:rsidR="008E4BAC" w:rsidRPr="00F42E6A">
        <w:rPr>
          <w:rFonts w:ascii="NB International Pro" w:eastAsia="Calibri" w:hAnsi="NB International Pro" w:cs="Calibri"/>
          <w:lang w:val="fr-FR"/>
        </w:rPr>
        <w:t>pain</w:t>
      </w:r>
      <w:r w:rsidR="00FF52D6" w:rsidRPr="00F42E6A">
        <w:rPr>
          <w:rFonts w:ascii="NB International Pro" w:eastAsia="Calibri" w:hAnsi="NB International Pro" w:cs="Calibri"/>
          <w:lang w:val="fr-FR"/>
        </w:rPr>
        <w:t>s</w:t>
      </w:r>
      <w:r w:rsidR="00A42AB3" w:rsidRPr="00F42E6A">
        <w:rPr>
          <w:rFonts w:ascii="NB International Pro" w:eastAsia="Calibri" w:hAnsi="NB International Pro" w:cs="Calibri"/>
          <w:lang w:val="fr-FR"/>
        </w:rPr>
        <w:t xml:space="preserve"> de savon</w:t>
      </w:r>
      <w:r w:rsidR="008E4BAC" w:rsidRPr="00F42E6A">
        <w:rPr>
          <w:rFonts w:ascii="NB International Pro" w:eastAsia="Calibri" w:hAnsi="NB International Pro" w:cs="Calibri"/>
          <w:lang w:val="fr-FR"/>
        </w:rPr>
        <w:t> </w:t>
      </w:r>
      <w:r w:rsidR="00A42AB3" w:rsidRPr="00F42E6A">
        <w:rPr>
          <w:rFonts w:ascii="NB International Pro" w:eastAsia="Calibri" w:hAnsi="NB International Pro" w:cs="Calibri"/>
          <w:lang w:val="fr-FR"/>
        </w:rPr>
        <w:t>: une nécessité en raison de l</w:t>
      </w:r>
      <w:r w:rsidR="00FF52D6" w:rsidRPr="00F42E6A">
        <w:rPr>
          <w:rFonts w:ascii="NB International Pro" w:eastAsia="Calibri" w:hAnsi="NB International Pro" w:cs="Calibri"/>
          <w:lang w:val="fr-FR"/>
        </w:rPr>
        <w:t>’</w:t>
      </w:r>
      <w:r w:rsidR="00A42AB3" w:rsidRPr="00F42E6A">
        <w:rPr>
          <w:rFonts w:ascii="NB International Pro" w:eastAsia="Calibri" w:hAnsi="NB International Pro" w:cs="Calibri"/>
          <w:lang w:val="fr-FR"/>
        </w:rPr>
        <w:t xml:space="preserve">actualité politique trouble </w:t>
      </w:r>
      <w:r w:rsidR="00FF52D6" w:rsidRPr="00F42E6A">
        <w:rPr>
          <w:rFonts w:ascii="NB International Pro" w:eastAsia="Calibri" w:hAnsi="NB International Pro" w:cs="Calibri"/>
          <w:lang w:val="fr-FR"/>
        </w:rPr>
        <w:t>qui se joue sur le théâtre mondial en ce moment</w:t>
      </w:r>
      <w:r w:rsidR="00A42AB3" w:rsidRPr="00F42E6A">
        <w:rPr>
          <w:rFonts w:ascii="NB International Pro" w:eastAsia="Calibri" w:hAnsi="NB International Pro" w:cs="Calibri"/>
          <w:lang w:val="fr-FR"/>
        </w:rPr>
        <w:t>.</w:t>
      </w:r>
    </w:p>
    <w:p w14:paraId="6FD4976E" w14:textId="288CD5C4" w:rsidR="00DB36F5" w:rsidRPr="00471BE5" w:rsidRDefault="002E1A51">
      <w:pPr>
        <w:autoSpaceDE w:val="0"/>
        <w:autoSpaceDN w:val="0"/>
        <w:adjustRightInd w:val="0"/>
        <w:spacing w:after="0" w:line="191" w:lineRule="atLeast"/>
        <w:rPr>
          <w:rFonts w:ascii="NB International Pro" w:eastAsia="Calibri" w:hAnsi="NB International Pro" w:cs="Calibri"/>
          <w:b/>
          <w:bCs/>
          <w:sz w:val="24"/>
          <w:szCs w:val="24"/>
          <w:lang w:val="fr-FR"/>
        </w:rPr>
      </w:pPr>
      <w:r w:rsidRPr="00471BE5">
        <w:rPr>
          <w:rFonts w:ascii="NB International Pro" w:eastAsia="Calibri" w:hAnsi="NB International Pro" w:cs="Calibri"/>
          <w:b/>
          <w:bCs/>
          <w:sz w:val="24"/>
          <w:szCs w:val="24"/>
          <w:lang w:val="fr-FR"/>
        </w:rPr>
        <w:lastRenderedPageBreak/>
        <w:t>Brian O</w:t>
      </w:r>
      <w:r w:rsidR="002F5831" w:rsidRPr="00471BE5">
        <w:rPr>
          <w:rFonts w:ascii="NB International Pro" w:eastAsia="Calibri" w:hAnsi="NB International Pro" w:cs="Calibri"/>
          <w:b/>
          <w:bCs/>
          <w:sz w:val="24"/>
          <w:szCs w:val="24"/>
          <w:lang w:val="fr-FR"/>
        </w:rPr>
        <w:t>’</w:t>
      </w:r>
      <w:r w:rsidRPr="00471BE5">
        <w:rPr>
          <w:rFonts w:ascii="NB International Pro" w:eastAsia="Calibri" w:hAnsi="NB International Pro" w:cs="Calibri"/>
          <w:b/>
          <w:bCs/>
          <w:sz w:val="24"/>
          <w:szCs w:val="24"/>
          <w:lang w:val="fr-FR"/>
        </w:rPr>
        <w:t>Doherty</w:t>
      </w:r>
    </w:p>
    <w:p w14:paraId="49C23D76" w14:textId="77777777" w:rsidR="005D76E2" w:rsidRPr="00471BE5" w:rsidRDefault="005D76E2" w:rsidP="00AC1EB4">
      <w:pPr>
        <w:spacing w:after="0" w:line="240" w:lineRule="auto"/>
        <w:rPr>
          <w:rFonts w:ascii="NB International Pro" w:hAnsi="NB International Pro" w:cs="Calibri"/>
          <w:sz w:val="24"/>
          <w:szCs w:val="24"/>
          <w:lang w:val="fr-FR"/>
        </w:rPr>
      </w:pPr>
    </w:p>
    <w:p w14:paraId="45D1D9FA" w14:textId="28A9DB5E" w:rsidR="00DB36F5" w:rsidRDefault="00F42E6A">
      <w:pPr>
        <w:spacing w:after="0"/>
        <w:rPr>
          <w:rFonts w:ascii="NB International Pro" w:eastAsia="Calibri" w:hAnsi="NB International Pro" w:cs="Calibri"/>
          <w:lang w:val="fr-FR"/>
        </w:rPr>
      </w:pPr>
      <w:r>
        <w:rPr>
          <w:rFonts w:ascii="NB International Pro" w:eastAsia="Calibri" w:hAnsi="NB International Pro" w:cs="Calibri"/>
          <w:noProof/>
          <w:lang w:val="fr-FR"/>
        </w:rPr>
        <mc:AlternateContent>
          <mc:Choice Requires="wpg">
            <w:drawing>
              <wp:anchor distT="0" distB="0" distL="114300" distR="114300" simplePos="0" relativeHeight="251759616" behindDoc="0" locked="0" layoutInCell="1" allowOverlap="1" wp14:anchorId="1780A4A3" wp14:editId="3739AAC8">
                <wp:simplePos x="0" y="0"/>
                <wp:positionH relativeFrom="margin">
                  <wp:posOffset>3215005</wp:posOffset>
                </wp:positionH>
                <wp:positionV relativeFrom="paragraph">
                  <wp:posOffset>46355</wp:posOffset>
                </wp:positionV>
                <wp:extent cx="2495550" cy="3192780"/>
                <wp:effectExtent l="0" t="0" r="0" b="7620"/>
                <wp:wrapSquare wrapText="bothSides"/>
                <wp:docPr id="157814821" name="Groep 6"/>
                <wp:cNvGraphicFramePr/>
                <a:graphic xmlns:a="http://schemas.openxmlformats.org/drawingml/2006/main">
                  <a:graphicData uri="http://schemas.microsoft.com/office/word/2010/wordprocessingGroup">
                    <wpg:wgp>
                      <wpg:cNvGrpSpPr/>
                      <wpg:grpSpPr>
                        <a:xfrm>
                          <a:off x="0" y="0"/>
                          <a:ext cx="2495550" cy="3192780"/>
                          <a:chOff x="0" y="0"/>
                          <a:chExt cx="2800350" cy="3628390"/>
                        </a:xfrm>
                      </wpg:grpSpPr>
                      <pic:pic xmlns:pic="http://schemas.openxmlformats.org/drawingml/2006/picture">
                        <pic:nvPicPr>
                          <pic:cNvPr id="714771463" name="Afbeelding 1" descr="A group of people posing for a photo&#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wps:wsp>
                        <wps:cNvPr id="1500195589" name="Text Box 1"/>
                        <wps:cNvSpPr txBox="1"/>
                        <wps:spPr>
                          <a:xfrm>
                            <a:off x="0" y="2857500"/>
                            <a:ext cx="2800350" cy="770890"/>
                          </a:xfrm>
                          <a:prstGeom prst="rect">
                            <a:avLst/>
                          </a:prstGeom>
                          <a:solidFill>
                            <a:prstClr val="white"/>
                          </a:solidFill>
                          <a:ln>
                            <a:noFill/>
                          </a:ln>
                        </wps:spPr>
                        <wps:txbx>
                          <w:txbxContent>
                            <w:p w14:paraId="0EF83719" w14:textId="2C5C5BD1" w:rsidR="00712C80" w:rsidRPr="00712C80" w:rsidRDefault="00712C80" w:rsidP="00712C80">
                              <w:pPr>
                                <w:spacing w:after="0"/>
                                <w:rPr>
                                  <w:rFonts w:ascii="NB International Pro" w:eastAsia="Calibri" w:hAnsi="NB International Pro" w:cs="Calibri"/>
                                  <w:color w:val="AEAAAA" w:themeColor="background2" w:themeShade="BF"/>
                                  <w:sz w:val="18"/>
                                  <w:szCs w:val="18"/>
                                  <w:lang w:val="fr-FR"/>
                                </w:rPr>
                              </w:pPr>
                              <w:r w:rsidRPr="00712C80">
                                <w:rPr>
                                  <w:rFonts w:ascii="NB International Pro" w:hAnsi="NB International Pro"/>
                                  <w:color w:val="AEAAAA" w:themeColor="background2" w:themeShade="BF"/>
                                  <w:sz w:val="18"/>
                                  <w:szCs w:val="18"/>
                                  <w:lang w:val="fr-BE"/>
                                </w:rPr>
                                <w:t xml:space="preserve">Copyright: </w:t>
                              </w:r>
                              <w:r w:rsidRPr="00712C80">
                                <w:rPr>
                                  <w:rFonts w:ascii="NB International Pro" w:eastAsia="Calibri" w:hAnsi="NB International Pro" w:cs="Calibri"/>
                                  <w:i/>
                                  <w:iCs/>
                                  <w:color w:val="AEAAAA" w:themeColor="background2" w:themeShade="BF"/>
                                  <w:sz w:val="18"/>
                                  <w:szCs w:val="18"/>
                                  <w:lang w:val="fr-FR"/>
                                </w:rPr>
                                <w:t>Five Identities</w:t>
                              </w:r>
                              <w:r w:rsidRPr="00712C80">
                                <w:rPr>
                                  <w:rFonts w:ascii="NB International Pro" w:eastAsia="Calibri" w:hAnsi="NB International Pro" w:cs="Calibri"/>
                                  <w:color w:val="AEAAAA" w:themeColor="background2" w:themeShade="BF"/>
                                  <w:sz w:val="18"/>
                                  <w:szCs w:val="18"/>
                                  <w:lang w:val="fr-FR"/>
                                </w:rPr>
                                <w:t xml:space="preserve"> </w:t>
                              </w:r>
                              <w:r w:rsidRPr="00712C80">
                                <w:rPr>
                                  <w:rFonts w:ascii="NB International Pro" w:eastAsia="Calibri" w:hAnsi="NB International Pro" w:cs="Calibri"/>
                                  <w:color w:val="AEAAAA" w:themeColor="background2" w:themeShade="BF"/>
                                  <w:sz w:val="18"/>
                                  <w:szCs w:val="18"/>
                                  <w:lang w:val="fr-FR"/>
                                </w:rPr>
                                <w:sym w:font="Symbol" w:char="F05B"/>
                              </w:r>
                              <w:r w:rsidRPr="00712C80">
                                <w:rPr>
                                  <w:rFonts w:ascii="NB International Pro" w:eastAsia="Calibri" w:hAnsi="NB International Pro" w:cs="Calibri"/>
                                  <w:color w:val="AEAAAA" w:themeColor="background2" w:themeShade="BF"/>
                                  <w:sz w:val="18"/>
                                  <w:szCs w:val="18"/>
                                  <w:lang w:val="fr-FR"/>
                                </w:rPr>
                                <w:t>Cinq identités</w:t>
                              </w:r>
                              <w:r w:rsidRPr="00712C80">
                                <w:rPr>
                                  <w:rFonts w:ascii="NB International Pro" w:eastAsia="Calibri" w:hAnsi="NB International Pro" w:cs="Calibri"/>
                                  <w:color w:val="AEAAAA" w:themeColor="background2" w:themeShade="BF"/>
                                  <w:sz w:val="18"/>
                                  <w:szCs w:val="18"/>
                                  <w:lang w:val="fr-FR"/>
                                </w:rPr>
                                <w:sym w:font="Symbol" w:char="F05D"/>
                              </w:r>
                              <w:r w:rsidRPr="00712C80">
                                <w:rPr>
                                  <w:rFonts w:ascii="NB International Pro" w:eastAsia="Calibri" w:hAnsi="NB International Pro" w:cs="Calibri"/>
                                  <w:color w:val="AEAAAA" w:themeColor="background2" w:themeShade="BF"/>
                                  <w:sz w:val="18"/>
                                  <w:szCs w:val="18"/>
                                  <w:lang w:val="fr-FR"/>
                                </w:rPr>
                                <w:t>, Brian O’Doherty, 2002.</w:t>
                              </w:r>
                              <w:r>
                                <w:rPr>
                                  <w:rFonts w:ascii="NB International Pro" w:eastAsia="Calibri" w:hAnsi="NB International Pro" w:cs="Calibri"/>
                                  <w:color w:val="AEAAAA" w:themeColor="background2" w:themeShade="BF"/>
                                  <w:sz w:val="18"/>
                                  <w:szCs w:val="18"/>
                                  <w:lang w:val="fr-FR"/>
                                </w:rPr>
                                <w:t xml:space="preserve"> </w:t>
                              </w:r>
                              <w:r w:rsidRPr="00712C80">
                                <w:rPr>
                                  <w:rFonts w:ascii="NB International Pro" w:eastAsia="Calibri" w:hAnsi="NB International Pro" w:cs="Calibri"/>
                                  <w:color w:val="AEAAAA" w:themeColor="background2" w:themeShade="BF"/>
                                  <w:sz w:val="18"/>
                                  <w:szCs w:val="18"/>
                                  <w:lang w:val="fr-FR"/>
                                </w:rPr>
                                <w:t>Avec l’autorisation de la Galerie Thomas Fischer. Photo : Anthony Hobbs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80A4A3" id="Groep 6" o:spid="_x0000_s1041" style="position:absolute;margin-left:253.15pt;margin-top:3.65pt;width:196.5pt;height:251.4pt;z-index:251759616;mso-position-horizontal-relative:margin;mso-width-relative:margin;mso-height-relative:margin" coordsize="28003,36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">
                <v:shape id="Afbeelding 1" o:spid="_x0000_s1042" type="#_x0000_t75" alt="A group of people posing for a photo&#10;&#10;Description automatically generated" style="position:absolute;width:28003;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">
                  <v:imagedata r:id="rId22" o:title="A group of people posing for a photo&#10;&#10;Description automatically generated"/>
                </v:shape>
                <v:shape id="Text Box 1" o:spid="_x0000_s1043" type="#_x0000_t202" style="position:absolute;top:28575;width:28003;height:7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" stroked="f">
                  <v:textbox inset="0,0,0,0">
                    <w:txbxContent>
                      <w:p w14:paraId="0EF83719" w14:textId="2C5C5BD1" w:rsidR="00712C80" w:rsidRPr="00712C80" w:rsidRDefault="00712C80" w:rsidP="00712C80">
                        <w:pPr>
                          <w:spacing w:after="0"/>
                          <w:rPr>
                            <w:rFonts w:ascii="NB International Pro" w:eastAsia="Calibri" w:hAnsi="NB International Pro" w:cs="Calibri"/>
                            <w:color w:val="AEAAAA" w:themeColor="background2" w:themeShade="BF"/>
                            <w:sz w:val="18"/>
                            <w:szCs w:val="18"/>
                            <w:lang w:val="fr-FR"/>
                          </w:rPr>
                        </w:pPr>
                        <w:r w:rsidRPr="00712C80">
                          <w:rPr>
                            <w:rFonts w:ascii="NB International Pro" w:hAnsi="NB International Pro"/>
                            <w:color w:val="AEAAAA" w:themeColor="background2" w:themeShade="BF"/>
                            <w:sz w:val="18"/>
                            <w:szCs w:val="18"/>
                            <w:lang w:val="fr-BE"/>
                          </w:rPr>
                          <w:t xml:space="preserve">Copyright: </w:t>
                        </w:r>
                        <w:r w:rsidRPr="00712C80">
                          <w:rPr>
                            <w:rFonts w:ascii="NB International Pro" w:eastAsia="Calibri" w:hAnsi="NB International Pro" w:cs="Calibri"/>
                            <w:i/>
                            <w:iCs/>
                            <w:color w:val="AEAAAA" w:themeColor="background2" w:themeShade="BF"/>
                            <w:sz w:val="18"/>
                            <w:szCs w:val="18"/>
                            <w:lang w:val="fr-FR"/>
                          </w:rPr>
                          <w:t>Five Identities</w:t>
                        </w:r>
                        <w:r w:rsidRPr="00712C80">
                          <w:rPr>
                            <w:rFonts w:ascii="NB International Pro" w:eastAsia="Calibri" w:hAnsi="NB International Pro" w:cs="Calibri"/>
                            <w:color w:val="AEAAAA" w:themeColor="background2" w:themeShade="BF"/>
                            <w:sz w:val="18"/>
                            <w:szCs w:val="18"/>
                            <w:lang w:val="fr-FR"/>
                          </w:rPr>
                          <w:t xml:space="preserve"> </w:t>
                        </w:r>
                        <w:r w:rsidRPr="00712C80">
                          <w:rPr>
                            <w:rFonts w:ascii="NB International Pro" w:eastAsia="Calibri" w:hAnsi="NB International Pro" w:cs="Calibri"/>
                            <w:color w:val="AEAAAA" w:themeColor="background2" w:themeShade="BF"/>
                            <w:sz w:val="18"/>
                            <w:szCs w:val="18"/>
                            <w:lang w:val="fr-FR"/>
                          </w:rPr>
                          <w:sym w:font="Symbol" w:char="F05B"/>
                        </w:r>
                        <w:r w:rsidRPr="00712C80">
                          <w:rPr>
                            <w:rFonts w:ascii="NB International Pro" w:eastAsia="Calibri" w:hAnsi="NB International Pro" w:cs="Calibri"/>
                            <w:color w:val="AEAAAA" w:themeColor="background2" w:themeShade="BF"/>
                            <w:sz w:val="18"/>
                            <w:szCs w:val="18"/>
                            <w:lang w:val="fr-FR"/>
                          </w:rPr>
                          <w:t>Cinq identités</w:t>
                        </w:r>
                        <w:r w:rsidRPr="00712C80">
                          <w:rPr>
                            <w:rFonts w:ascii="NB International Pro" w:eastAsia="Calibri" w:hAnsi="NB International Pro" w:cs="Calibri"/>
                            <w:color w:val="AEAAAA" w:themeColor="background2" w:themeShade="BF"/>
                            <w:sz w:val="18"/>
                            <w:szCs w:val="18"/>
                            <w:lang w:val="fr-FR"/>
                          </w:rPr>
                          <w:sym w:font="Symbol" w:char="F05D"/>
                        </w:r>
                        <w:r w:rsidRPr="00712C80">
                          <w:rPr>
                            <w:rFonts w:ascii="NB International Pro" w:eastAsia="Calibri" w:hAnsi="NB International Pro" w:cs="Calibri"/>
                            <w:color w:val="AEAAAA" w:themeColor="background2" w:themeShade="BF"/>
                            <w:sz w:val="18"/>
                            <w:szCs w:val="18"/>
                            <w:lang w:val="fr-FR"/>
                          </w:rPr>
                          <w:t>, Brian O’Doherty, 2002.</w:t>
                        </w:r>
                        <w:r>
                          <w:rPr>
                            <w:rFonts w:ascii="NB International Pro" w:eastAsia="Calibri" w:hAnsi="NB International Pro" w:cs="Calibri"/>
                            <w:color w:val="AEAAAA" w:themeColor="background2" w:themeShade="BF"/>
                            <w:sz w:val="18"/>
                            <w:szCs w:val="18"/>
                            <w:lang w:val="fr-FR"/>
                          </w:rPr>
                          <w:t xml:space="preserve"> </w:t>
                        </w:r>
                        <w:r w:rsidRPr="00712C80">
                          <w:rPr>
                            <w:rFonts w:ascii="NB International Pro" w:eastAsia="Calibri" w:hAnsi="NB International Pro" w:cs="Calibri"/>
                            <w:color w:val="AEAAAA" w:themeColor="background2" w:themeShade="BF"/>
                            <w:sz w:val="18"/>
                            <w:szCs w:val="18"/>
                            <w:lang w:val="fr-FR"/>
                          </w:rPr>
                          <w:t>Avec l’autorisation de la Galerie Thomas Fischer. Photo : Anthony Hobbs</w:t>
                        </w:r>
                      </w:p>
                    </w:txbxContent>
                  </v:textbox>
                </v:shape>
                <w10:wrap type="square" anchorx="margin"/>
              </v:group>
            </w:pict>
          </mc:Fallback>
        </mc:AlternateContent>
      </w:r>
      <w:r w:rsidR="002E718D" w:rsidRPr="00F42E6A">
        <w:rPr>
          <w:rFonts w:ascii="NB International Pro" w:eastAsia="Calibri" w:hAnsi="NB International Pro" w:cs="Calibri"/>
          <w:lang w:val="fr-FR"/>
        </w:rPr>
        <w:t xml:space="preserve">Dans une tentative de se </w:t>
      </w:r>
      <w:r w:rsidR="009A346B" w:rsidRPr="00F42E6A">
        <w:rPr>
          <w:rFonts w:ascii="NB International Pro" w:eastAsia="Calibri" w:hAnsi="NB International Pro" w:cs="Calibri"/>
          <w:lang w:val="fr-FR"/>
        </w:rPr>
        <w:t xml:space="preserve">libérer </w:t>
      </w:r>
      <w:r w:rsidR="003349D7" w:rsidRPr="00F42E6A">
        <w:rPr>
          <w:rFonts w:ascii="NB International Pro" w:eastAsia="Calibri" w:hAnsi="NB International Pro" w:cs="Calibri"/>
          <w:lang w:val="fr-FR"/>
        </w:rPr>
        <w:t xml:space="preserve">en tant qu’artiste </w:t>
      </w:r>
      <w:r w:rsidR="009A346B" w:rsidRPr="00F42E6A">
        <w:rPr>
          <w:rFonts w:ascii="NB International Pro" w:eastAsia="Calibri" w:hAnsi="NB International Pro" w:cs="Calibri"/>
          <w:lang w:val="fr-FR"/>
        </w:rPr>
        <w:t xml:space="preserve">du système </w:t>
      </w:r>
      <w:r w:rsidR="003349D7" w:rsidRPr="00F42E6A">
        <w:rPr>
          <w:rFonts w:ascii="NB International Pro" w:eastAsia="Calibri" w:hAnsi="NB International Pro" w:cs="Calibri"/>
          <w:lang w:val="fr-FR"/>
        </w:rPr>
        <w:t>de l’art et de l’ego</w:t>
      </w:r>
      <w:r w:rsidR="002E718D" w:rsidRPr="00F42E6A">
        <w:rPr>
          <w:rFonts w:ascii="NB International Pro" w:eastAsia="Calibri" w:hAnsi="NB International Pro" w:cs="Calibri"/>
          <w:lang w:val="fr-FR"/>
        </w:rPr>
        <w:t>, l</w:t>
      </w:r>
      <w:r w:rsidR="003349D7" w:rsidRPr="00F42E6A">
        <w:rPr>
          <w:rFonts w:ascii="NB International Pro" w:eastAsia="Calibri" w:hAnsi="NB International Pro" w:cs="Calibri"/>
          <w:lang w:val="fr-FR"/>
        </w:rPr>
        <w:t>’</w:t>
      </w:r>
      <w:r w:rsidR="002E718D" w:rsidRPr="00F42E6A">
        <w:rPr>
          <w:rFonts w:ascii="NB International Pro" w:eastAsia="Calibri" w:hAnsi="NB International Pro" w:cs="Calibri"/>
          <w:lang w:val="fr-FR"/>
        </w:rPr>
        <w:t>artiste irlando-américain Brian O</w:t>
      </w:r>
      <w:r w:rsidR="003349D7" w:rsidRPr="00F42E6A">
        <w:rPr>
          <w:rFonts w:ascii="NB International Pro" w:eastAsia="Calibri" w:hAnsi="NB International Pro" w:cs="Calibri"/>
          <w:lang w:val="fr-FR"/>
        </w:rPr>
        <w:t>’</w:t>
      </w:r>
      <w:r w:rsidR="002E718D" w:rsidRPr="00F42E6A">
        <w:rPr>
          <w:rFonts w:ascii="NB International Pro" w:eastAsia="Calibri" w:hAnsi="NB International Pro" w:cs="Calibri"/>
          <w:lang w:val="fr-FR"/>
        </w:rPr>
        <w:t>Doherty s</w:t>
      </w:r>
      <w:r w:rsidR="003349D7" w:rsidRPr="00F42E6A">
        <w:rPr>
          <w:rFonts w:ascii="NB International Pro" w:eastAsia="Calibri" w:hAnsi="NB International Pro" w:cs="Calibri"/>
          <w:lang w:val="fr-FR"/>
        </w:rPr>
        <w:t>’</w:t>
      </w:r>
      <w:r w:rsidR="002E718D" w:rsidRPr="00F42E6A">
        <w:rPr>
          <w:rFonts w:ascii="NB International Pro" w:eastAsia="Calibri" w:hAnsi="NB International Pro" w:cs="Calibri"/>
          <w:lang w:val="fr-FR"/>
        </w:rPr>
        <w:t xml:space="preserve">est créé une </w:t>
      </w:r>
      <w:r w:rsidR="009A346B" w:rsidRPr="00F42E6A">
        <w:rPr>
          <w:rFonts w:ascii="NB International Pro" w:eastAsia="Calibri" w:hAnsi="NB International Pro" w:cs="Calibri"/>
          <w:lang w:val="fr-FR"/>
        </w:rPr>
        <w:t>quintuple identité</w:t>
      </w:r>
      <w:r w:rsidR="002E718D" w:rsidRPr="00F42E6A">
        <w:rPr>
          <w:rFonts w:ascii="NB International Pro" w:eastAsia="Calibri" w:hAnsi="NB International Pro" w:cs="Calibri"/>
          <w:lang w:val="fr-FR"/>
        </w:rPr>
        <w:t xml:space="preserve">. </w:t>
      </w:r>
      <w:r w:rsidR="005D76E2" w:rsidRPr="00F42E6A">
        <w:rPr>
          <w:rFonts w:ascii="NB International Pro" w:eastAsia="Calibri" w:hAnsi="NB International Pro" w:cs="Calibri"/>
          <w:lang w:val="fr-FR"/>
        </w:rPr>
        <w:t xml:space="preserve">En 1967, </w:t>
      </w:r>
      <w:r w:rsidR="002B7B8D" w:rsidRPr="00F42E6A">
        <w:rPr>
          <w:rFonts w:ascii="NB International Pro" w:eastAsia="Calibri" w:hAnsi="NB International Pro" w:cs="Calibri"/>
          <w:lang w:val="fr-FR"/>
        </w:rPr>
        <w:t xml:space="preserve">alors </w:t>
      </w:r>
      <w:r w:rsidR="003B5FA1" w:rsidRPr="00F42E6A">
        <w:rPr>
          <w:rFonts w:ascii="NB International Pro" w:eastAsia="Calibri" w:hAnsi="NB International Pro" w:cs="Calibri"/>
          <w:lang w:val="fr-FR"/>
        </w:rPr>
        <w:t>rédacteur</w:t>
      </w:r>
      <w:r w:rsidR="005D76E2" w:rsidRPr="00F42E6A">
        <w:rPr>
          <w:rFonts w:ascii="NB International Pro" w:eastAsia="Calibri" w:hAnsi="NB International Pro" w:cs="Calibri"/>
          <w:lang w:val="fr-FR"/>
        </w:rPr>
        <w:t xml:space="preserve"> d</w:t>
      </w:r>
      <w:r w:rsidR="002B7B8D" w:rsidRPr="00F42E6A">
        <w:rPr>
          <w:rFonts w:ascii="NB International Pro" w:eastAsia="Calibri" w:hAnsi="NB International Pro" w:cs="Calibri"/>
          <w:lang w:val="fr-FR"/>
        </w:rPr>
        <w:t>’</w:t>
      </w:r>
      <w:r w:rsidR="005D76E2" w:rsidRPr="00F42E6A">
        <w:rPr>
          <w:rFonts w:ascii="NB International Pro" w:eastAsia="Calibri" w:hAnsi="NB International Pro" w:cs="Calibri"/>
          <w:lang w:val="fr-FR"/>
        </w:rPr>
        <w:t>un numéro d</w:t>
      </w:r>
      <w:r w:rsidR="002B7B8D" w:rsidRPr="00F42E6A">
        <w:rPr>
          <w:rFonts w:ascii="NB International Pro" w:eastAsia="Calibri" w:hAnsi="NB International Pro" w:cs="Calibri"/>
          <w:lang w:val="fr-FR"/>
        </w:rPr>
        <w:t>’</w:t>
      </w:r>
      <w:r w:rsidR="005D76E2" w:rsidRPr="00F42E6A">
        <w:rPr>
          <w:rFonts w:ascii="NB International Pro" w:eastAsia="Calibri" w:hAnsi="NB International Pro" w:cs="Calibri"/>
          <w:i/>
          <w:iCs/>
          <w:lang w:val="fr-FR"/>
        </w:rPr>
        <w:t>Aspen Magazine</w:t>
      </w:r>
      <w:r w:rsidR="005D76E2" w:rsidRPr="00F42E6A">
        <w:rPr>
          <w:rFonts w:ascii="NB International Pro" w:eastAsia="Calibri" w:hAnsi="NB International Pro" w:cs="Calibri"/>
          <w:lang w:val="fr-FR"/>
        </w:rPr>
        <w:t xml:space="preserve">, </w:t>
      </w:r>
      <w:r w:rsidR="009A346B" w:rsidRPr="00F42E6A">
        <w:rPr>
          <w:rFonts w:ascii="NB International Pro" w:eastAsia="Calibri" w:hAnsi="NB International Pro" w:cs="Calibri"/>
          <w:lang w:val="fr-FR"/>
        </w:rPr>
        <w:t>il publi</w:t>
      </w:r>
      <w:r w:rsidR="002B7B8D" w:rsidRPr="00F42E6A">
        <w:rPr>
          <w:rFonts w:ascii="NB International Pro" w:eastAsia="Calibri" w:hAnsi="NB International Pro" w:cs="Calibri"/>
          <w:lang w:val="fr-FR"/>
        </w:rPr>
        <w:t>e</w:t>
      </w:r>
      <w:r w:rsidR="009A346B" w:rsidRPr="00F42E6A">
        <w:rPr>
          <w:rFonts w:ascii="NB International Pro" w:eastAsia="Calibri" w:hAnsi="NB International Pro" w:cs="Calibri"/>
          <w:lang w:val="fr-FR"/>
        </w:rPr>
        <w:t xml:space="preserve"> pour la première fois l</w:t>
      </w:r>
      <w:r w:rsidR="00113355" w:rsidRPr="00F42E6A">
        <w:rPr>
          <w:rFonts w:ascii="NB International Pro" w:eastAsia="Calibri" w:hAnsi="NB International Pro" w:cs="Calibri"/>
          <w:lang w:val="fr-FR"/>
        </w:rPr>
        <w:t>’</w:t>
      </w:r>
      <w:r w:rsidR="005D76E2" w:rsidRPr="00F42E6A">
        <w:rPr>
          <w:rFonts w:ascii="NB International Pro" w:eastAsia="Calibri" w:hAnsi="NB International Pro" w:cs="Calibri"/>
          <w:lang w:val="fr-FR"/>
        </w:rPr>
        <w:t xml:space="preserve">essai de Roland Barthes intitulé </w:t>
      </w:r>
      <w:r w:rsidR="00113355" w:rsidRPr="00F42E6A">
        <w:rPr>
          <w:rFonts w:ascii="NB International Pro" w:eastAsia="Calibri" w:hAnsi="NB International Pro" w:cs="Calibri"/>
          <w:i/>
          <w:iCs/>
          <w:lang w:val="fr-FR"/>
        </w:rPr>
        <w:t>L</w:t>
      </w:r>
      <w:r w:rsidR="005D76E2" w:rsidRPr="00F42E6A">
        <w:rPr>
          <w:rFonts w:ascii="NB International Pro" w:eastAsia="Calibri" w:hAnsi="NB International Pro" w:cs="Calibri"/>
          <w:i/>
          <w:iCs/>
          <w:lang w:val="fr-FR"/>
        </w:rPr>
        <w:t>a mort de l</w:t>
      </w:r>
      <w:r w:rsidR="00113355" w:rsidRPr="00F42E6A">
        <w:rPr>
          <w:rFonts w:ascii="NB International Pro" w:eastAsia="Calibri" w:hAnsi="NB International Pro" w:cs="Calibri"/>
          <w:i/>
          <w:iCs/>
          <w:lang w:val="fr-FR"/>
        </w:rPr>
        <w:t>’</w:t>
      </w:r>
      <w:r w:rsidR="005D76E2" w:rsidRPr="00F42E6A">
        <w:rPr>
          <w:rFonts w:ascii="NB International Pro" w:eastAsia="Calibri" w:hAnsi="NB International Pro" w:cs="Calibri"/>
          <w:i/>
          <w:iCs/>
          <w:lang w:val="fr-FR"/>
        </w:rPr>
        <w:t>auteur</w:t>
      </w:r>
      <w:r w:rsidR="00485886" w:rsidRPr="00F42E6A">
        <w:rPr>
          <w:rFonts w:ascii="NB International Pro" w:eastAsia="Calibri" w:hAnsi="NB International Pro" w:cs="Calibri"/>
          <w:lang w:val="fr-FR"/>
        </w:rPr>
        <w:t xml:space="preserve">. </w:t>
      </w:r>
      <w:r w:rsidR="003B5FA1" w:rsidRPr="00F42E6A">
        <w:rPr>
          <w:rFonts w:ascii="NB International Pro" w:eastAsia="Calibri" w:hAnsi="NB International Pro" w:cs="Calibri"/>
          <w:lang w:val="fr-FR"/>
        </w:rPr>
        <w:t>O’Doherty</w:t>
      </w:r>
      <w:r w:rsidR="00B57E54" w:rsidRPr="00F42E6A">
        <w:rPr>
          <w:rFonts w:ascii="NB International Pro" w:eastAsia="Calibri" w:hAnsi="NB International Pro" w:cs="Calibri"/>
          <w:lang w:val="fr-FR"/>
        </w:rPr>
        <w:t xml:space="preserve"> </w:t>
      </w:r>
      <w:r w:rsidR="0016090A" w:rsidRPr="00F42E6A">
        <w:rPr>
          <w:rFonts w:ascii="NB International Pro" w:eastAsia="Calibri" w:hAnsi="NB International Pro" w:cs="Calibri"/>
          <w:lang w:val="fr-FR"/>
        </w:rPr>
        <w:t xml:space="preserve">a </w:t>
      </w:r>
      <w:r w:rsidR="006E20B9" w:rsidRPr="00F42E6A">
        <w:rPr>
          <w:rFonts w:ascii="NB International Pro" w:eastAsia="Calibri" w:hAnsi="NB International Pro" w:cs="Calibri"/>
          <w:lang w:val="fr-FR"/>
        </w:rPr>
        <w:t xml:space="preserve">assumé </w:t>
      </w:r>
      <w:r w:rsidR="005D76E2" w:rsidRPr="00F42E6A">
        <w:rPr>
          <w:rFonts w:ascii="NB International Pro" w:eastAsia="Calibri" w:hAnsi="NB International Pro" w:cs="Calibri"/>
          <w:lang w:val="fr-FR"/>
        </w:rPr>
        <w:t xml:space="preserve">diverses identités </w:t>
      </w:r>
      <w:r w:rsidR="00B4642B" w:rsidRPr="00F42E6A">
        <w:rPr>
          <w:rFonts w:ascii="NB International Pro" w:eastAsia="Calibri" w:hAnsi="NB International Pro" w:cs="Calibri"/>
          <w:lang w:val="fr-FR"/>
        </w:rPr>
        <w:t>aussi bien en tant qu’auteur d’</w:t>
      </w:r>
      <w:r w:rsidR="0016090A" w:rsidRPr="00F42E6A">
        <w:rPr>
          <w:rFonts w:ascii="NB International Pro" w:eastAsia="Calibri" w:hAnsi="NB International Pro" w:cs="Calibri"/>
          <w:lang w:val="fr-FR"/>
        </w:rPr>
        <w:t xml:space="preserve">œuvres </w:t>
      </w:r>
      <w:r w:rsidR="00B4642B" w:rsidRPr="00F42E6A">
        <w:rPr>
          <w:rFonts w:ascii="NB International Pro" w:hAnsi="NB International Pro" w:cs="Calibri"/>
          <w:shd w:val="clear" w:color="auto" w:fill="FFFFFF"/>
          <w:lang w:val="fr-FR"/>
        </w:rPr>
        <w:t>que personnage de ses œuvres</w:t>
      </w:r>
      <w:r w:rsidR="0016090A" w:rsidRPr="00F42E6A">
        <w:rPr>
          <w:rFonts w:ascii="NB International Pro" w:eastAsia="Calibri" w:hAnsi="NB International Pro" w:cs="Calibri"/>
          <w:lang w:val="fr-FR"/>
        </w:rPr>
        <w:t>.</w:t>
      </w:r>
      <w:r w:rsidR="005D76E2" w:rsidRPr="00F42E6A">
        <w:rPr>
          <w:rFonts w:ascii="NB International Pro" w:eastAsia="Calibri" w:hAnsi="NB International Pro" w:cs="Calibri"/>
          <w:lang w:val="fr-FR"/>
        </w:rPr>
        <w:t xml:space="preserve"> </w:t>
      </w:r>
      <w:r w:rsidR="005D76E2" w:rsidRPr="00F42E6A">
        <w:rPr>
          <w:rFonts w:ascii="NB International Pro" w:eastAsia="Calibri" w:hAnsi="NB International Pro" w:cs="Calibri"/>
          <w:i/>
          <w:iCs/>
          <w:lang w:val="fr-FR"/>
        </w:rPr>
        <w:t>Five Identities</w:t>
      </w:r>
      <w:r w:rsidR="005D76E2" w:rsidRPr="00F42E6A">
        <w:rPr>
          <w:rFonts w:ascii="NB International Pro" w:eastAsia="Calibri" w:hAnsi="NB International Pro" w:cs="Calibri"/>
          <w:lang w:val="fr-FR"/>
        </w:rPr>
        <w:t xml:space="preserve"> est un portrait de groupe d</w:t>
      </w:r>
      <w:r w:rsidR="00B4642B" w:rsidRPr="00F42E6A">
        <w:rPr>
          <w:rFonts w:ascii="NB International Pro" w:eastAsia="Calibri" w:hAnsi="NB International Pro" w:cs="Calibri"/>
          <w:lang w:val="fr-FR"/>
        </w:rPr>
        <w:t>atant d</w:t>
      </w:r>
      <w:r w:rsidR="005D76E2" w:rsidRPr="00F42E6A">
        <w:rPr>
          <w:rFonts w:ascii="NB International Pro" w:eastAsia="Calibri" w:hAnsi="NB International Pro" w:cs="Calibri"/>
          <w:lang w:val="fr-FR"/>
        </w:rPr>
        <w:t>e 2002 dans lequel O</w:t>
      </w:r>
      <w:r w:rsidR="008D5129" w:rsidRPr="00F42E6A">
        <w:rPr>
          <w:rFonts w:ascii="NB International Pro" w:eastAsia="Calibri" w:hAnsi="NB International Pro" w:cs="Calibri"/>
          <w:lang w:val="fr-FR"/>
        </w:rPr>
        <w:t>’</w:t>
      </w:r>
      <w:r w:rsidR="005D76E2" w:rsidRPr="00F42E6A">
        <w:rPr>
          <w:rFonts w:ascii="NB International Pro" w:eastAsia="Calibri" w:hAnsi="NB International Pro" w:cs="Calibri"/>
          <w:lang w:val="fr-FR"/>
        </w:rPr>
        <w:t xml:space="preserve">Doherty </w:t>
      </w:r>
      <w:r w:rsidR="0028684F" w:rsidRPr="00F42E6A">
        <w:rPr>
          <w:rFonts w:ascii="NB International Pro" w:eastAsia="Calibri" w:hAnsi="NB International Pro" w:cs="Calibri"/>
          <w:lang w:val="fr-FR"/>
        </w:rPr>
        <w:t>pose</w:t>
      </w:r>
      <w:r w:rsidR="00F83311" w:rsidRPr="00F42E6A">
        <w:rPr>
          <w:rFonts w:ascii="NB International Pro" w:eastAsia="Calibri" w:hAnsi="NB International Pro" w:cs="Calibri"/>
          <w:lang w:val="fr-FR"/>
        </w:rPr>
        <w:t xml:space="preserve"> en tant que lui-même</w:t>
      </w:r>
      <w:r w:rsidR="0028684F" w:rsidRPr="00F42E6A">
        <w:rPr>
          <w:rFonts w:ascii="NB International Pro" w:eastAsia="Calibri" w:hAnsi="NB International Pro" w:cs="Calibri"/>
          <w:lang w:val="fr-FR"/>
        </w:rPr>
        <w:t xml:space="preserve"> </w:t>
      </w:r>
      <w:r w:rsidR="005D76E2" w:rsidRPr="00F42E6A">
        <w:rPr>
          <w:rFonts w:ascii="NB International Pro" w:eastAsia="Calibri" w:hAnsi="NB International Pro" w:cs="Calibri"/>
          <w:lang w:val="fr-FR"/>
        </w:rPr>
        <w:t>(à l</w:t>
      </w:r>
      <w:r w:rsidR="00F83311" w:rsidRPr="00F42E6A">
        <w:rPr>
          <w:rFonts w:ascii="NB International Pro" w:eastAsia="Calibri" w:hAnsi="NB International Pro" w:cs="Calibri"/>
          <w:lang w:val="fr-FR"/>
        </w:rPr>
        <w:t>’</w:t>
      </w:r>
      <w:r w:rsidR="005D76E2" w:rsidRPr="00F42E6A">
        <w:rPr>
          <w:rFonts w:ascii="NB International Pro" w:eastAsia="Calibri" w:hAnsi="NB International Pro" w:cs="Calibri"/>
          <w:lang w:val="fr-FR"/>
        </w:rPr>
        <w:t>extrême gauche)</w:t>
      </w:r>
      <w:r w:rsidR="00F83311" w:rsidRPr="00F42E6A">
        <w:rPr>
          <w:rFonts w:ascii="NB International Pro" w:eastAsia="Calibri" w:hAnsi="NB International Pro" w:cs="Calibri"/>
          <w:lang w:val="fr-FR"/>
        </w:rPr>
        <w:t>,</w:t>
      </w:r>
      <w:r w:rsidR="005D76E2" w:rsidRPr="00F42E6A">
        <w:rPr>
          <w:rFonts w:ascii="NB International Pro" w:eastAsia="Calibri" w:hAnsi="NB International Pro" w:cs="Calibri"/>
          <w:lang w:val="fr-FR"/>
        </w:rPr>
        <w:t xml:space="preserve"> </w:t>
      </w:r>
      <w:r w:rsidR="00F83311" w:rsidRPr="00F42E6A">
        <w:rPr>
          <w:rFonts w:ascii="NB International Pro" w:eastAsia="Calibri" w:hAnsi="NB International Pro" w:cs="Calibri"/>
          <w:lang w:val="fr-FR"/>
        </w:rPr>
        <w:t xml:space="preserve">et ce, </w:t>
      </w:r>
      <w:r w:rsidR="005D76E2" w:rsidRPr="00F42E6A">
        <w:rPr>
          <w:rFonts w:ascii="NB International Pro" w:eastAsia="Calibri" w:hAnsi="NB International Pro" w:cs="Calibri"/>
          <w:lang w:val="fr-FR"/>
        </w:rPr>
        <w:t>sur un pied d</w:t>
      </w:r>
      <w:r w:rsidR="00F83311" w:rsidRPr="00F42E6A">
        <w:rPr>
          <w:rFonts w:ascii="NB International Pro" w:eastAsia="Calibri" w:hAnsi="NB International Pro" w:cs="Calibri"/>
          <w:lang w:val="fr-FR"/>
        </w:rPr>
        <w:t>’</w:t>
      </w:r>
      <w:r w:rsidR="005D76E2" w:rsidRPr="00F42E6A">
        <w:rPr>
          <w:rFonts w:ascii="NB International Pro" w:eastAsia="Calibri" w:hAnsi="NB International Pro" w:cs="Calibri"/>
          <w:lang w:val="fr-FR"/>
        </w:rPr>
        <w:t xml:space="preserve">égalité </w:t>
      </w:r>
      <w:r w:rsidR="0028684F" w:rsidRPr="00F42E6A">
        <w:rPr>
          <w:rFonts w:ascii="NB International Pro" w:eastAsia="Calibri" w:hAnsi="NB International Pro" w:cs="Calibri"/>
          <w:lang w:val="fr-FR"/>
        </w:rPr>
        <w:t xml:space="preserve">avec les </w:t>
      </w:r>
      <w:r w:rsidR="005D76E2" w:rsidRPr="00F42E6A">
        <w:rPr>
          <w:rFonts w:ascii="NB International Pro" w:eastAsia="Calibri" w:hAnsi="NB International Pro" w:cs="Calibri"/>
          <w:lang w:val="fr-FR"/>
        </w:rPr>
        <w:t xml:space="preserve">quatre </w:t>
      </w:r>
      <w:r w:rsidR="009A346B" w:rsidRPr="00F42E6A">
        <w:rPr>
          <w:rFonts w:ascii="NB International Pro" w:eastAsia="Calibri" w:hAnsi="NB International Pro" w:cs="Calibri"/>
          <w:lang w:val="fr-FR"/>
        </w:rPr>
        <w:t>alter ego qu</w:t>
      </w:r>
      <w:r w:rsidR="00F83311" w:rsidRPr="00F42E6A">
        <w:rPr>
          <w:rFonts w:ascii="NB International Pro" w:eastAsia="Calibri" w:hAnsi="NB International Pro" w:cs="Calibri"/>
          <w:lang w:val="fr-FR"/>
        </w:rPr>
        <w:t>’</w:t>
      </w:r>
      <w:r w:rsidR="005D76E2" w:rsidRPr="00F42E6A">
        <w:rPr>
          <w:rFonts w:ascii="NB International Pro" w:eastAsia="Calibri" w:hAnsi="NB International Pro" w:cs="Calibri"/>
          <w:lang w:val="fr-FR"/>
        </w:rPr>
        <w:t>il a développés, de gauche à droite</w:t>
      </w:r>
      <w:r w:rsidR="00F83311" w:rsidRPr="00F42E6A">
        <w:rPr>
          <w:rFonts w:ascii="NB International Pro" w:eastAsia="Calibri" w:hAnsi="NB International Pro" w:cs="Calibri"/>
          <w:lang w:val="fr-FR"/>
        </w:rPr>
        <w:t> </w:t>
      </w:r>
      <w:r w:rsidR="005D76E2" w:rsidRPr="00F42E6A">
        <w:rPr>
          <w:rFonts w:ascii="NB International Pro" w:eastAsia="Calibri" w:hAnsi="NB International Pro" w:cs="Calibri"/>
          <w:lang w:val="fr-FR"/>
        </w:rPr>
        <w:t>: William Maginn</w:t>
      </w:r>
      <w:r w:rsidR="002E718D" w:rsidRPr="00F42E6A">
        <w:rPr>
          <w:rFonts w:ascii="NB International Pro" w:eastAsia="Calibri" w:hAnsi="NB International Pro" w:cs="Calibri"/>
          <w:lang w:val="fr-FR"/>
        </w:rPr>
        <w:t xml:space="preserve">, </w:t>
      </w:r>
      <w:r w:rsidR="009A346B" w:rsidRPr="00F42E6A">
        <w:rPr>
          <w:rFonts w:ascii="NB International Pro" w:eastAsia="Calibri" w:hAnsi="NB International Pro" w:cs="Calibri"/>
          <w:lang w:val="fr-FR"/>
        </w:rPr>
        <w:t xml:space="preserve">devenu un </w:t>
      </w:r>
      <w:r w:rsidR="00722FCA" w:rsidRPr="00F42E6A">
        <w:rPr>
          <w:rFonts w:ascii="NB International Pro" w:eastAsia="Calibri" w:hAnsi="NB International Pro" w:cs="Calibri"/>
          <w:lang w:val="fr-FR"/>
        </w:rPr>
        <w:t>personnage principal</w:t>
      </w:r>
      <w:r w:rsidR="009A346B" w:rsidRPr="00F42E6A">
        <w:rPr>
          <w:rFonts w:ascii="NB International Pro" w:eastAsia="Calibri" w:hAnsi="NB International Pro" w:cs="Calibri"/>
          <w:lang w:val="fr-FR"/>
        </w:rPr>
        <w:t xml:space="preserve"> dans l</w:t>
      </w:r>
      <w:r w:rsidR="00722FCA" w:rsidRPr="00F42E6A">
        <w:rPr>
          <w:rFonts w:ascii="NB International Pro" w:eastAsia="Calibri" w:hAnsi="NB International Pro" w:cs="Calibri"/>
          <w:lang w:val="fr-FR"/>
        </w:rPr>
        <w:t>’</w:t>
      </w:r>
      <w:r w:rsidR="009A346B" w:rsidRPr="00F42E6A">
        <w:rPr>
          <w:rFonts w:ascii="NB International Pro" w:eastAsia="Calibri" w:hAnsi="NB International Pro" w:cs="Calibri"/>
          <w:lang w:val="fr-FR"/>
        </w:rPr>
        <w:t>un de</w:t>
      </w:r>
      <w:r w:rsidR="00B4642B" w:rsidRPr="00F42E6A">
        <w:rPr>
          <w:rFonts w:ascii="NB International Pro" w:eastAsia="Calibri" w:hAnsi="NB International Pro" w:cs="Calibri"/>
          <w:lang w:val="fr-FR"/>
        </w:rPr>
        <w:t xml:space="preserve"> se</w:t>
      </w:r>
      <w:r w:rsidR="009A346B" w:rsidRPr="00F42E6A">
        <w:rPr>
          <w:rFonts w:ascii="NB International Pro" w:eastAsia="Calibri" w:hAnsi="NB International Pro" w:cs="Calibri"/>
          <w:lang w:val="fr-FR"/>
        </w:rPr>
        <w:t>s romans</w:t>
      </w:r>
      <w:r w:rsidR="005D76E2" w:rsidRPr="00F42E6A">
        <w:rPr>
          <w:rFonts w:ascii="NB International Pro" w:eastAsia="Calibri" w:hAnsi="NB International Pro" w:cs="Calibri"/>
          <w:lang w:val="fr-FR"/>
        </w:rPr>
        <w:t>, l</w:t>
      </w:r>
      <w:r w:rsidR="00B4642B" w:rsidRPr="00F42E6A">
        <w:rPr>
          <w:rFonts w:ascii="NB International Pro" w:eastAsia="Calibri" w:hAnsi="NB International Pro" w:cs="Calibri"/>
          <w:lang w:val="fr-FR"/>
        </w:rPr>
        <w:t>’</w:t>
      </w:r>
      <w:r w:rsidR="009A346B" w:rsidRPr="00F42E6A">
        <w:rPr>
          <w:rFonts w:ascii="NB International Pro" w:eastAsia="Calibri" w:hAnsi="NB International Pro" w:cs="Calibri"/>
          <w:lang w:val="fr-FR"/>
        </w:rPr>
        <w:t xml:space="preserve">artiste </w:t>
      </w:r>
      <w:r w:rsidR="005D76E2" w:rsidRPr="00F42E6A">
        <w:rPr>
          <w:rFonts w:ascii="NB International Pro" w:eastAsia="Calibri" w:hAnsi="NB International Pro" w:cs="Calibri"/>
          <w:lang w:val="fr-FR"/>
        </w:rPr>
        <w:t>Patrick Ireland, l</w:t>
      </w:r>
      <w:r w:rsidR="00B81B32" w:rsidRPr="00F42E6A">
        <w:rPr>
          <w:rFonts w:ascii="NB International Pro" w:eastAsia="Calibri" w:hAnsi="NB International Pro" w:cs="Calibri"/>
          <w:lang w:val="fr-FR"/>
        </w:rPr>
        <w:t>’</w:t>
      </w:r>
      <w:r w:rsidR="009A346B" w:rsidRPr="00F42E6A">
        <w:rPr>
          <w:rFonts w:ascii="NB International Pro" w:eastAsia="Calibri" w:hAnsi="NB International Pro" w:cs="Calibri"/>
          <w:lang w:val="fr-FR"/>
        </w:rPr>
        <w:t>historien de l</w:t>
      </w:r>
      <w:r w:rsidR="00B81B32" w:rsidRPr="00F42E6A">
        <w:rPr>
          <w:rFonts w:ascii="NB International Pro" w:eastAsia="Calibri" w:hAnsi="NB International Pro" w:cs="Calibri"/>
          <w:lang w:val="fr-FR"/>
        </w:rPr>
        <w:t>’</w:t>
      </w:r>
      <w:r w:rsidR="009A346B" w:rsidRPr="00F42E6A">
        <w:rPr>
          <w:rFonts w:ascii="NB International Pro" w:eastAsia="Calibri" w:hAnsi="NB International Pro" w:cs="Calibri"/>
          <w:lang w:val="fr-FR"/>
        </w:rPr>
        <w:t xml:space="preserve">art </w:t>
      </w:r>
      <w:r w:rsidR="005D76E2" w:rsidRPr="00F42E6A">
        <w:rPr>
          <w:rFonts w:ascii="NB International Pro" w:eastAsia="Calibri" w:hAnsi="NB International Pro" w:cs="Calibri"/>
          <w:lang w:val="fr-FR"/>
        </w:rPr>
        <w:t xml:space="preserve">Sigmund Bode et, assise, la </w:t>
      </w:r>
      <w:r w:rsidR="009A346B" w:rsidRPr="00F42E6A">
        <w:rPr>
          <w:rFonts w:ascii="NB International Pro" w:eastAsia="Calibri" w:hAnsi="NB International Pro" w:cs="Calibri"/>
          <w:lang w:val="fr-FR"/>
        </w:rPr>
        <w:t>critique d</w:t>
      </w:r>
      <w:r w:rsidR="00B81B32" w:rsidRPr="00F42E6A">
        <w:rPr>
          <w:rFonts w:ascii="NB International Pro" w:eastAsia="Calibri" w:hAnsi="NB International Pro" w:cs="Calibri"/>
          <w:lang w:val="fr-FR"/>
        </w:rPr>
        <w:t>’</w:t>
      </w:r>
      <w:r w:rsidR="009A346B" w:rsidRPr="00F42E6A">
        <w:rPr>
          <w:rFonts w:ascii="NB International Pro" w:eastAsia="Calibri" w:hAnsi="NB International Pro" w:cs="Calibri"/>
          <w:lang w:val="fr-FR"/>
        </w:rPr>
        <w:t xml:space="preserve">art féministe </w:t>
      </w:r>
      <w:r w:rsidR="005D76E2" w:rsidRPr="00F42E6A">
        <w:rPr>
          <w:rFonts w:ascii="NB International Pro" w:eastAsia="Calibri" w:hAnsi="NB International Pro" w:cs="Calibri"/>
          <w:lang w:val="fr-FR"/>
        </w:rPr>
        <w:t>Mary Josephson.</w:t>
      </w:r>
    </w:p>
    <w:p w14:paraId="27C47829" w14:textId="77777777" w:rsidR="00F42E6A" w:rsidRPr="00F42E6A" w:rsidRDefault="00F42E6A">
      <w:pPr>
        <w:spacing w:after="0"/>
        <w:rPr>
          <w:rFonts w:ascii="NB International Pro" w:eastAsia="Arial" w:hAnsi="NB International Pro" w:cs="Calibri"/>
          <w:highlight w:val="yellow"/>
          <w:lang w:val="fr-FR" w:eastAsia="en-GB"/>
        </w:rPr>
      </w:pPr>
    </w:p>
    <w:p w14:paraId="1EA4365F" w14:textId="77777777" w:rsidR="00DB36F5" w:rsidRPr="00471BE5" w:rsidRDefault="002E1A51">
      <w:pPr>
        <w:autoSpaceDE w:val="0"/>
        <w:autoSpaceDN w:val="0"/>
        <w:adjustRightInd w:val="0"/>
        <w:spacing w:after="0" w:line="191" w:lineRule="atLeast"/>
        <w:rPr>
          <w:rFonts w:ascii="NB International Pro" w:eastAsia="Times New Roman" w:hAnsi="NB International Pro" w:cs="Calibri"/>
          <w:b/>
          <w:bCs/>
          <w:color w:val="AEAAAA" w:themeColor="background2" w:themeShade="BF"/>
          <w:sz w:val="24"/>
          <w:szCs w:val="24"/>
          <w:lang w:val="fr-FR" w:eastAsia="nl-BE"/>
        </w:rPr>
      </w:pPr>
      <w:r w:rsidRPr="00471BE5">
        <w:rPr>
          <w:rFonts w:ascii="NB International Pro" w:eastAsia="Calibri" w:hAnsi="NB International Pro" w:cs="Calibri"/>
          <w:b/>
          <w:bCs/>
          <w:sz w:val="24"/>
          <w:szCs w:val="24"/>
          <w:lang w:val="fr-FR"/>
        </w:rPr>
        <w:t>Roberta Breitmore</w:t>
      </w:r>
    </w:p>
    <w:p w14:paraId="1CC6993B" w14:textId="77777777" w:rsidR="005D76E2" w:rsidRPr="00471BE5" w:rsidRDefault="005D76E2" w:rsidP="005D76E2">
      <w:pPr>
        <w:autoSpaceDE w:val="0"/>
        <w:autoSpaceDN w:val="0"/>
        <w:adjustRightInd w:val="0"/>
        <w:spacing w:after="0" w:line="191" w:lineRule="atLeast"/>
        <w:rPr>
          <w:rFonts w:ascii="NB International Pro" w:eastAsia="Times New Roman" w:hAnsi="NB International Pro" w:cs="Calibri"/>
          <w:sz w:val="24"/>
          <w:szCs w:val="24"/>
          <w:lang w:val="fr-FR" w:eastAsia="nl-BE"/>
        </w:rPr>
      </w:pPr>
    </w:p>
    <w:p w14:paraId="499F5C76" w14:textId="030BBFF4" w:rsidR="005F4A8B" w:rsidRDefault="001B547A">
      <w:pPr>
        <w:rPr>
          <w:rFonts w:ascii="NB International Pro" w:eastAsia="Calibri" w:hAnsi="NB International Pro" w:cs="Calibri"/>
          <w:lang w:val="fr-FR"/>
        </w:rPr>
      </w:pPr>
      <w:r w:rsidRPr="001B547A">
        <w:rPr>
          <w:rFonts w:ascii="NB International Pro" w:eastAsia="Calibri" w:hAnsi="NB International Pro" w:cs="Calibri"/>
          <w:noProof/>
          <w:lang w:val="fr-FR"/>
        </w:rPr>
        <mc:AlternateContent>
          <mc:Choice Requires="wpg">
            <w:drawing>
              <wp:anchor distT="0" distB="0" distL="114300" distR="114300" simplePos="0" relativeHeight="251764736" behindDoc="0" locked="0" layoutInCell="1" allowOverlap="1" wp14:anchorId="4ABB6610" wp14:editId="362266FB">
                <wp:simplePos x="0" y="0"/>
                <wp:positionH relativeFrom="margin">
                  <wp:posOffset>17780</wp:posOffset>
                </wp:positionH>
                <wp:positionV relativeFrom="paragraph">
                  <wp:posOffset>2100580</wp:posOffset>
                </wp:positionV>
                <wp:extent cx="3197225" cy="2781300"/>
                <wp:effectExtent l="0" t="0" r="3175" b="0"/>
                <wp:wrapSquare wrapText="bothSides"/>
                <wp:docPr id="946036044" name="Groep 7"/>
                <wp:cNvGraphicFramePr/>
                <a:graphic xmlns:a="http://schemas.openxmlformats.org/drawingml/2006/main">
                  <a:graphicData uri="http://schemas.microsoft.com/office/word/2010/wordprocessingGroup">
                    <wpg:wgp>
                      <wpg:cNvGrpSpPr/>
                      <wpg:grpSpPr>
                        <a:xfrm>
                          <a:off x="0" y="0"/>
                          <a:ext cx="3197225" cy="2781300"/>
                          <a:chOff x="0" y="0"/>
                          <a:chExt cx="3654425" cy="3108325"/>
                        </a:xfrm>
                      </wpg:grpSpPr>
                      <pic:pic xmlns:pic="http://schemas.openxmlformats.org/drawingml/2006/picture">
                        <pic:nvPicPr>
                          <pic:cNvPr id="1310422426" name="Afbeelding 2" descr="A person with yellow paint on her face&#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54425" cy="2565400"/>
                          </a:xfrm>
                          <a:prstGeom prst="rect">
                            <a:avLst/>
                          </a:prstGeom>
                          <a:noFill/>
                          <a:ln>
                            <a:noFill/>
                          </a:ln>
                        </pic:spPr>
                      </pic:pic>
                      <wps:wsp>
                        <wps:cNvPr id="586146437" name="Text Box 1"/>
                        <wps:cNvSpPr txBox="1"/>
                        <wps:spPr>
                          <a:xfrm>
                            <a:off x="0" y="2644140"/>
                            <a:ext cx="3654425" cy="464185"/>
                          </a:xfrm>
                          <a:prstGeom prst="rect">
                            <a:avLst/>
                          </a:prstGeom>
                          <a:solidFill>
                            <a:prstClr val="white"/>
                          </a:solidFill>
                          <a:ln>
                            <a:noFill/>
                          </a:ln>
                        </wps:spPr>
                        <wps:txbx>
                          <w:txbxContent>
                            <w:p w14:paraId="6C499907" w14:textId="16242C7E" w:rsidR="00712C80" w:rsidRPr="00712C80" w:rsidRDefault="00712C80" w:rsidP="001B547A">
                              <w:pPr>
                                <w:spacing w:after="0"/>
                                <w:rPr>
                                  <w:lang w:val="fr-FR"/>
                                </w:rPr>
                              </w:pPr>
                              <w:r w:rsidRPr="00712C80">
                                <w:rPr>
                                  <w:rFonts w:ascii="NB International Pro" w:hAnsi="NB International Pro"/>
                                  <w:i/>
                                  <w:iCs/>
                                  <w:color w:val="AEAAAA" w:themeColor="background2" w:themeShade="BF"/>
                                  <w:sz w:val="18"/>
                                  <w:szCs w:val="18"/>
                                  <w:lang w:val="fr-BE"/>
                                </w:rPr>
                                <w:t>Copyright :  Robert</w:t>
                              </w:r>
                              <w:r w:rsidRPr="00712C80">
                                <w:rPr>
                                  <w:rFonts w:ascii="NB International Pro" w:eastAsia="Calibri" w:hAnsi="NB International Pro" w:cs="Calibri"/>
                                  <w:i/>
                                  <w:iCs/>
                                  <w:color w:val="AEAAAA" w:themeColor="background2" w:themeShade="BF"/>
                                  <w:sz w:val="18"/>
                                  <w:szCs w:val="18"/>
                                  <w:lang w:val="fr-FR"/>
                                </w:rPr>
                                <w:t xml:space="preserve">a’s Construction Chart #2 </w:t>
                              </w:r>
                              <w:r w:rsidRPr="00712C80">
                                <w:rPr>
                                  <w:rFonts w:ascii="NB International Pro" w:eastAsia="Calibri" w:hAnsi="NB International Pro" w:cs="Calibri"/>
                                  <w:i/>
                                  <w:iCs/>
                                  <w:color w:val="AEAAAA" w:themeColor="background2" w:themeShade="BF"/>
                                  <w:sz w:val="18"/>
                                  <w:szCs w:val="18"/>
                                  <w:lang w:val="fr-FR"/>
                                </w:rPr>
                                <w:sym w:font="Symbol" w:char="F05B"/>
                              </w:r>
                              <w:r w:rsidRPr="00712C80">
                                <w:rPr>
                                  <w:rFonts w:ascii="NB International Pro" w:eastAsia="Calibri" w:hAnsi="NB International Pro" w:cs="Calibri"/>
                                  <w:i/>
                                  <w:iCs/>
                                  <w:color w:val="AEAAAA" w:themeColor="background2" w:themeShade="BF"/>
                                  <w:sz w:val="18"/>
                                  <w:szCs w:val="18"/>
                                  <w:lang w:val="fr-FR"/>
                                </w:rPr>
                                <w:t>La construction de Roberta Tableau #2</w:t>
                              </w:r>
                              <w:r w:rsidRPr="00712C80">
                                <w:rPr>
                                  <w:rFonts w:ascii="NB International Pro" w:eastAsia="Calibri" w:hAnsi="NB International Pro" w:cs="Calibri"/>
                                  <w:i/>
                                  <w:iCs/>
                                  <w:color w:val="AEAAAA" w:themeColor="background2" w:themeShade="BF"/>
                                  <w:sz w:val="18"/>
                                  <w:szCs w:val="18"/>
                                  <w:lang w:val="fr-FR"/>
                                </w:rPr>
                                <w:sym w:font="Symbol" w:char="F05D"/>
                              </w:r>
                              <w:r w:rsidRPr="00712C80">
                                <w:rPr>
                                  <w:rFonts w:ascii="NB International Pro" w:eastAsia="Calibri" w:hAnsi="NB International Pro" w:cs="Calibri"/>
                                  <w:i/>
                                  <w:iCs/>
                                  <w:color w:val="AEAAAA" w:themeColor="background2" w:themeShade="BF"/>
                                  <w:sz w:val="18"/>
                                  <w:szCs w:val="18"/>
                                  <w:lang w:val="fr-FR"/>
                                </w:rPr>
                                <w:t>, Roberta Breitmore, 1975. Avec l’autorisation de l’artiste et de Waldburger Wouters.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BB6610" id="Groep 7" o:spid="_x0000_s1044" style="position:absolute;margin-left:1.4pt;margin-top:165.4pt;width:251.75pt;height:219pt;z-index:251764736;mso-position-horizontal-relative:margin;mso-width-relative:margin;mso-height-relative:margin" coordsize="36544,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">
                <v:shape id="Afbeelding 2" o:spid="_x0000_s1045" type="#_x0000_t75" alt="A person with yellow paint on her face&#10;&#10;Description automatically generated" style="position:absolute;width:36544;height:2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">
                  <v:imagedata r:id="rId24" o:title="A person with yellow paint on her face&#10;&#10;Description automatically generated"/>
                </v:shape>
                <v:shape id="Text Box 1" o:spid="_x0000_s1046" type="#_x0000_t202" style="position:absolute;top:26441;width:36544;height:4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" stroked="f">
                  <v:textbox inset="0,0,0,0">
                    <w:txbxContent>
                      <w:p w14:paraId="6C499907" w14:textId="16242C7E" w:rsidR="00712C80" w:rsidRPr="00712C80" w:rsidRDefault="00712C80" w:rsidP="001B547A">
                        <w:pPr>
                          <w:spacing w:after="0"/>
                          <w:rPr>
                            <w:lang w:val="fr-FR"/>
                          </w:rPr>
                        </w:pPr>
                        <w:r w:rsidRPr="00712C80">
                          <w:rPr>
                            <w:rFonts w:ascii="NB International Pro" w:hAnsi="NB International Pro"/>
                            <w:i/>
                            <w:iCs/>
                            <w:color w:val="AEAAAA" w:themeColor="background2" w:themeShade="BF"/>
                            <w:sz w:val="18"/>
                            <w:szCs w:val="18"/>
                            <w:lang w:val="fr-BE"/>
                          </w:rPr>
                          <w:t>Copyright :  Robert</w:t>
                        </w:r>
                        <w:r w:rsidRPr="00712C80">
                          <w:rPr>
                            <w:rFonts w:ascii="NB International Pro" w:eastAsia="Calibri" w:hAnsi="NB International Pro" w:cs="Calibri"/>
                            <w:i/>
                            <w:iCs/>
                            <w:color w:val="AEAAAA" w:themeColor="background2" w:themeShade="BF"/>
                            <w:sz w:val="18"/>
                            <w:szCs w:val="18"/>
                            <w:lang w:val="fr-FR"/>
                          </w:rPr>
                          <w:t xml:space="preserve">a’s Construction Chart #2 </w:t>
                        </w:r>
                        <w:r w:rsidRPr="00712C80">
                          <w:rPr>
                            <w:rFonts w:ascii="NB International Pro" w:eastAsia="Calibri" w:hAnsi="NB International Pro" w:cs="Calibri"/>
                            <w:i/>
                            <w:iCs/>
                            <w:color w:val="AEAAAA" w:themeColor="background2" w:themeShade="BF"/>
                            <w:sz w:val="18"/>
                            <w:szCs w:val="18"/>
                            <w:lang w:val="fr-FR"/>
                          </w:rPr>
                          <w:sym w:font="Symbol" w:char="F05B"/>
                        </w:r>
                        <w:r w:rsidRPr="00712C80">
                          <w:rPr>
                            <w:rFonts w:ascii="NB International Pro" w:eastAsia="Calibri" w:hAnsi="NB International Pro" w:cs="Calibri"/>
                            <w:i/>
                            <w:iCs/>
                            <w:color w:val="AEAAAA" w:themeColor="background2" w:themeShade="BF"/>
                            <w:sz w:val="18"/>
                            <w:szCs w:val="18"/>
                            <w:lang w:val="fr-FR"/>
                          </w:rPr>
                          <w:t>La construction de Roberta Tableau #2</w:t>
                        </w:r>
                        <w:r w:rsidRPr="00712C80">
                          <w:rPr>
                            <w:rFonts w:ascii="NB International Pro" w:eastAsia="Calibri" w:hAnsi="NB International Pro" w:cs="Calibri"/>
                            <w:i/>
                            <w:iCs/>
                            <w:color w:val="AEAAAA" w:themeColor="background2" w:themeShade="BF"/>
                            <w:sz w:val="18"/>
                            <w:szCs w:val="18"/>
                            <w:lang w:val="fr-FR"/>
                          </w:rPr>
                          <w:sym w:font="Symbol" w:char="F05D"/>
                        </w:r>
                        <w:r w:rsidRPr="00712C80">
                          <w:rPr>
                            <w:rFonts w:ascii="NB International Pro" w:eastAsia="Calibri" w:hAnsi="NB International Pro" w:cs="Calibri"/>
                            <w:i/>
                            <w:iCs/>
                            <w:color w:val="AEAAAA" w:themeColor="background2" w:themeShade="BF"/>
                            <w:sz w:val="18"/>
                            <w:szCs w:val="18"/>
                            <w:lang w:val="fr-FR"/>
                          </w:rPr>
                          <w:t>, Roberta Breitmore, 1975. Avec l’autorisation de l’artiste et de Waldburger Wouters.</w:t>
                        </w:r>
                      </w:p>
                    </w:txbxContent>
                  </v:textbox>
                </v:shape>
                <w10:wrap type="square" anchorx="margin"/>
              </v:group>
            </w:pict>
          </mc:Fallback>
        </mc:AlternateContent>
      </w:r>
      <w:r w:rsidR="000D74EA" w:rsidRPr="001B547A">
        <w:rPr>
          <w:rFonts w:ascii="NB International Pro" w:eastAsia="Calibri" w:hAnsi="NB International Pro" w:cs="Calibri"/>
          <w:lang w:val="fr-FR"/>
        </w:rPr>
        <w:t xml:space="preserve">À partir de 1973, Lynn Hershman Leeson </w:t>
      </w:r>
      <w:r w:rsidR="00192A9D" w:rsidRPr="001B547A">
        <w:rPr>
          <w:rFonts w:ascii="NB International Pro" w:eastAsia="Calibri" w:hAnsi="NB International Pro" w:cs="Calibri"/>
          <w:lang w:val="fr-FR"/>
        </w:rPr>
        <w:t>a réalisé</w:t>
      </w:r>
      <w:r w:rsidR="000D74EA" w:rsidRPr="001B547A">
        <w:rPr>
          <w:rFonts w:ascii="NB International Pro" w:eastAsia="Calibri" w:hAnsi="NB International Pro" w:cs="Calibri"/>
          <w:lang w:val="fr-FR"/>
        </w:rPr>
        <w:t xml:space="preserve"> des performances </w:t>
      </w:r>
      <w:r w:rsidR="00C5586A" w:rsidRPr="001B547A">
        <w:rPr>
          <w:rFonts w:ascii="NB International Pro" w:eastAsia="Calibri" w:hAnsi="NB International Pro" w:cs="Calibri"/>
          <w:lang w:val="fr-FR"/>
        </w:rPr>
        <w:t xml:space="preserve">incarnées par son </w:t>
      </w:r>
      <w:r w:rsidR="000D74EA" w:rsidRPr="001B547A">
        <w:rPr>
          <w:rFonts w:ascii="NB International Pro" w:eastAsia="Calibri" w:hAnsi="NB International Pro" w:cs="Calibri"/>
          <w:lang w:val="fr-FR"/>
        </w:rPr>
        <w:t>alter ego</w:t>
      </w:r>
      <w:r w:rsidR="00C5586A" w:rsidRPr="001B547A">
        <w:rPr>
          <w:rFonts w:ascii="NB International Pro" w:eastAsia="Calibri" w:hAnsi="NB International Pro" w:cs="Calibri"/>
          <w:lang w:val="fr-FR"/>
        </w:rPr>
        <w:t>,</w:t>
      </w:r>
      <w:r w:rsidR="000D74EA" w:rsidRPr="001B547A">
        <w:rPr>
          <w:rFonts w:ascii="NB International Pro" w:eastAsia="Calibri" w:hAnsi="NB International Pro" w:cs="Calibri"/>
          <w:lang w:val="fr-FR"/>
        </w:rPr>
        <w:t xml:space="preserve"> Roberta Breitmore. </w:t>
      </w:r>
      <w:r w:rsidR="00F8059B" w:rsidRPr="001B547A">
        <w:rPr>
          <w:rFonts w:ascii="NB International Pro" w:eastAsia="Calibri" w:hAnsi="NB International Pro" w:cs="Calibri"/>
          <w:lang w:val="fr-FR"/>
        </w:rPr>
        <w:t>Les œuvres de Breitmore sont entrées dans l</w:t>
      </w:r>
      <w:r w:rsidR="00C5586A" w:rsidRPr="001B547A">
        <w:rPr>
          <w:rFonts w:ascii="NB International Pro" w:eastAsia="Calibri" w:hAnsi="NB International Pro" w:cs="Calibri"/>
          <w:lang w:val="fr-FR"/>
        </w:rPr>
        <w:t>’</w:t>
      </w:r>
      <w:r w:rsidR="00F8059B" w:rsidRPr="001B547A">
        <w:rPr>
          <w:rFonts w:ascii="NB International Pro" w:eastAsia="Calibri" w:hAnsi="NB International Pro" w:cs="Calibri"/>
          <w:lang w:val="fr-FR"/>
        </w:rPr>
        <w:t>histoire de l</w:t>
      </w:r>
      <w:r w:rsidR="00C5586A" w:rsidRPr="001B547A">
        <w:rPr>
          <w:rFonts w:ascii="NB International Pro" w:eastAsia="Calibri" w:hAnsi="NB International Pro" w:cs="Calibri"/>
          <w:lang w:val="fr-FR"/>
        </w:rPr>
        <w:t>’</w:t>
      </w:r>
      <w:r w:rsidR="00F8059B" w:rsidRPr="001B547A">
        <w:rPr>
          <w:rFonts w:ascii="NB International Pro" w:eastAsia="Calibri" w:hAnsi="NB International Pro" w:cs="Calibri"/>
          <w:lang w:val="fr-FR"/>
        </w:rPr>
        <w:t>art comme une critique féministe de l</w:t>
      </w:r>
      <w:r w:rsidR="00517324" w:rsidRPr="001B547A">
        <w:rPr>
          <w:rFonts w:ascii="NB International Pro" w:eastAsia="Calibri" w:hAnsi="NB International Pro" w:cs="Calibri"/>
          <w:lang w:val="fr-FR"/>
        </w:rPr>
        <w:t>’</w:t>
      </w:r>
      <w:r w:rsidR="00F8059B" w:rsidRPr="001B547A">
        <w:rPr>
          <w:rFonts w:ascii="NB International Pro" w:eastAsia="Calibri" w:hAnsi="NB International Pro" w:cs="Calibri"/>
          <w:lang w:val="fr-FR"/>
        </w:rPr>
        <w:t xml:space="preserve">image </w:t>
      </w:r>
      <w:r w:rsidR="00517324" w:rsidRPr="001B547A">
        <w:rPr>
          <w:rFonts w:ascii="NB International Pro" w:eastAsia="Calibri" w:hAnsi="NB International Pro" w:cs="Calibri"/>
          <w:lang w:val="fr-FR"/>
        </w:rPr>
        <w:t xml:space="preserve">sociétale </w:t>
      </w:r>
      <w:r w:rsidR="00F8059B" w:rsidRPr="001B547A">
        <w:rPr>
          <w:rFonts w:ascii="NB International Pro" w:eastAsia="Calibri" w:hAnsi="NB International Pro" w:cs="Calibri"/>
          <w:lang w:val="fr-FR"/>
        </w:rPr>
        <w:t xml:space="preserve">restrictive </w:t>
      </w:r>
      <w:r w:rsidR="00517324" w:rsidRPr="001B547A">
        <w:rPr>
          <w:rFonts w:ascii="NB International Pro" w:eastAsia="Calibri" w:hAnsi="NB International Pro" w:cs="Calibri"/>
          <w:lang w:val="fr-FR"/>
        </w:rPr>
        <w:t>de</w:t>
      </w:r>
      <w:r w:rsidR="00F8059B" w:rsidRPr="001B547A">
        <w:rPr>
          <w:rFonts w:ascii="NB International Pro" w:eastAsia="Calibri" w:hAnsi="NB International Pro" w:cs="Calibri"/>
          <w:lang w:val="fr-FR"/>
        </w:rPr>
        <w:t xml:space="preserve"> ce que signifie être </w:t>
      </w:r>
      <w:r w:rsidR="00D24A59" w:rsidRPr="001B547A">
        <w:rPr>
          <w:rFonts w:ascii="NB International Pro" w:eastAsia="Calibri" w:hAnsi="NB International Pro" w:cs="Calibri"/>
          <w:lang w:val="fr-FR"/>
        </w:rPr>
        <w:t>une femme</w:t>
      </w:r>
      <w:r w:rsidR="00F8059B" w:rsidRPr="001B547A">
        <w:rPr>
          <w:rFonts w:ascii="NB International Pro" w:eastAsia="Calibri" w:hAnsi="NB International Pro" w:cs="Calibri"/>
          <w:lang w:val="fr-FR"/>
        </w:rPr>
        <w:t xml:space="preserve">. La </w:t>
      </w:r>
      <w:r w:rsidR="002B7A3A" w:rsidRPr="001B547A">
        <w:rPr>
          <w:rFonts w:ascii="NB International Pro" w:eastAsia="Calibri" w:hAnsi="NB International Pro" w:cs="Calibri"/>
          <w:lang w:val="fr-FR"/>
        </w:rPr>
        <w:t xml:space="preserve">première </w:t>
      </w:r>
      <w:r w:rsidR="00F8059B" w:rsidRPr="001B547A">
        <w:rPr>
          <w:rFonts w:ascii="NB International Pro" w:eastAsia="Calibri" w:hAnsi="NB International Pro" w:cs="Calibri"/>
          <w:lang w:val="fr-FR"/>
        </w:rPr>
        <w:t xml:space="preserve">performance de </w:t>
      </w:r>
      <w:r w:rsidR="002B7A3A" w:rsidRPr="001B547A">
        <w:rPr>
          <w:rFonts w:ascii="NB International Pro" w:eastAsia="Calibri" w:hAnsi="NB International Pro" w:cs="Calibri"/>
          <w:lang w:val="fr-FR"/>
        </w:rPr>
        <w:t xml:space="preserve">Breitmore </w:t>
      </w:r>
      <w:r w:rsidR="00517324" w:rsidRPr="001B547A">
        <w:rPr>
          <w:rFonts w:ascii="NB International Pro" w:eastAsia="Calibri" w:hAnsi="NB International Pro" w:cs="Calibri"/>
          <w:lang w:val="fr-FR"/>
        </w:rPr>
        <w:t xml:space="preserve">a </w:t>
      </w:r>
      <w:r w:rsidR="00F8059B" w:rsidRPr="001B547A">
        <w:rPr>
          <w:rFonts w:ascii="NB International Pro" w:eastAsia="Calibri" w:hAnsi="NB International Pro" w:cs="Calibri"/>
          <w:lang w:val="fr-FR"/>
        </w:rPr>
        <w:t>consist</w:t>
      </w:r>
      <w:r w:rsidR="00517324" w:rsidRPr="001B547A">
        <w:rPr>
          <w:rFonts w:ascii="NB International Pro" w:eastAsia="Calibri" w:hAnsi="NB International Pro" w:cs="Calibri"/>
          <w:lang w:val="fr-FR"/>
        </w:rPr>
        <w:t>é</w:t>
      </w:r>
      <w:r w:rsidR="00F8059B" w:rsidRPr="001B547A">
        <w:rPr>
          <w:rFonts w:ascii="NB International Pro" w:eastAsia="Calibri" w:hAnsi="NB International Pro" w:cs="Calibri"/>
          <w:lang w:val="fr-FR"/>
        </w:rPr>
        <w:t xml:space="preserve"> à </w:t>
      </w:r>
      <w:r w:rsidR="002B7A3A" w:rsidRPr="001B547A">
        <w:rPr>
          <w:rFonts w:ascii="NB International Pro" w:eastAsia="Calibri" w:hAnsi="NB International Pro" w:cs="Calibri"/>
          <w:lang w:val="fr-FR"/>
        </w:rPr>
        <w:t xml:space="preserve">arriver à San Francisco en </w:t>
      </w:r>
      <w:r w:rsidR="00517324" w:rsidRPr="001B547A">
        <w:rPr>
          <w:rFonts w:ascii="NB International Pro" w:eastAsia="Calibri" w:hAnsi="NB International Pro" w:cs="Calibri"/>
          <w:lang w:val="fr-FR"/>
        </w:rPr>
        <w:t>autocar</w:t>
      </w:r>
      <w:r w:rsidR="002B7A3A" w:rsidRPr="001B547A">
        <w:rPr>
          <w:rFonts w:ascii="NB International Pro" w:eastAsia="Calibri" w:hAnsi="NB International Pro" w:cs="Calibri"/>
          <w:lang w:val="fr-FR"/>
        </w:rPr>
        <w:t xml:space="preserve"> et à s</w:t>
      </w:r>
      <w:r w:rsidR="00517324" w:rsidRPr="001B547A">
        <w:rPr>
          <w:rFonts w:ascii="NB International Pro" w:eastAsia="Calibri" w:hAnsi="NB International Pro" w:cs="Calibri"/>
          <w:lang w:val="fr-FR"/>
        </w:rPr>
        <w:t>’</w:t>
      </w:r>
      <w:r w:rsidR="002B7A3A" w:rsidRPr="001B547A">
        <w:rPr>
          <w:rFonts w:ascii="NB International Pro" w:eastAsia="Calibri" w:hAnsi="NB International Pro" w:cs="Calibri"/>
          <w:lang w:val="fr-FR"/>
        </w:rPr>
        <w:t>enregistrer à l</w:t>
      </w:r>
      <w:r w:rsidR="00517324" w:rsidRPr="001B547A">
        <w:rPr>
          <w:rFonts w:ascii="NB International Pro" w:eastAsia="Calibri" w:hAnsi="NB International Pro" w:cs="Calibri"/>
          <w:lang w:val="fr-FR"/>
        </w:rPr>
        <w:t>’</w:t>
      </w:r>
      <w:r w:rsidR="002B7A3A" w:rsidRPr="001B547A">
        <w:rPr>
          <w:rFonts w:ascii="NB International Pro" w:eastAsia="Calibri" w:hAnsi="NB International Pro" w:cs="Calibri"/>
          <w:lang w:val="fr-FR"/>
        </w:rPr>
        <w:t xml:space="preserve">hôtel Dante. Les années suivantes, elle a entrepris des </w:t>
      </w:r>
      <w:r w:rsidR="0051291E" w:rsidRPr="001B547A">
        <w:rPr>
          <w:rFonts w:ascii="NB International Pro" w:eastAsia="Calibri" w:hAnsi="NB International Pro" w:cs="Calibri"/>
          <w:lang w:val="fr-FR"/>
        </w:rPr>
        <w:t xml:space="preserve">démarches </w:t>
      </w:r>
      <w:r w:rsidR="002B7A3A" w:rsidRPr="001B547A">
        <w:rPr>
          <w:rFonts w:ascii="NB International Pro" w:eastAsia="Calibri" w:hAnsi="NB International Pro" w:cs="Calibri"/>
          <w:lang w:val="fr-FR"/>
        </w:rPr>
        <w:t>telles que l</w:t>
      </w:r>
      <w:r w:rsidR="0051291E" w:rsidRPr="001B547A">
        <w:rPr>
          <w:rFonts w:ascii="NB International Pro" w:eastAsia="Calibri" w:hAnsi="NB International Pro" w:cs="Calibri"/>
          <w:lang w:val="fr-FR"/>
        </w:rPr>
        <w:t>’</w:t>
      </w:r>
      <w:r w:rsidR="002B7A3A" w:rsidRPr="001B547A">
        <w:rPr>
          <w:rFonts w:ascii="NB International Pro" w:eastAsia="Calibri" w:hAnsi="NB International Pro" w:cs="Calibri"/>
          <w:lang w:val="fr-FR"/>
        </w:rPr>
        <w:t>ouverture d</w:t>
      </w:r>
      <w:r w:rsidR="0051291E" w:rsidRPr="001B547A">
        <w:rPr>
          <w:rFonts w:ascii="NB International Pro" w:eastAsia="Calibri" w:hAnsi="NB International Pro" w:cs="Calibri"/>
          <w:lang w:val="fr-FR"/>
        </w:rPr>
        <w:t>’</w:t>
      </w:r>
      <w:r w:rsidR="002B7A3A" w:rsidRPr="001B547A">
        <w:rPr>
          <w:rFonts w:ascii="NB International Pro" w:eastAsia="Calibri" w:hAnsi="NB International Pro" w:cs="Calibri"/>
          <w:lang w:val="fr-FR"/>
        </w:rPr>
        <w:t xml:space="preserve">un compte en banque </w:t>
      </w:r>
      <w:r w:rsidR="00F14B4B" w:rsidRPr="001B547A">
        <w:rPr>
          <w:rFonts w:ascii="NB International Pro" w:eastAsia="Calibri" w:hAnsi="NB International Pro" w:cs="Calibri"/>
          <w:lang w:val="fr-FR"/>
        </w:rPr>
        <w:t xml:space="preserve">ou </w:t>
      </w:r>
      <w:r w:rsidR="0051291E" w:rsidRPr="001B547A">
        <w:rPr>
          <w:rFonts w:ascii="NB International Pro" w:eastAsia="Calibri" w:hAnsi="NB International Pro" w:cs="Calibri"/>
          <w:lang w:val="fr-FR"/>
        </w:rPr>
        <w:t>une séance chez un</w:t>
      </w:r>
      <w:r w:rsidR="002B7A3A" w:rsidRPr="001B547A">
        <w:rPr>
          <w:rFonts w:ascii="NB International Pro" w:eastAsia="Calibri" w:hAnsi="NB International Pro" w:cs="Calibri"/>
          <w:lang w:val="fr-FR"/>
        </w:rPr>
        <w:t xml:space="preserve"> </w:t>
      </w:r>
      <w:r w:rsidR="00F8059B" w:rsidRPr="001B547A">
        <w:rPr>
          <w:rFonts w:ascii="NB International Pro" w:eastAsia="Calibri" w:hAnsi="NB International Pro" w:cs="Calibri"/>
          <w:lang w:val="fr-FR"/>
        </w:rPr>
        <w:t>psychologue</w:t>
      </w:r>
      <w:r w:rsidR="002B7A3A" w:rsidRPr="001B547A">
        <w:rPr>
          <w:rFonts w:ascii="NB International Pro" w:eastAsia="Calibri" w:hAnsi="NB International Pro" w:cs="Calibri"/>
          <w:lang w:val="fr-FR"/>
        </w:rPr>
        <w:t xml:space="preserve">. </w:t>
      </w:r>
      <w:r w:rsidR="0051291E" w:rsidRPr="001B547A">
        <w:rPr>
          <w:rFonts w:ascii="NB International Pro" w:eastAsia="Calibri" w:hAnsi="NB International Pro" w:cs="Calibri"/>
          <w:lang w:val="fr-FR"/>
        </w:rPr>
        <w:t>Pour l’artiste, l’</w:t>
      </w:r>
      <w:r w:rsidR="009A346B" w:rsidRPr="001B547A">
        <w:rPr>
          <w:rFonts w:ascii="NB International Pro" w:eastAsia="Calibri" w:hAnsi="NB International Pro" w:cs="Calibri"/>
          <w:lang w:val="fr-FR"/>
        </w:rPr>
        <w:t>art et la vie s</w:t>
      </w:r>
      <w:r w:rsidR="006E2266" w:rsidRPr="001B547A">
        <w:rPr>
          <w:rFonts w:ascii="NB International Pro" w:eastAsia="Calibri" w:hAnsi="NB International Pro" w:cs="Calibri"/>
          <w:lang w:val="fr-FR"/>
        </w:rPr>
        <w:t>’</w:t>
      </w:r>
      <w:r w:rsidR="009A346B" w:rsidRPr="001B547A">
        <w:rPr>
          <w:rFonts w:ascii="NB International Pro" w:eastAsia="Calibri" w:hAnsi="NB International Pro" w:cs="Calibri"/>
          <w:lang w:val="fr-FR"/>
        </w:rPr>
        <w:t>entremêlent</w:t>
      </w:r>
      <w:r w:rsidR="0051291E" w:rsidRPr="001B547A">
        <w:rPr>
          <w:rFonts w:ascii="NB International Pro" w:eastAsia="Calibri" w:hAnsi="NB International Pro" w:cs="Calibri"/>
          <w:lang w:val="fr-FR"/>
        </w:rPr>
        <w:t> </w:t>
      </w:r>
      <w:r w:rsidR="009A346B" w:rsidRPr="001B547A">
        <w:rPr>
          <w:rFonts w:ascii="NB International Pro" w:eastAsia="Calibri" w:hAnsi="NB International Pro" w:cs="Calibri"/>
          <w:lang w:val="fr-FR"/>
        </w:rPr>
        <w:t>: Breitmore n</w:t>
      </w:r>
      <w:r w:rsidR="0051291E" w:rsidRPr="001B547A">
        <w:rPr>
          <w:rFonts w:ascii="NB International Pro" w:eastAsia="Calibri" w:hAnsi="NB International Pro" w:cs="Calibri"/>
          <w:lang w:val="fr-FR"/>
        </w:rPr>
        <w:t>’</w:t>
      </w:r>
      <w:r w:rsidR="009A346B" w:rsidRPr="001B547A">
        <w:rPr>
          <w:rFonts w:ascii="NB International Pro" w:eastAsia="Calibri" w:hAnsi="NB International Pro" w:cs="Calibri"/>
          <w:lang w:val="fr-FR"/>
        </w:rPr>
        <w:t>existe pas seulement en tant qu</w:t>
      </w:r>
      <w:r w:rsidR="00204A25" w:rsidRPr="001B547A">
        <w:rPr>
          <w:rFonts w:ascii="NB International Pro" w:eastAsia="Calibri" w:hAnsi="NB International Pro" w:cs="Calibri"/>
          <w:lang w:val="fr-FR"/>
        </w:rPr>
        <w:t>’</w:t>
      </w:r>
      <w:r w:rsidR="009A346B" w:rsidRPr="001B547A">
        <w:rPr>
          <w:rFonts w:ascii="NB International Pro" w:eastAsia="Calibri" w:hAnsi="NB International Pro" w:cs="Calibri"/>
          <w:lang w:val="fr-FR"/>
        </w:rPr>
        <w:t>image</w:t>
      </w:r>
      <w:r w:rsidR="00B205D6" w:rsidRPr="001B547A">
        <w:rPr>
          <w:rFonts w:ascii="NB International Pro" w:eastAsia="Calibri" w:hAnsi="NB International Pro" w:cs="Calibri"/>
          <w:lang w:val="fr-FR"/>
        </w:rPr>
        <w:t xml:space="preserve">, mais </w:t>
      </w:r>
      <w:r w:rsidR="00204A25" w:rsidRPr="001B547A">
        <w:rPr>
          <w:rFonts w:ascii="NB International Pro" w:eastAsia="Calibri" w:hAnsi="NB International Pro" w:cs="Calibri"/>
          <w:lang w:val="fr-FR"/>
        </w:rPr>
        <w:t>aussi en tant que</w:t>
      </w:r>
      <w:r w:rsidR="009A346B" w:rsidRPr="001B547A">
        <w:rPr>
          <w:rFonts w:ascii="NB International Pro" w:eastAsia="Calibri" w:hAnsi="NB International Pro" w:cs="Calibri"/>
          <w:lang w:val="fr-FR"/>
        </w:rPr>
        <w:t xml:space="preserve"> personnalité, </w:t>
      </w:r>
      <w:r w:rsidR="00204A25" w:rsidRPr="001B547A">
        <w:rPr>
          <w:rFonts w:ascii="NB International Pro" w:eastAsia="Calibri" w:hAnsi="NB International Pro" w:cs="Calibri"/>
          <w:lang w:val="fr-FR"/>
        </w:rPr>
        <w:t xml:space="preserve">elle vit des </w:t>
      </w:r>
      <w:r w:rsidR="009A346B" w:rsidRPr="001B547A">
        <w:rPr>
          <w:rFonts w:ascii="NB International Pro" w:eastAsia="Calibri" w:hAnsi="NB International Pro" w:cs="Calibri"/>
          <w:lang w:val="fr-FR"/>
        </w:rPr>
        <w:t>expérience</w:t>
      </w:r>
      <w:r w:rsidR="00204A25" w:rsidRPr="001B547A">
        <w:rPr>
          <w:rFonts w:ascii="NB International Pro" w:eastAsia="Calibri" w:hAnsi="NB International Pro" w:cs="Calibri"/>
          <w:lang w:val="fr-FR"/>
        </w:rPr>
        <w:t>s</w:t>
      </w:r>
      <w:r w:rsidR="009A346B" w:rsidRPr="001B547A">
        <w:rPr>
          <w:rFonts w:ascii="NB International Pro" w:eastAsia="Calibri" w:hAnsi="NB International Pro" w:cs="Calibri"/>
          <w:lang w:val="fr-FR"/>
        </w:rPr>
        <w:t xml:space="preserve"> émotionnelle</w:t>
      </w:r>
      <w:r w:rsidR="00204A25" w:rsidRPr="001B547A">
        <w:rPr>
          <w:rFonts w:ascii="NB International Pro" w:eastAsia="Calibri" w:hAnsi="NB International Pro" w:cs="Calibri"/>
          <w:lang w:val="fr-FR"/>
        </w:rPr>
        <w:t>s</w:t>
      </w:r>
      <w:r w:rsidR="009A346B" w:rsidRPr="001B547A">
        <w:rPr>
          <w:rFonts w:ascii="NB International Pro" w:eastAsia="Calibri" w:hAnsi="NB International Pro" w:cs="Calibri"/>
          <w:lang w:val="fr-FR"/>
        </w:rPr>
        <w:t>, consomm</w:t>
      </w:r>
      <w:r w:rsidR="00204A25" w:rsidRPr="001B547A">
        <w:rPr>
          <w:rFonts w:ascii="NB International Pro" w:eastAsia="Calibri" w:hAnsi="NB International Pro" w:cs="Calibri"/>
          <w:lang w:val="fr-FR"/>
        </w:rPr>
        <w:t>e</w:t>
      </w:r>
      <w:r w:rsidR="009A346B" w:rsidRPr="001B547A">
        <w:rPr>
          <w:rFonts w:ascii="NB International Pro" w:eastAsia="Calibri" w:hAnsi="NB International Pro" w:cs="Calibri"/>
          <w:lang w:val="fr-FR"/>
        </w:rPr>
        <w:t>, communi</w:t>
      </w:r>
      <w:r w:rsidR="00204A25" w:rsidRPr="001B547A">
        <w:rPr>
          <w:rFonts w:ascii="NB International Pro" w:eastAsia="Calibri" w:hAnsi="NB International Pro" w:cs="Calibri"/>
          <w:lang w:val="fr-FR"/>
        </w:rPr>
        <w:t>que</w:t>
      </w:r>
      <w:r w:rsidR="009A346B" w:rsidRPr="001B547A">
        <w:rPr>
          <w:rFonts w:ascii="NB International Pro" w:eastAsia="Calibri" w:hAnsi="NB International Pro" w:cs="Calibri"/>
          <w:lang w:val="fr-FR"/>
        </w:rPr>
        <w:t xml:space="preserve">, </w:t>
      </w:r>
      <w:r w:rsidR="00204A25" w:rsidRPr="001B547A">
        <w:rPr>
          <w:rFonts w:ascii="NB International Pro" w:eastAsia="Calibri" w:hAnsi="NB International Pro" w:cs="Calibri"/>
          <w:lang w:val="fr-FR"/>
        </w:rPr>
        <w:t xml:space="preserve">règle de la </w:t>
      </w:r>
      <w:r w:rsidR="009A346B" w:rsidRPr="001B547A">
        <w:rPr>
          <w:rFonts w:ascii="NB International Pro" w:eastAsia="Calibri" w:hAnsi="NB International Pro" w:cs="Calibri"/>
          <w:lang w:val="fr-FR"/>
        </w:rPr>
        <w:t xml:space="preserve">paperasserie et </w:t>
      </w:r>
      <w:r w:rsidR="00204A25" w:rsidRPr="001B547A">
        <w:rPr>
          <w:rFonts w:ascii="NB International Pro" w:eastAsia="Calibri" w:hAnsi="NB International Pro" w:cs="Calibri"/>
          <w:lang w:val="fr-FR"/>
        </w:rPr>
        <w:t xml:space="preserve">gère des </w:t>
      </w:r>
      <w:r w:rsidR="009A346B" w:rsidRPr="001B547A">
        <w:rPr>
          <w:rFonts w:ascii="NB International Pro" w:eastAsia="Calibri" w:hAnsi="NB International Pro" w:cs="Calibri"/>
          <w:lang w:val="fr-FR"/>
        </w:rPr>
        <w:t xml:space="preserve">données. </w:t>
      </w:r>
      <w:r w:rsidR="005B4472" w:rsidRPr="001B547A">
        <w:rPr>
          <w:rFonts w:ascii="NB International Pro" w:eastAsia="Calibri" w:hAnsi="NB International Pro" w:cs="Calibri"/>
          <w:lang w:val="fr-FR"/>
        </w:rPr>
        <w:t>D</w:t>
      </w:r>
      <w:r w:rsidR="009A346B" w:rsidRPr="001B547A">
        <w:rPr>
          <w:rFonts w:ascii="NB International Pro" w:eastAsia="Calibri" w:hAnsi="NB International Pro" w:cs="Calibri"/>
          <w:lang w:val="fr-FR"/>
        </w:rPr>
        <w:t xml:space="preserve">es </w:t>
      </w:r>
      <w:r w:rsidR="002B7A3A" w:rsidRPr="001B547A">
        <w:rPr>
          <w:rFonts w:ascii="NB International Pro" w:eastAsia="Calibri" w:hAnsi="NB International Pro" w:cs="Calibri"/>
          <w:lang w:val="fr-FR"/>
        </w:rPr>
        <w:t xml:space="preserve">activités documentées par des dessins et des photos de surveillance, des chèques, des cartes de crédit et </w:t>
      </w:r>
      <w:r w:rsidR="005B4472" w:rsidRPr="001B547A">
        <w:rPr>
          <w:rFonts w:ascii="NB International Pro" w:eastAsia="Calibri" w:hAnsi="NB International Pro" w:cs="Calibri"/>
          <w:lang w:val="fr-FR"/>
        </w:rPr>
        <w:t xml:space="preserve">même </w:t>
      </w:r>
      <w:r w:rsidR="002B7A3A" w:rsidRPr="001B547A">
        <w:rPr>
          <w:rFonts w:ascii="NB International Pro" w:eastAsia="Calibri" w:hAnsi="NB International Pro" w:cs="Calibri"/>
          <w:lang w:val="fr-FR"/>
        </w:rPr>
        <w:t>un permis de conduire</w:t>
      </w:r>
      <w:r w:rsidR="009A346B" w:rsidRPr="001B547A">
        <w:rPr>
          <w:rFonts w:ascii="NB International Pro" w:eastAsia="Calibri" w:hAnsi="NB International Pro" w:cs="Calibri"/>
          <w:lang w:val="fr-FR"/>
        </w:rPr>
        <w:t xml:space="preserve">, entre autres. En 1978, le projet Roberta </w:t>
      </w:r>
      <w:r w:rsidR="00FA24BE" w:rsidRPr="001B547A">
        <w:rPr>
          <w:rFonts w:ascii="NB International Pro" w:eastAsia="Calibri" w:hAnsi="NB International Pro" w:cs="Calibri"/>
          <w:lang w:val="fr-FR"/>
        </w:rPr>
        <w:t xml:space="preserve">Breitmore </w:t>
      </w:r>
      <w:r w:rsidR="005B4472" w:rsidRPr="001B547A">
        <w:rPr>
          <w:rFonts w:ascii="NB International Pro" w:eastAsia="Calibri" w:hAnsi="NB International Pro" w:cs="Calibri"/>
          <w:lang w:val="fr-FR"/>
        </w:rPr>
        <w:t>s’</w:t>
      </w:r>
      <w:r w:rsidR="00956D55" w:rsidRPr="001B547A">
        <w:rPr>
          <w:rFonts w:ascii="NB International Pro" w:eastAsia="Calibri" w:hAnsi="NB International Pro" w:cs="Calibri"/>
          <w:lang w:val="fr-FR"/>
        </w:rPr>
        <w:t xml:space="preserve">est </w:t>
      </w:r>
      <w:r w:rsidR="005B4472" w:rsidRPr="001B547A">
        <w:rPr>
          <w:rFonts w:ascii="NB International Pro" w:eastAsia="Calibri" w:hAnsi="NB International Pro" w:cs="Calibri"/>
          <w:lang w:val="fr-FR"/>
        </w:rPr>
        <w:t>ach</w:t>
      </w:r>
      <w:r w:rsidR="00956D55" w:rsidRPr="001B547A">
        <w:rPr>
          <w:rFonts w:ascii="NB International Pro" w:eastAsia="Calibri" w:hAnsi="NB International Pro" w:cs="Calibri"/>
          <w:lang w:val="fr-FR"/>
        </w:rPr>
        <w:t>evé</w:t>
      </w:r>
      <w:r w:rsidR="009A346B" w:rsidRPr="001B547A">
        <w:rPr>
          <w:rFonts w:ascii="NB International Pro" w:eastAsia="Calibri" w:hAnsi="NB International Pro" w:cs="Calibri"/>
          <w:lang w:val="fr-FR"/>
        </w:rPr>
        <w:t xml:space="preserve"> </w:t>
      </w:r>
      <w:r w:rsidR="00B205D6" w:rsidRPr="001B547A">
        <w:rPr>
          <w:rFonts w:ascii="NB International Pro" w:eastAsia="Calibri" w:hAnsi="NB International Pro" w:cs="Calibri"/>
          <w:lang w:val="fr-FR"/>
        </w:rPr>
        <w:t xml:space="preserve">par </w:t>
      </w:r>
      <w:r w:rsidR="009A346B" w:rsidRPr="001B547A">
        <w:rPr>
          <w:rFonts w:ascii="NB International Pro" w:eastAsia="Calibri" w:hAnsi="NB International Pro" w:cs="Calibri"/>
          <w:lang w:val="fr-FR"/>
        </w:rPr>
        <w:t>un exorcisme symbolique.</w:t>
      </w:r>
    </w:p>
    <w:p w14:paraId="5D6756D3" w14:textId="41981934" w:rsidR="001B547A" w:rsidRDefault="001B547A">
      <w:pPr>
        <w:rPr>
          <w:rFonts w:ascii="NB International Pro" w:eastAsia="Calibri" w:hAnsi="NB International Pro" w:cs="Calibri"/>
          <w:lang w:val="fr-FR"/>
        </w:rPr>
      </w:pPr>
    </w:p>
    <w:p w14:paraId="60AEDAD0" w14:textId="77777777" w:rsidR="001B547A" w:rsidRDefault="001B547A">
      <w:pPr>
        <w:rPr>
          <w:rFonts w:ascii="NB International Pro" w:eastAsia="Calibri" w:hAnsi="NB International Pro" w:cs="Calibri"/>
          <w:lang w:val="fr-FR"/>
        </w:rPr>
      </w:pPr>
    </w:p>
    <w:p w14:paraId="2A2A0F8C" w14:textId="77777777" w:rsidR="001B547A" w:rsidRDefault="001B547A">
      <w:pPr>
        <w:rPr>
          <w:rFonts w:ascii="NB International Pro" w:eastAsia="Calibri" w:hAnsi="NB International Pro" w:cs="Calibri"/>
          <w:lang w:val="fr-FR"/>
        </w:rPr>
      </w:pPr>
    </w:p>
    <w:p w14:paraId="52872C48" w14:textId="77777777" w:rsidR="001B547A" w:rsidRDefault="001B547A">
      <w:pPr>
        <w:rPr>
          <w:rFonts w:ascii="NB International Pro" w:eastAsia="Calibri" w:hAnsi="NB International Pro" w:cs="Calibri"/>
          <w:lang w:val="fr-FR"/>
        </w:rPr>
      </w:pPr>
    </w:p>
    <w:p w14:paraId="5F093D49" w14:textId="77777777" w:rsidR="001B547A" w:rsidRDefault="001B547A">
      <w:pPr>
        <w:rPr>
          <w:rFonts w:ascii="NB International Pro" w:eastAsia="Calibri" w:hAnsi="NB International Pro" w:cs="Calibri"/>
          <w:lang w:val="fr-FR"/>
        </w:rPr>
      </w:pPr>
    </w:p>
    <w:p w14:paraId="6D8F0765" w14:textId="77777777" w:rsidR="001B547A" w:rsidRDefault="001B547A">
      <w:pPr>
        <w:rPr>
          <w:rFonts w:ascii="NB International Pro" w:eastAsia="Calibri" w:hAnsi="NB International Pro" w:cs="Calibri"/>
          <w:lang w:val="fr-FR"/>
        </w:rPr>
      </w:pPr>
    </w:p>
    <w:p w14:paraId="746D0F9F" w14:textId="525C8CBC" w:rsidR="001B547A" w:rsidRDefault="001B547A">
      <w:pPr>
        <w:rPr>
          <w:rFonts w:ascii="NB International Pro" w:eastAsia="Arial" w:hAnsi="NB International Pro" w:cs="Calibri"/>
          <w:sz w:val="24"/>
          <w:szCs w:val="24"/>
          <w:lang w:val="fr-FR" w:eastAsia="en-GB"/>
        </w:rPr>
      </w:pPr>
      <w:r>
        <w:rPr>
          <w:rFonts w:ascii="NB International Pro" w:eastAsia="Arial" w:hAnsi="NB International Pro" w:cs="Calibri"/>
          <w:sz w:val="24"/>
          <w:szCs w:val="24"/>
          <w:lang w:val="fr-FR" w:eastAsia="en-GB"/>
        </w:rPr>
        <w:br w:type="page"/>
      </w:r>
    </w:p>
    <w:p w14:paraId="31B00964" w14:textId="0CCA5A5D" w:rsidR="00712C80" w:rsidRPr="00DD1FB7" w:rsidRDefault="00712C80" w:rsidP="00712C80">
      <w:pPr>
        <w:spacing w:after="0" w:line="240" w:lineRule="auto"/>
        <w:rPr>
          <w:rFonts w:ascii="NB International Pro" w:eastAsia="Arial" w:hAnsi="NB International Pro" w:cs="Calibri"/>
          <w:noProof/>
          <w:sz w:val="24"/>
          <w:szCs w:val="24"/>
          <w:lang w:val="fr-BE" w:eastAsia="en-GB"/>
        </w:rPr>
      </w:pPr>
      <w:r w:rsidRPr="00DD1FB7">
        <w:rPr>
          <w:rFonts w:ascii="NB International Pro" w:eastAsia="Calibri" w:hAnsi="NB International Pro" w:cs="Calibri"/>
          <w:b/>
          <w:bCs/>
          <w:sz w:val="24"/>
          <w:szCs w:val="24"/>
          <w:lang w:val="fr-BE"/>
        </w:rPr>
        <w:lastRenderedPageBreak/>
        <w:t>Philippe Thomas</w:t>
      </w:r>
    </w:p>
    <w:p w14:paraId="16CB11CF" w14:textId="17D0AA0C" w:rsidR="00EF11B7" w:rsidRPr="00471BE5" w:rsidRDefault="00EF11B7" w:rsidP="00330993">
      <w:pPr>
        <w:spacing w:after="0" w:line="240" w:lineRule="auto"/>
        <w:rPr>
          <w:rFonts w:ascii="NB International Pro" w:eastAsia="Arial" w:hAnsi="NB International Pro" w:cs="Calibri"/>
          <w:sz w:val="24"/>
          <w:szCs w:val="24"/>
          <w:lang w:val="fr-FR" w:eastAsia="en-GB"/>
        </w:rPr>
      </w:pPr>
    </w:p>
    <w:p w14:paraId="10F467A0" w14:textId="77D9DFDB" w:rsidR="00C00A2E" w:rsidRDefault="001B547A" w:rsidP="001B547A">
      <w:pPr>
        <w:spacing w:after="0" w:line="276" w:lineRule="auto"/>
        <w:rPr>
          <w:rFonts w:ascii="NB International Pro" w:hAnsi="NB International Pro" w:cs="Calibri"/>
          <w:lang w:val="fr-FR"/>
        </w:rPr>
      </w:pPr>
      <w:r>
        <w:rPr>
          <w:rFonts w:ascii="NB International Pro" w:hAnsi="NB International Pro" w:cs="Calibri"/>
          <w:noProof/>
          <w:lang w:val="fr-FR"/>
        </w:rPr>
        <mc:AlternateContent>
          <mc:Choice Requires="wpg">
            <w:drawing>
              <wp:anchor distT="0" distB="0" distL="114300" distR="114300" simplePos="0" relativeHeight="251772928" behindDoc="0" locked="0" layoutInCell="1" allowOverlap="1" wp14:anchorId="22BADDAB" wp14:editId="479B914F">
                <wp:simplePos x="0" y="0"/>
                <wp:positionH relativeFrom="column">
                  <wp:posOffset>6985</wp:posOffset>
                </wp:positionH>
                <wp:positionV relativeFrom="paragraph">
                  <wp:posOffset>8255</wp:posOffset>
                </wp:positionV>
                <wp:extent cx="2171700" cy="4191000"/>
                <wp:effectExtent l="0" t="0" r="0" b="0"/>
                <wp:wrapSquare wrapText="bothSides"/>
                <wp:docPr id="571823028" name="Groep 9"/>
                <wp:cNvGraphicFramePr/>
                <a:graphic xmlns:a="http://schemas.openxmlformats.org/drawingml/2006/main">
                  <a:graphicData uri="http://schemas.microsoft.com/office/word/2010/wordprocessingGroup">
                    <wpg:wgp>
                      <wpg:cNvGrpSpPr/>
                      <wpg:grpSpPr>
                        <a:xfrm>
                          <a:off x="0" y="0"/>
                          <a:ext cx="2171700" cy="4191000"/>
                          <a:chOff x="0" y="0"/>
                          <a:chExt cx="2400300" cy="4380865"/>
                        </a:xfrm>
                      </wpg:grpSpPr>
                      <pic:pic xmlns:pic="http://schemas.openxmlformats.org/drawingml/2006/picture">
                        <pic:nvPicPr>
                          <pic:cNvPr id="166710900" name="Afbeelding 1" descr="A close-up of a book&#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00300" cy="3573780"/>
                          </a:xfrm>
                          <a:prstGeom prst="rect">
                            <a:avLst/>
                          </a:prstGeom>
                          <a:noFill/>
                          <a:ln>
                            <a:noFill/>
                          </a:ln>
                        </pic:spPr>
                      </pic:pic>
                      <wps:wsp>
                        <wps:cNvPr id="1337690551" name="Text Box 1"/>
                        <wps:cNvSpPr txBox="1"/>
                        <wps:spPr>
                          <a:xfrm>
                            <a:off x="0" y="3566160"/>
                            <a:ext cx="2400300" cy="814705"/>
                          </a:xfrm>
                          <a:prstGeom prst="rect">
                            <a:avLst/>
                          </a:prstGeom>
                          <a:solidFill>
                            <a:prstClr val="white"/>
                          </a:solidFill>
                          <a:ln>
                            <a:noFill/>
                          </a:ln>
                        </wps:spPr>
                        <wps:txbx>
                          <w:txbxContent>
                            <w:p w14:paraId="1BF54516" w14:textId="1C628A3A" w:rsidR="00712C80" w:rsidRPr="00712C80" w:rsidRDefault="00712C80" w:rsidP="00712C80">
                              <w:pPr>
                                <w:spacing w:after="0" w:line="276" w:lineRule="auto"/>
                                <w:rPr>
                                  <w:rFonts w:ascii="NB International Pro" w:hAnsi="NB International Pro" w:cs="Calibri"/>
                                  <w:i/>
                                  <w:iCs/>
                                  <w:color w:val="AEAAAA" w:themeColor="background2" w:themeShade="BF"/>
                                  <w:sz w:val="18"/>
                                  <w:szCs w:val="18"/>
                                  <w:lang w:val="fr-FR"/>
                                </w:rPr>
                              </w:pPr>
                              <w:r w:rsidRPr="00712C80">
                                <w:rPr>
                                  <w:rFonts w:ascii="NB International Pro" w:hAnsi="NB International Pro"/>
                                  <w:i/>
                                  <w:iCs/>
                                  <w:color w:val="AEAAAA" w:themeColor="background2" w:themeShade="BF"/>
                                  <w:sz w:val="18"/>
                                  <w:szCs w:val="18"/>
                                  <w:lang w:val="fr-BE"/>
                                </w:rPr>
                                <w:t>Copyright :</w:t>
                              </w:r>
                              <w:r>
                                <w:rPr>
                                  <w:rFonts w:ascii="NB International Pro" w:hAnsi="NB International Pro"/>
                                  <w:i/>
                                  <w:iCs/>
                                  <w:color w:val="AEAAAA" w:themeColor="background2" w:themeShade="BF"/>
                                  <w:sz w:val="18"/>
                                  <w:szCs w:val="18"/>
                                  <w:lang w:val="fr-BE"/>
                                </w:rPr>
                                <w:t xml:space="preserve"> </w:t>
                              </w:r>
                              <w:r w:rsidRPr="00712C80">
                                <w:rPr>
                                  <w:rFonts w:ascii="NB International Pro" w:hAnsi="NB International Pro" w:cs="Calibri"/>
                                  <w:i/>
                                  <w:iCs/>
                                  <w:color w:val="AEAAAA" w:themeColor="background2" w:themeShade="BF"/>
                                  <w:sz w:val="18"/>
                                  <w:szCs w:val="18"/>
                                  <w:lang w:val="fr-FR"/>
                                </w:rPr>
                                <w:t xml:space="preserve">Pubblicità, pubblicità </w:t>
                              </w:r>
                              <w:r w:rsidRPr="00712C80">
                                <w:rPr>
                                  <w:rFonts w:ascii="NB International Pro" w:hAnsi="NB International Pro" w:cs="Calibri"/>
                                  <w:i/>
                                  <w:iCs/>
                                  <w:color w:val="AEAAAA" w:themeColor="background2" w:themeShade="BF"/>
                                  <w:sz w:val="18"/>
                                  <w:szCs w:val="18"/>
                                  <w:lang w:val="fr-FR"/>
                                </w:rPr>
                                <w:sym w:font="Symbol" w:char="F05B"/>
                              </w:r>
                              <w:r w:rsidRPr="00712C80">
                                <w:rPr>
                                  <w:rFonts w:ascii="NB International Pro" w:hAnsi="NB International Pro" w:cs="Calibri"/>
                                  <w:i/>
                                  <w:iCs/>
                                  <w:color w:val="AEAAAA" w:themeColor="background2" w:themeShade="BF"/>
                                  <w:sz w:val="18"/>
                                  <w:szCs w:val="18"/>
                                  <w:lang w:val="fr-FR"/>
                                </w:rPr>
                                <w:t>Publicité, publicité</w:t>
                              </w:r>
                              <w:r w:rsidRPr="00712C80">
                                <w:rPr>
                                  <w:rFonts w:ascii="NB International Pro" w:hAnsi="NB International Pro" w:cs="Calibri"/>
                                  <w:i/>
                                  <w:iCs/>
                                  <w:color w:val="AEAAAA" w:themeColor="background2" w:themeShade="BF"/>
                                  <w:sz w:val="18"/>
                                  <w:szCs w:val="18"/>
                                  <w:lang w:val="fr-FR"/>
                                </w:rPr>
                                <w:sym w:font="Symbol" w:char="F05D"/>
                              </w:r>
                              <w:r w:rsidRPr="00712C80">
                                <w:rPr>
                                  <w:rFonts w:ascii="NB International Pro" w:hAnsi="NB International Pro" w:cs="Calibri"/>
                                  <w:i/>
                                  <w:iCs/>
                                  <w:color w:val="AEAAAA" w:themeColor="background2" w:themeShade="BF"/>
                                  <w:sz w:val="18"/>
                                  <w:szCs w:val="18"/>
                                  <w:lang w:val="fr-FR"/>
                                </w:rPr>
                                <w:t>, Philippe Thomas, 1988</w:t>
                              </w:r>
                            </w:p>
                            <w:p w14:paraId="7F9FDA4D" w14:textId="5A5CDEA6" w:rsidR="00712C80" w:rsidRPr="00712C80" w:rsidRDefault="00712C80" w:rsidP="001B547A">
                              <w:pPr>
                                <w:spacing w:after="0" w:line="276" w:lineRule="auto"/>
                                <w:rPr>
                                  <w:rFonts w:ascii="NB International Pro" w:eastAsia="Arial" w:hAnsi="NB International Pro" w:cs="Calibri"/>
                                  <w:noProof/>
                                  <w:sz w:val="24"/>
                                  <w:szCs w:val="24"/>
                                  <w:lang w:val="fr-BE" w:eastAsia="en-GB"/>
                                </w:rPr>
                              </w:pPr>
                              <w:r w:rsidRPr="00712C80">
                                <w:rPr>
                                  <w:rFonts w:ascii="NB International Pro" w:hAnsi="NB International Pro" w:cs="Calibri"/>
                                  <w:i/>
                                  <w:iCs/>
                                  <w:color w:val="AEAAAA" w:themeColor="background2" w:themeShade="BF"/>
                                  <w:sz w:val="18"/>
                                  <w:szCs w:val="18"/>
                                  <w:lang w:val="fr-FR"/>
                                </w:rPr>
                                <w:t>Avec l’autorisation de l’artiste, de Jan Mot, Bruxelles et de Claire Burrus, Paris. Photo: Philippe De Gobert,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BADDAB" id="Groep 9" o:spid="_x0000_s1047" style="position:absolute;margin-left:.55pt;margin-top:.65pt;width:171pt;height:330pt;z-index:251772928;mso-width-relative:margin;mso-height-relative:margin" coordsize="24003,43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">
                <v:shape id="Afbeelding 1" o:spid="_x0000_s1048" type="#_x0000_t75" alt="A close-up of a book&#10;&#10;Description automatically generated" style="position:absolute;width:24003;height:3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">
                  <v:imagedata r:id="rId26" o:title="A close-up of a book&#10;&#10;Description automatically generated"/>
                </v:shape>
                <v:shape id="Text Box 1" o:spid="_x0000_s1049" type="#_x0000_t202" style="position:absolute;top:35661;width:24003;height:8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" stroked="f">
                  <v:textbox inset="0,0,0,0">
                    <w:txbxContent>
                      <w:p w14:paraId="1BF54516" w14:textId="1C628A3A" w:rsidR="00712C80" w:rsidRPr="00712C80" w:rsidRDefault="00712C80" w:rsidP="00712C80">
                        <w:pPr>
                          <w:spacing w:after="0" w:line="276" w:lineRule="auto"/>
                          <w:rPr>
                            <w:rFonts w:ascii="NB International Pro" w:hAnsi="NB International Pro" w:cs="Calibri"/>
                            <w:i/>
                            <w:iCs/>
                            <w:color w:val="AEAAAA" w:themeColor="background2" w:themeShade="BF"/>
                            <w:sz w:val="18"/>
                            <w:szCs w:val="18"/>
                            <w:lang w:val="fr-FR"/>
                          </w:rPr>
                        </w:pPr>
                        <w:r w:rsidRPr="00712C80">
                          <w:rPr>
                            <w:rFonts w:ascii="NB International Pro" w:hAnsi="NB International Pro"/>
                            <w:i/>
                            <w:iCs/>
                            <w:color w:val="AEAAAA" w:themeColor="background2" w:themeShade="BF"/>
                            <w:sz w:val="18"/>
                            <w:szCs w:val="18"/>
                            <w:lang w:val="fr-BE"/>
                          </w:rPr>
                          <w:t>Copyright :</w:t>
                        </w:r>
                        <w:r>
                          <w:rPr>
                            <w:rFonts w:ascii="NB International Pro" w:hAnsi="NB International Pro"/>
                            <w:i/>
                            <w:iCs/>
                            <w:color w:val="AEAAAA" w:themeColor="background2" w:themeShade="BF"/>
                            <w:sz w:val="18"/>
                            <w:szCs w:val="18"/>
                            <w:lang w:val="fr-BE"/>
                          </w:rPr>
                          <w:t xml:space="preserve"> </w:t>
                        </w:r>
                        <w:r w:rsidRPr="00712C80">
                          <w:rPr>
                            <w:rFonts w:ascii="NB International Pro" w:hAnsi="NB International Pro" w:cs="Calibri"/>
                            <w:i/>
                            <w:iCs/>
                            <w:color w:val="AEAAAA" w:themeColor="background2" w:themeShade="BF"/>
                            <w:sz w:val="18"/>
                            <w:szCs w:val="18"/>
                            <w:lang w:val="fr-FR"/>
                          </w:rPr>
                          <w:t xml:space="preserve">Pubblicità, pubblicità </w:t>
                        </w:r>
                        <w:r w:rsidRPr="00712C80">
                          <w:rPr>
                            <w:rFonts w:ascii="NB International Pro" w:hAnsi="NB International Pro" w:cs="Calibri"/>
                            <w:i/>
                            <w:iCs/>
                            <w:color w:val="AEAAAA" w:themeColor="background2" w:themeShade="BF"/>
                            <w:sz w:val="18"/>
                            <w:szCs w:val="18"/>
                            <w:lang w:val="fr-FR"/>
                          </w:rPr>
                          <w:sym w:font="Symbol" w:char="F05B"/>
                        </w:r>
                        <w:r w:rsidRPr="00712C80">
                          <w:rPr>
                            <w:rFonts w:ascii="NB International Pro" w:hAnsi="NB International Pro" w:cs="Calibri"/>
                            <w:i/>
                            <w:iCs/>
                            <w:color w:val="AEAAAA" w:themeColor="background2" w:themeShade="BF"/>
                            <w:sz w:val="18"/>
                            <w:szCs w:val="18"/>
                            <w:lang w:val="fr-FR"/>
                          </w:rPr>
                          <w:t>Publicité, publicité</w:t>
                        </w:r>
                        <w:r w:rsidRPr="00712C80">
                          <w:rPr>
                            <w:rFonts w:ascii="NB International Pro" w:hAnsi="NB International Pro" w:cs="Calibri"/>
                            <w:i/>
                            <w:iCs/>
                            <w:color w:val="AEAAAA" w:themeColor="background2" w:themeShade="BF"/>
                            <w:sz w:val="18"/>
                            <w:szCs w:val="18"/>
                            <w:lang w:val="fr-FR"/>
                          </w:rPr>
                          <w:sym w:font="Symbol" w:char="F05D"/>
                        </w:r>
                        <w:r w:rsidRPr="00712C80">
                          <w:rPr>
                            <w:rFonts w:ascii="NB International Pro" w:hAnsi="NB International Pro" w:cs="Calibri"/>
                            <w:i/>
                            <w:iCs/>
                            <w:color w:val="AEAAAA" w:themeColor="background2" w:themeShade="BF"/>
                            <w:sz w:val="18"/>
                            <w:szCs w:val="18"/>
                            <w:lang w:val="fr-FR"/>
                          </w:rPr>
                          <w:t>, Philippe Thomas, 1988</w:t>
                        </w:r>
                      </w:p>
                      <w:p w14:paraId="7F9FDA4D" w14:textId="5A5CDEA6" w:rsidR="00712C80" w:rsidRPr="00712C80" w:rsidRDefault="00712C80" w:rsidP="001B547A">
                        <w:pPr>
                          <w:spacing w:after="0" w:line="276" w:lineRule="auto"/>
                          <w:rPr>
                            <w:rFonts w:ascii="NB International Pro" w:eastAsia="Arial" w:hAnsi="NB International Pro" w:cs="Calibri"/>
                            <w:noProof/>
                            <w:sz w:val="24"/>
                            <w:szCs w:val="24"/>
                            <w:lang w:val="fr-BE" w:eastAsia="en-GB"/>
                          </w:rPr>
                        </w:pPr>
                        <w:r w:rsidRPr="00712C80">
                          <w:rPr>
                            <w:rFonts w:ascii="NB International Pro" w:hAnsi="NB International Pro" w:cs="Calibri"/>
                            <w:i/>
                            <w:iCs/>
                            <w:color w:val="AEAAAA" w:themeColor="background2" w:themeShade="BF"/>
                            <w:sz w:val="18"/>
                            <w:szCs w:val="18"/>
                            <w:lang w:val="fr-FR"/>
                          </w:rPr>
                          <w:t>Avec l’autorisation de l’artiste, de Jan Mot, Bruxelles et de Claire Burrus, Paris. Photo: Philippe De Gobert, 2017</w:t>
                        </w:r>
                      </w:p>
                    </w:txbxContent>
                  </v:textbox>
                </v:shape>
                <w10:wrap type="square"/>
              </v:group>
            </w:pict>
          </mc:Fallback>
        </mc:AlternateContent>
      </w:r>
      <w:r w:rsidR="002E1A51" w:rsidRPr="001B547A">
        <w:rPr>
          <w:rFonts w:ascii="NB International Pro" w:hAnsi="NB International Pro" w:cs="Calibri"/>
          <w:lang w:val="fr-FR"/>
        </w:rPr>
        <w:t xml:space="preserve">En 1987, Philippe Thomas inaugure son agence </w:t>
      </w:r>
      <w:r w:rsidR="003433B2" w:rsidRPr="001B547A">
        <w:rPr>
          <w:rFonts w:ascii="NB International Pro" w:hAnsi="NB International Pro" w:cs="Calibri"/>
          <w:lang w:val="fr-FR"/>
        </w:rPr>
        <w:t>« </w:t>
      </w:r>
      <w:r w:rsidR="009027CD" w:rsidRPr="001B547A">
        <w:rPr>
          <w:rFonts w:ascii="NB International Pro" w:hAnsi="NB International Pro" w:cs="Calibri"/>
          <w:lang w:val="fr-FR"/>
        </w:rPr>
        <w:t>L</w:t>
      </w:r>
      <w:r w:rsidR="002E1A51" w:rsidRPr="001B547A">
        <w:rPr>
          <w:rFonts w:ascii="NB International Pro" w:hAnsi="NB International Pro" w:cs="Calibri"/>
          <w:lang w:val="fr-FR"/>
        </w:rPr>
        <w:t>es ready-made appartiennent à tout le monde®</w:t>
      </w:r>
      <w:r w:rsidR="003433B2" w:rsidRPr="001B547A">
        <w:rPr>
          <w:rFonts w:ascii="NB International Pro" w:hAnsi="NB International Pro" w:cs="Calibri"/>
          <w:lang w:val="fr-FR"/>
        </w:rPr>
        <w:t> ». A</w:t>
      </w:r>
      <w:r w:rsidR="002E1A51" w:rsidRPr="001B547A">
        <w:rPr>
          <w:rFonts w:ascii="NB International Pro" w:hAnsi="NB International Pro" w:cs="Calibri"/>
          <w:lang w:val="fr-FR"/>
        </w:rPr>
        <w:t>u centre de sa réflexion</w:t>
      </w:r>
      <w:r w:rsidR="003433B2" w:rsidRPr="001B547A">
        <w:rPr>
          <w:rFonts w:ascii="NB International Pro" w:hAnsi="NB International Pro" w:cs="Calibri"/>
          <w:lang w:val="fr-FR"/>
        </w:rPr>
        <w:t>,</w:t>
      </w:r>
      <w:r w:rsidR="002E1A51" w:rsidRPr="001B547A">
        <w:rPr>
          <w:rFonts w:ascii="NB International Pro" w:hAnsi="NB International Pro" w:cs="Calibri"/>
          <w:lang w:val="fr-FR"/>
        </w:rPr>
        <w:t xml:space="preserve"> le démantèlement de son statut d</w:t>
      </w:r>
      <w:r w:rsidR="003433B2" w:rsidRPr="001B547A">
        <w:rPr>
          <w:rFonts w:ascii="NB International Pro" w:hAnsi="NB International Pro" w:cs="Calibri"/>
          <w:lang w:val="fr-FR"/>
        </w:rPr>
        <w:t>’</w:t>
      </w:r>
      <w:r w:rsidR="002E1A51" w:rsidRPr="001B547A">
        <w:rPr>
          <w:rFonts w:ascii="NB International Pro" w:hAnsi="NB International Pro" w:cs="Calibri"/>
          <w:lang w:val="fr-FR"/>
        </w:rPr>
        <w:t xml:space="preserve">auteur. Le </w:t>
      </w:r>
      <w:r w:rsidR="005F4A8B" w:rsidRPr="001B547A">
        <w:rPr>
          <w:rFonts w:ascii="NB International Pro" w:hAnsi="NB International Pro" w:cs="Calibri"/>
          <w:lang w:val="fr-FR"/>
        </w:rPr>
        <w:t xml:space="preserve">projet </w:t>
      </w:r>
      <w:r w:rsidR="002E1A51" w:rsidRPr="001B547A">
        <w:rPr>
          <w:rFonts w:ascii="NB International Pro" w:hAnsi="NB International Pro" w:cs="Calibri"/>
          <w:lang w:val="fr-FR"/>
        </w:rPr>
        <w:t>fonctionne comme une marque dont les œuvres deviennent des produits</w:t>
      </w:r>
      <w:r w:rsidR="006B4BF9" w:rsidRPr="001B547A">
        <w:rPr>
          <w:rFonts w:ascii="NB International Pro" w:hAnsi="NB International Pro" w:cs="Calibri"/>
          <w:lang w:val="fr-FR"/>
        </w:rPr>
        <w:t xml:space="preserve">. </w:t>
      </w:r>
      <w:r w:rsidR="002E1A51" w:rsidRPr="001B547A">
        <w:rPr>
          <w:rFonts w:ascii="NB International Pro" w:hAnsi="NB International Pro" w:cs="Calibri"/>
          <w:lang w:val="fr-FR"/>
        </w:rPr>
        <w:t xml:space="preserve">Philippe Thomas </w:t>
      </w:r>
      <w:r w:rsidR="006B4BF9" w:rsidRPr="001B547A">
        <w:rPr>
          <w:rFonts w:ascii="NB International Pro" w:hAnsi="NB International Pro" w:cs="Calibri"/>
          <w:lang w:val="fr-FR"/>
        </w:rPr>
        <w:t xml:space="preserve">déclare ainsi la </w:t>
      </w:r>
      <w:r w:rsidR="002E1A51" w:rsidRPr="001B547A">
        <w:rPr>
          <w:rFonts w:ascii="NB International Pro" w:hAnsi="NB International Pro" w:cs="Calibri"/>
          <w:lang w:val="fr-FR"/>
        </w:rPr>
        <w:t>mort du droit d</w:t>
      </w:r>
      <w:r w:rsidR="003433B2" w:rsidRPr="001B547A">
        <w:rPr>
          <w:rFonts w:ascii="NB International Pro" w:hAnsi="NB International Pro" w:cs="Calibri"/>
          <w:lang w:val="fr-FR"/>
        </w:rPr>
        <w:t>’</w:t>
      </w:r>
      <w:r w:rsidR="002E1A51" w:rsidRPr="001B547A">
        <w:rPr>
          <w:rFonts w:ascii="NB International Pro" w:hAnsi="NB International Pro" w:cs="Calibri"/>
          <w:lang w:val="fr-FR"/>
        </w:rPr>
        <w:t xml:space="preserve">auteur. </w:t>
      </w:r>
      <w:r w:rsidR="00A75366" w:rsidRPr="001B547A">
        <w:rPr>
          <w:rFonts w:ascii="NB International Pro" w:hAnsi="NB International Pro" w:cs="Calibri"/>
          <w:lang w:val="fr-FR"/>
        </w:rPr>
        <w:t xml:space="preserve">Au moment </w:t>
      </w:r>
      <w:r w:rsidR="00AB0042" w:rsidRPr="001B547A">
        <w:rPr>
          <w:rFonts w:ascii="NB International Pro" w:hAnsi="NB International Pro" w:cs="Calibri"/>
          <w:lang w:val="fr-FR"/>
        </w:rPr>
        <w:t>de conclure une transaction</w:t>
      </w:r>
      <w:r w:rsidR="00A75366" w:rsidRPr="001B547A">
        <w:rPr>
          <w:rFonts w:ascii="NB International Pro" w:hAnsi="NB International Pro" w:cs="Calibri"/>
          <w:lang w:val="fr-FR"/>
        </w:rPr>
        <w:t>, l</w:t>
      </w:r>
      <w:r w:rsidR="002E1A51" w:rsidRPr="001B547A">
        <w:rPr>
          <w:rFonts w:ascii="NB International Pro" w:hAnsi="NB International Pro" w:cs="Calibri"/>
          <w:lang w:val="fr-FR"/>
        </w:rPr>
        <w:t>es acheteurs potentiels de produits de l</w:t>
      </w:r>
      <w:r w:rsidR="003433B2" w:rsidRPr="001B547A">
        <w:rPr>
          <w:rFonts w:ascii="NB International Pro" w:hAnsi="NB International Pro" w:cs="Calibri"/>
          <w:lang w:val="fr-FR"/>
        </w:rPr>
        <w:t>’</w:t>
      </w:r>
      <w:r w:rsidR="002E1A51" w:rsidRPr="001B547A">
        <w:rPr>
          <w:rFonts w:ascii="NB International Pro" w:hAnsi="NB International Pro" w:cs="Calibri"/>
          <w:lang w:val="fr-FR"/>
        </w:rPr>
        <w:t xml:space="preserve">agence </w:t>
      </w:r>
      <w:r w:rsidR="005F4A8B" w:rsidRPr="001B547A">
        <w:rPr>
          <w:rFonts w:ascii="NB International Pro" w:hAnsi="NB International Pro" w:cs="Calibri"/>
          <w:lang w:val="fr-FR"/>
        </w:rPr>
        <w:t xml:space="preserve">doivent </w:t>
      </w:r>
      <w:r w:rsidR="002E1A51" w:rsidRPr="001B547A">
        <w:rPr>
          <w:rFonts w:ascii="NB International Pro" w:hAnsi="NB International Pro" w:cs="Calibri"/>
          <w:lang w:val="fr-FR"/>
        </w:rPr>
        <w:t xml:space="preserve">signer </w:t>
      </w:r>
      <w:r w:rsidR="00AB0042" w:rsidRPr="001B547A">
        <w:rPr>
          <w:rFonts w:ascii="NB International Pro" w:hAnsi="NB International Pro" w:cs="Calibri"/>
          <w:lang w:val="fr-FR"/>
        </w:rPr>
        <w:t>q</w:t>
      </w:r>
      <w:r w:rsidR="00036ACF" w:rsidRPr="001B547A">
        <w:rPr>
          <w:rFonts w:ascii="NB International Pro" w:hAnsi="NB International Pro" w:cs="Calibri"/>
          <w:lang w:val="fr-FR"/>
        </w:rPr>
        <w:t>ue celle-ci</w:t>
      </w:r>
      <w:r w:rsidR="00AB0042" w:rsidRPr="001B547A">
        <w:rPr>
          <w:rFonts w:ascii="NB International Pro" w:hAnsi="NB International Pro" w:cs="Calibri"/>
          <w:lang w:val="fr-FR"/>
        </w:rPr>
        <w:t xml:space="preserve"> </w:t>
      </w:r>
      <w:r w:rsidR="004E66B2" w:rsidRPr="001B547A">
        <w:rPr>
          <w:rFonts w:ascii="NB International Pro" w:hAnsi="NB International Pro" w:cs="Calibri"/>
          <w:lang w:val="fr-FR"/>
        </w:rPr>
        <w:t xml:space="preserve">porte aussi bien sur </w:t>
      </w:r>
      <w:r w:rsidR="002E1A51" w:rsidRPr="001B547A">
        <w:rPr>
          <w:rFonts w:ascii="NB International Pro" w:hAnsi="NB International Pro" w:cs="Calibri"/>
          <w:lang w:val="fr-FR"/>
        </w:rPr>
        <w:t>u</w:t>
      </w:r>
      <w:r w:rsidR="00036ACF" w:rsidRPr="001B547A">
        <w:rPr>
          <w:rFonts w:ascii="NB International Pro" w:hAnsi="NB International Pro" w:cs="Calibri"/>
          <w:lang w:val="fr-FR"/>
        </w:rPr>
        <w:t>n</w:t>
      </w:r>
      <w:r w:rsidR="002E1A51" w:rsidRPr="001B547A">
        <w:rPr>
          <w:rFonts w:ascii="NB International Pro" w:hAnsi="NB International Pro" w:cs="Calibri"/>
          <w:lang w:val="fr-FR"/>
        </w:rPr>
        <w:t xml:space="preserve"> produit </w:t>
      </w:r>
      <w:r w:rsidR="004E66B2" w:rsidRPr="001B547A">
        <w:rPr>
          <w:rFonts w:ascii="NB International Pro" w:hAnsi="NB International Pro" w:cs="Calibri"/>
          <w:lang w:val="fr-FR"/>
        </w:rPr>
        <w:t>que sur</w:t>
      </w:r>
      <w:r w:rsidR="004E66B2" w:rsidRPr="001B547A">
        <w:rPr>
          <w:rFonts w:ascii="NB International Pro" w:hAnsi="NB International Pro" w:cs="Calibri"/>
          <w:i/>
          <w:iCs/>
          <w:lang w:val="fr-FR"/>
        </w:rPr>
        <w:t xml:space="preserve"> </w:t>
      </w:r>
      <w:r w:rsidR="002E1A51" w:rsidRPr="001B547A">
        <w:rPr>
          <w:rFonts w:ascii="NB International Pro" w:hAnsi="NB International Pro" w:cs="Calibri"/>
          <w:lang w:val="fr-FR"/>
        </w:rPr>
        <w:t>l</w:t>
      </w:r>
      <w:r w:rsidR="00895919" w:rsidRPr="001B547A">
        <w:rPr>
          <w:rFonts w:ascii="NB International Pro" w:hAnsi="NB International Pro" w:cs="Calibri"/>
          <w:lang w:val="fr-FR"/>
        </w:rPr>
        <w:t>’</w:t>
      </w:r>
      <w:r w:rsidR="002E1A51" w:rsidRPr="001B547A">
        <w:rPr>
          <w:rFonts w:ascii="NB International Pro" w:hAnsi="NB International Pro" w:cs="Calibri"/>
          <w:lang w:val="fr-FR"/>
        </w:rPr>
        <w:t xml:space="preserve">auteur. </w:t>
      </w:r>
      <w:r w:rsidR="00962538" w:rsidRPr="001B547A">
        <w:rPr>
          <w:rFonts w:ascii="NB International Pro" w:hAnsi="NB International Pro" w:cs="Calibri"/>
          <w:lang w:val="fr-FR"/>
        </w:rPr>
        <w:t xml:space="preserve">Dans le </w:t>
      </w:r>
      <w:r w:rsidR="00BF5E5B" w:rsidRPr="001B547A">
        <w:rPr>
          <w:rFonts w:ascii="NB International Pro" w:hAnsi="NB International Pro" w:cs="Calibri"/>
          <w:lang w:val="fr-FR"/>
        </w:rPr>
        <w:t>contexte</w:t>
      </w:r>
      <w:r w:rsidR="00962538" w:rsidRPr="001B547A">
        <w:rPr>
          <w:rFonts w:ascii="NB International Pro" w:hAnsi="NB International Pro" w:cs="Calibri"/>
          <w:lang w:val="fr-FR"/>
        </w:rPr>
        <w:t xml:space="preserve"> d</w:t>
      </w:r>
      <w:r w:rsidR="00895919" w:rsidRPr="001B547A">
        <w:rPr>
          <w:rFonts w:ascii="NB International Pro" w:hAnsi="NB International Pro" w:cs="Calibri"/>
          <w:lang w:val="fr-FR"/>
        </w:rPr>
        <w:t>e</w:t>
      </w:r>
      <w:r w:rsidR="00962538" w:rsidRPr="001B547A">
        <w:rPr>
          <w:rFonts w:ascii="NB International Pro" w:hAnsi="NB International Pro" w:cs="Calibri"/>
          <w:lang w:val="fr-FR"/>
        </w:rPr>
        <w:t xml:space="preserve"> </w:t>
      </w:r>
      <w:r w:rsidR="009027CD" w:rsidRPr="001B547A">
        <w:rPr>
          <w:rFonts w:ascii="NB International Pro" w:hAnsi="NB International Pro" w:cs="Calibri"/>
          <w:lang w:val="fr-FR"/>
        </w:rPr>
        <w:t xml:space="preserve">l’agence Les </w:t>
      </w:r>
      <w:r w:rsidR="00962538" w:rsidRPr="001B547A">
        <w:rPr>
          <w:rFonts w:ascii="NB International Pro" w:hAnsi="NB International Pro" w:cs="Calibri"/>
          <w:lang w:val="fr-FR"/>
        </w:rPr>
        <w:t>ready-made appartient à tout le monde®</w:t>
      </w:r>
      <w:r w:rsidR="005F4A8B" w:rsidRPr="001B547A">
        <w:rPr>
          <w:rFonts w:ascii="NB International Pro" w:hAnsi="NB International Pro" w:cs="Calibri"/>
          <w:lang w:val="fr-FR"/>
        </w:rPr>
        <w:t xml:space="preserve">, </w:t>
      </w:r>
      <w:r w:rsidR="00962538" w:rsidRPr="001B547A">
        <w:rPr>
          <w:rFonts w:ascii="NB International Pro" w:hAnsi="NB International Pro" w:cs="Calibri"/>
          <w:lang w:val="fr-FR"/>
        </w:rPr>
        <w:t>toute distinction entre l</w:t>
      </w:r>
      <w:r w:rsidR="00895919" w:rsidRPr="001B547A">
        <w:rPr>
          <w:rFonts w:ascii="NB International Pro" w:hAnsi="NB International Pro" w:cs="Calibri"/>
          <w:lang w:val="fr-FR"/>
        </w:rPr>
        <w:t>’</w:t>
      </w:r>
      <w:r w:rsidR="00962538" w:rsidRPr="001B547A">
        <w:rPr>
          <w:rFonts w:ascii="NB International Pro" w:hAnsi="NB International Pro" w:cs="Calibri"/>
          <w:lang w:val="fr-FR"/>
        </w:rPr>
        <w:t>art et la publicité</w:t>
      </w:r>
      <w:r w:rsidR="00C47B10" w:rsidRPr="001B547A">
        <w:rPr>
          <w:rFonts w:ascii="NB International Pro" w:hAnsi="NB International Pro" w:cs="Calibri"/>
          <w:lang w:val="fr-FR"/>
        </w:rPr>
        <w:t xml:space="preserve">, entre le jargon de la théorie artistique et le discours commercial </w:t>
      </w:r>
      <w:r w:rsidR="00962538" w:rsidRPr="001B547A">
        <w:rPr>
          <w:rFonts w:ascii="NB International Pro" w:hAnsi="NB International Pro" w:cs="Calibri"/>
          <w:lang w:val="fr-FR"/>
        </w:rPr>
        <w:t xml:space="preserve">disparaît. </w:t>
      </w:r>
      <w:r w:rsidR="004E66B2" w:rsidRPr="001B547A">
        <w:rPr>
          <w:rFonts w:ascii="NB International Pro" w:hAnsi="NB International Pro" w:cs="Calibri"/>
          <w:lang w:val="fr-FR"/>
        </w:rPr>
        <w:t>D</w:t>
      </w:r>
      <w:r w:rsidR="00962538" w:rsidRPr="001B547A">
        <w:rPr>
          <w:rFonts w:ascii="NB International Pro" w:hAnsi="NB International Pro" w:cs="Calibri"/>
          <w:lang w:val="fr-FR"/>
        </w:rPr>
        <w:t xml:space="preserve">es affiches promeuvent et vendent le rêve. </w:t>
      </w:r>
      <w:r w:rsidR="00F316FA" w:rsidRPr="001B547A">
        <w:rPr>
          <w:rFonts w:ascii="NB International Pro" w:hAnsi="NB International Pro" w:cs="Calibri"/>
          <w:lang w:val="fr-FR"/>
        </w:rPr>
        <w:t xml:space="preserve">Sur une </w:t>
      </w:r>
      <w:r w:rsidR="009A78DA" w:rsidRPr="001B547A">
        <w:rPr>
          <w:rFonts w:ascii="NB International Pro" w:hAnsi="NB International Pro" w:cs="Calibri"/>
          <w:lang w:val="fr-FR"/>
        </w:rPr>
        <w:t>photo d’une étagère à moitié remplie de monographies</w:t>
      </w:r>
      <w:r w:rsidR="00962538" w:rsidRPr="001B547A">
        <w:rPr>
          <w:rFonts w:ascii="NB International Pro" w:hAnsi="NB International Pro" w:cs="Calibri"/>
          <w:lang w:val="fr-FR"/>
        </w:rPr>
        <w:t xml:space="preserve">, </w:t>
      </w:r>
      <w:r w:rsidR="009A78DA" w:rsidRPr="001B547A">
        <w:rPr>
          <w:rFonts w:ascii="NB International Pro" w:hAnsi="NB International Pro" w:cs="Calibri"/>
          <w:lang w:val="fr-FR"/>
        </w:rPr>
        <w:t>on peut lire la phrase : « </w:t>
      </w:r>
      <w:r w:rsidR="00962538" w:rsidRPr="001B547A">
        <w:rPr>
          <w:rFonts w:ascii="NB International Pro" w:hAnsi="NB International Pro" w:cs="Calibri"/>
          <w:lang w:val="fr-FR"/>
        </w:rPr>
        <w:t>histoire de l</w:t>
      </w:r>
      <w:r w:rsidR="009A78DA" w:rsidRPr="001B547A">
        <w:rPr>
          <w:rFonts w:ascii="NB International Pro" w:hAnsi="NB International Pro" w:cs="Calibri"/>
          <w:lang w:val="fr-FR"/>
        </w:rPr>
        <w:t>’</w:t>
      </w:r>
      <w:r w:rsidR="00962538" w:rsidRPr="001B547A">
        <w:rPr>
          <w:rFonts w:ascii="NB International Pro" w:hAnsi="NB International Pro" w:cs="Calibri"/>
          <w:lang w:val="fr-FR"/>
        </w:rPr>
        <w:t>art cherche personnages</w:t>
      </w:r>
      <w:r w:rsidR="002F5831" w:rsidRPr="001B547A">
        <w:rPr>
          <w:rFonts w:ascii="NB International Pro" w:hAnsi="NB International Pro" w:cs="Calibri"/>
          <w:lang w:val="fr-FR"/>
        </w:rPr>
        <w:t>…</w:t>
      </w:r>
      <w:r w:rsidR="00962538" w:rsidRPr="001B547A">
        <w:rPr>
          <w:rFonts w:ascii="NB International Pro" w:hAnsi="NB International Pro" w:cs="Calibri"/>
          <w:lang w:val="fr-FR"/>
        </w:rPr>
        <w:t xml:space="preserve"> n</w:t>
      </w:r>
      <w:r w:rsidR="00C14520" w:rsidRPr="001B547A">
        <w:rPr>
          <w:rFonts w:ascii="NB International Pro" w:hAnsi="NB International Pro" w:cs="Calibri"/>
          <w:lang w:val="fr-FR"/>
        </w:rPr>
        <w:t>’</w:t>
      </w:r>
      <w:r w:rsidR="00962538" w:rsidRPr="001B547A">
        <w:rPr>
          <w:rFonts w:ascii="NB International Pro" w:hAnsi="NB International Pro" w:cs="Calibri"/>
          <w:lang w:val="fr-FR"/>
        </w:rPr>
        <w:t>attendez pas demain pour entrer dans l</w:t>
      </w:r>
      <w:r w:rsidR="00C14520" w:rsidRPr="001B547A">
        <w:rPr>
          <w:rFonts w:ascii="NB International Pro" w:hAnsi="NB International Pro" w:cs="Calibri"/>
          <w:lang w:val="fr-FR"/>
        </w:rPr>
        <w:t>’</w:t>
      </w:r>
      <w:r w:rsidR="00962538" w:rsidRPr="001B547A">
        <w:rPr>
          <w:rFonts w:ascii="NB International Pro" w:hAnsi="NB International Pro" w:cs="Calibri"/>
          <w:lang w:val="fr-FR"/>
        </w:rPr>
        <w:t>histoire</w:t>
      </w:r>
      <w:r w:rsidR="00C14520" w:rsidRPr="001B547A">
        <w:rPr>
          <w:rFonts w:ascii="NB International Pro" w:hAnsi="NB International Pro" w:cs="Calibri"/>
          <w:lang w:val="fr-FR"/>
        </w:rPr>
        <w:t> »</w:t>
      </w:r>
      <w:r w:rsidR="00962538" w:rsidRPr="001B547A">
        <w:rPr>
          <w:rFonts w:ascii="NB International Pro" w:hAnsi="NB International Pro" w:cs="Calibri"/>
          <w:lang w:val="fr-FR"/>
        </w:rPr>
        <w:t xml:space="preserve">, suggérant que votre </w:t>
      </w:r>
      <w:r w:rsidR="004219D2" w:rsidRPr="001B547A">
        <w:rPr>
          <w:rFonts w:ascii="NB International Pro" w:hAnsi="NB International Pro" w:cs="Calibri"/>
          <w:lang w:val="fr-FR"/>
        </w:rPr>
        <w:t>monographie</w:t>
      </w:r>
      <w:r w:rsidR="00962538" w:rsidRPr="001B547A">
        <w:rPr>
          <w:rFonts w:ascii="NB International Pro" w:hAnsi="NB International Pro" w:cs="Calibri"/>
          <w:lang w:val="fr-FR"/>
        </w:rPr>
        <w:t xml:space="preserve"> pourrait compléter </w:t>
      </w:r>
      <w:r w:rsidR="004219D2" w:rsidRPr="001B547A">
        <w:rPr>
          <w:rFonts w:ascii="NB International Pro" w:hAnsi="NB International Pro" w:cs="Calibri"/>
          <w:lang w:val="fr-FR"/>
        </w:rPr>
        <w:t>la rangée d’ouvrages</w:t>
      </w:r>
      <w:r w:rsidR="00EF11B7" w:rsidRPr="001B547A">
        <w:rPr>
          <w:rFonts w:ascii="NB International Pro" w:hAnsi="NB International Pro" w:cs="Calibri"/>
          <w:lang w:val="fr-FR"/>
        </w:rPr>
        <w:t>.</w:t>
      </w:r>
    </w:p>
    <w:p w14:paraId="59DBDBAE" w14:textId="77777777" w:rsidR="001B547A" w:rsidRDefault="001B547A" w:rsidP="001B547A">
      <w:pPr>
        <w:spacing w:after="0" w:line="276" w:lineRule="auto"/>
        <w:rPr>
          <w:rFonts w:ascii="NB International Pro" w:hAnsi="NB International Pro" w:cs="Calibri"/>
          <w:lang w:val="fr-FR"/>
        </w:rPr>
      </w:pPr>
    </w:p>
    <w:p w14:paraId="067A64B0" w14:textId="77777777" w:rsidR="001B547A" w:rsidRDefault="001B547A" w:rsidP="001B547A">
      <w:pPr>
        <w:spacing w:after="0" w:line="276" w:lineRule="auto"/>
        <w:rPr>
          <w:rFonts w:ascii="NB International Pro" w:hAnsi="NB International Pro" w:cs="Calibri"/>
          <w:sz w:val="24"/>
          <w:szCs w:val="24"/>
          <w:lang w:val="fr-FR"/>
        </w:rPr>
      </w:pPr>
    </w:p>
    <w:p w14:paraId="081993F3" w14:textId="77777777" w:rsidR="001B547A" w:rsidRDefault="001B547A" w:rsidP="001B547A">
      <w:pPr>
        <w:spacing w:after="0" w:line="276" w:lineRule="auto"/>
        <w:rPr>
          <w:rFonts w:ascii="NB International Pro" w:hAnsi="NB International Pro" w:cs="Calibri"/>
          <w:sz w:val="24"/>
          <w:szCs w:val="24"/>
          <w:lang w:val="fr-FR"/>
        </w:rPr>
      </w:pPr>
    </w:p>
    <w:p w14:paraId="63EC65B3" w14:textId="77777777" w:rsidR="001B547A" w:rsidRDefault="001B547A" w:rsidP="001B547A">
      <w:pPr>
        <w:spacing w:after="0" w:line="276" w:lineRule="auto"/>
        <w:rPr>
          <w:rFonts w:ascii="NB International Pro" w:hAnsi="NB International Pro" w:cs="Calibri"/>
          <w:sz w:val="24"/>
          <w:szCs w:val="24"/>
          <w:lang w:val="fr-FR"/>
        </w:rPr>
      </w:pPr>
    </w:p>
    <w:p w14:paraId="34FDC048" w14:textId="77777777" w:rsidR="001B547A" w:rsidRDefault="001B547A" w:rsidP="001B547A">
      <w:pPr>
        <w:spacing w:after="0" w:line="276" w:lineRule="auto"/>
        <w:rPr>
          <w:rFonts w:ascii="NB International Pro" w:hAnsi="NB International Pro" w:cs="Calibri"/>
          <w:sz w:val="24"/>
          <w:szCs w:val="24"/>
          <w:lang w:val="fr-FR"/>
        </w:rPr>
      </w:pPr>
    </w:p>
    <w:p w14:paraId="6037A15B" w14:textId="53B37A7D" w:rsidR="00712C80" w:rsidRPr="00DD1FB7" w:rsidRDefault="00712C80" w:rsidP="00712C80">
      <w:pPr>
        <w:spacing w:after="0" w:line="240" w:lineRule="auto"/>
        <w:rPr>
          <w:rFonts w:ascii="NB International Pro" w:eastAsia="Arial" w:hAnsi="NB International Pro" w:cs="Calibri"/>
          <w:noProof/>
          <w:sz w:val="24"/>
          <w:szCs w:val="24"/>
          <w:lang w:val="fr-BE" w:eastAsia="en-GB"/>
        </w:rPr>
      </w:pPr>
      <w:r w:rsidRPr="00DD1FB7">
        <w:rPr>
          <w:rFonts w:ascii="NB International Pro" w:eastAsia="Calibri" w:hAnsi="NB International Pro" w:cs="Calibri"/>
          <w:b/>
          <w:bCs/>
          <w:sz w:val="24"/>
          <w:szCs w:val="24"/>
          <w:lang w:val="fr-BE"/>
        </w:rPr>
        <w:t xml:space="preserve">Vern </w:t>
      </w:r>
      <w:proofErr w:type="spellStart"/>
      <w:r w:rsidRPr="00DD1FB7">
        <w:rPr>
          <w:rFonts w:ascii="NB International Pro" w:eastAsia="Calibri" w:hAnsi="NB International Pro" w:cs="Calibri"/>
          <w:b/>
          <w:bCs/>
          <w:sz w:val="24"/>
          <w:szCs w:val="24"/>
          <w:lang w:val="fr-BE"/>
        </w:rPr>
        <w:t>Blosum</w:t>
      </w:r>
      <w:proofErr w:type="spellEnd"/>
    </w:p>
    <w:p w14:paraId="61A365FC" w14:textId="0F59F30D" w:rsidR="00156EC6" w:rsidRPr="00471BE5" w:rsidRDefault="00156EC6" w:rsidP="00962538">
      <w:pPr>
        <w:spacing w:after="0" w:line="240" w:lineRule="auto"/>
        <w:rPr>
          <w:rFonts w:ascii="NB International Pro" w:hAnsi="NB International Pro" w:cs="Calibri"/>
          <w:sz w:val="24"/>
          <w:szCs w:val="24"/>
          <w:lang w:val="fr-FR"/>
        </w:rPr>
      </w:pPr>
    </w:p>
    <w:p w14:paraId="70F57FE3" w14:textId="474D8840" w:rsidR="00C1744C" w:rsidRDefault="001B547A" w:rsidP="00592BD1">
      <w:pPr>
        <w:rPr>
          <w:rFonts w:ascii="NB International Pro" w:hAnsi="NB International Pro" w:cs="Calibri"/>
          <w:sz w:val="24"/>
          <w:szCs w:val="24"/>
          <w:lang w:val="fr-FR"/>
        </w:rPr>
      </w:pPr>
      <w:r w:rsidRPr="001B547A">
        <w:rPr>
          <w:rFonts w:ascii="NB International Pro" w:eastAsia="Calibri" w:hAnsi="NB International Pro" w:cs="Calibri"/>
          <w:b/>
          <w:bCs/>
          <w:noProof/>
          <w:lang w:val="fr-BE"/>
        </w:rPr>
        <mc:AlternateContent>
          <mc:Choice Requires="wpg">
            <w:drawing>
              <wp:anchor distT="0" distB="0" distL="114300" distR="114300" simplePos="0" relativeHeight="251778048" behindDoc="0" locked="0" layoutInCell="1" allowOverlap="1" wp14:anchorId="10CB1FAB" wp14:editId="48F05938">
                <wp:simplePos x="0" y="0"/>
                <wp:positionH relativeFrom="column">
                  <wp:posOffset>3816985</wp:posOffset>
                </wp:positionH>
                <wp:positionV relativeFrom="paragraph">
                  <wp:posOffset>5080</wp:posOffset>
                </wp:positionV>
                <wp:extent cx="2023110" cy="3328670"/>
                <wp:effectExtent l="0" t="0" r="0" b="5080"/>
                <wp:wrapSquare wrapText="bothSides"/>
                <wp:docPr id="1379378370" name="Groep 10"/>
                <wp:cNvGraphicFramePr/>
                <a:graphic xmlns:a="http://schemas.openxmlformats.org/drawingml/2006/main">
                  <a:graphicData uri="http://schemas.microsoft.com/office/word/2010/wordprocessingGroup">
                    <wpg:wgp>
                      <wpg:cNvGrpSpPr/>
                      <wpg:grpSpPr>
                        <a:xfrm>
                          <a:off x="0" y="0"/>
                          <a:ext cx="2023110" cy="3328670"/>
                          <a:chOff x="0" y="0"/>
                          <a:chExt cx="2023110" cy="3328670"/>
                        </a:xfrm>
                      </wpg:grpSpPr>
                      <pic:pic xmlns:pic="http://schemas.openxmlformats.org/drawingml/2006/picture">
                        <pic:nvPicPr>
                          <pic:cNvPr id="1165838018" name="Afbeelding 2" descr="A parking meter on a white background&#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3110" cy="2529840"/>
                          </a:xfrm>
                          <a:prstGeom prst="rect">
                            <a:avLst/>
                          </a:prstGeom>
                          <a:noFill/>
                          <a:ln>
                            <a:noFill/>
                          </a:ln>
                        </pic:spPr>
                      </pic:pic>
                      <wps:wsp>
                        <wps:cNvPr id="478051777" name="Text Box 1"/>
                        <wps:cNvSpPr txBox="1"/>
                        <wps:spPr>
                          <a:xfrm>
                            <a:off x="0" y="2537460"/>
                            <a:ext cx="2023110" cy="791210"/>
                          </a:xfrm>
                          <a:prstGeom prst="rect">
                            <a:avLst/>
                          </a:prstGeom>
                          <a:solidFill>
                            <a:prstClr val="white"/>
                          </a:solidFill>
                          <a:ln>
                            <a:noFill/>
                          </a:ln>
                        </wps:spPr>
                        <wps:txbx>
                          <w:txbxContent>
                            <w:p w14:paraId="14AAB9AD" w14:textId="722396EF" w:rsidR="00712C80" w:rsidRPr="00C1744C" w:rsidRDefault="00C1744C" w:rsidP="00712C80">
                              <w:pPr>
                                <w:pStyle w:val="Caption"/>
                                <w:rPr>
                                  <w:rFonts w:ascii="NB International Pro" w:hAnsi="NB International Pro" w:cs="Calibri"/>
                                  <w:noProof/>
                                  <w:color w:val="AEAAAA" w:themeColor="background2" w:themeShade="BF"/>
                                  <w:sz w:val="24"/>
                                  <w:szCs w:val="24"/>
                                  <w:lang w:val="fr-FR"/>
                                </w:rPr>
                              </w:pPr>
                              <w:r w:rsidRPr="00C1744C">
                                <w:rPr>
                                  <w:rFonts w:ascii="NB International Pro" w:hAnsi="NB International Pro"/>
                                  <w:color w:val="AEAAAA" w:themeColor="background2" w:themeShade="BF"/>
                                  <w:lang w:val="en-GB"/>
                                </w:rPr>
                                <w:t xml:space="preserve">Copyright: ‘Forty Minutes’ Quarante minutes, Vern Blosum 1963. </w:t>
                              </w:r>
                              <w:r w:rsidRPr="00C1744C">
                                <w:rPr>
                                  <w:rFonts w:ascii="NB International Pro" w:hAnsi="NB International Pro"/>
                                  <w:color w:val="AEAAAA" w:themeColor="background2" w:themeShade="BF"/>
                                  <w:lang w:val="fr-BE"/>
                                </w:rPr>
                                <w:t>Avec l’autorisation de la succession de Vern Blosum et de la Maxwell Graham Gallery, New York.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0CB1FAB" id="Groep 10" o:spid="_x0000_s1050" style="position:absolute;margin-left:300.55pt;margin-top:.4pt;width:159.3pt;height:262.1pt;z-index:251778048" coordsize="20231,33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">
                <v:shape id="Afbeelding 2" o:spid="_x0000_s1051" type="#_x0000_t75" alt="A parking meter on a white background&#10;&#10;Description automatically generated" style="position:absolute;width:20231;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">
                  <v:imagedata r:id="rId28" o:title="A parking meter on a white background&#10;&#10;Description automatically generated"/>
                </v:shape>
                <v:shape id="Text Box 1" o:spid="_x0000_s1052" type="#_x0000_t202" style="position:absolute;top:25374;width:20231;height:7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" stroked="f">
                  <v:textbox style="mso-fit-shape-to-text:t" inset="0,0,0,0">
                    <w:txbxContent>
                      <w:p w14:paraId="14AAB9AD" w14:textId="722396EF" w:rsidR="00712C80" w:rsidRPr="00C1744C" w:rsidRDefault="00C1744C" w:rsidP="00712C80">
                        <w:pPr>
                          <w:pStyle w:val="Caption"/>
                          <w:rPr>
                            <w:rFonts w:ascii="NB International Pro" w:hAnsi="NB International Pro" w:cs="Calibri"/>
                            <w:noProof/>
                            <w:color w:val="AEAAAA" w:themeColor="background2" w:themeShade="BF"/>
                            <w:sz w:val="24"/>
                            <w:szCs w:val="24"/>
                            <w:lang w:val="fr-FR"/>
                          </w:rPr>
                        </w:pPr>
                        <w:r w:rsidRPr="00C1744C">
                          <w:rPr>
                            <w:rFonts w:ascii="NB International Pro" w:hAnsi="NB International Pro"/>
                            <w:color w:val="AEAAAA" w:themeColor="background2" w:themeShade="BF"/>
                            <w:lang w:val="en-GB"/>
                          </w:rPr>
                          <w:t xml:space="preserve">Copyright: ‘Forty Minutes’ Quarante minutes, Vern Blosum 1963. </w:t>
                        </w:r>
                        <w:r w:rsidRPr="00C1744C">
                          <w:rPr>
                            <w:rFonts w:ascii="NB International Pro" w:hAnsi="NB International Pro"/>
                            <w:color w:val="AEAAAA" w:themeColor="background2" w:themeShade="BF"/>
                            <w:lang w:val="fr-BE"/>
                          </w:rPr>
                          <w:t>Avec l’autorisation de la succession de Vern Blosum et de la Maxwell Graham Gallery, New York.</w:t>
                        </w:r>
                      </w:p>
                    </w:txbxContent>
                  </v:textbox>
                </v:shape>
                <w10:wrap type="square"/>
              </v:group>
            </w:pict>
          </mc:Fallback>
        </mc:AlternateContent>
      </w:r>
      <w:r w:rsidR="002E1A51" w:rsidRPr="001B547A">
        <w:rPr>
          <w:rFonts w:ascii="NB International Pro" w:hAnsi="NB International Pro" w:cs="Calibri"/>
          <w:lang w:val="fr-FR"/>
        </w:rPr>
        <w:t xml:space="preserve">Vern </w:t>
      </w:r>
      <w:proofErr w:type="spellStart"/>
      <w:r w:rsidR="002E1A51" w:rsidRPr="001B547A">
        <w:rPr>
          <w:rFonts w:ascii="NB International Pro" w:hAnsi="NB International Pro" w:cs="Calibri"/>
          <w:lang w:val="fr-FR"/>
        </w:rPr>
        <w:t>Blosum</w:t>
      </w:r>
      <w:proofErr w:type="spellEnd"/>
      <w:r w:rsidR="002E1A51" w:rsidRPr="001B547A">
        <w:rPr>
          <w:rFonts w:ascii="NB International Pro" w:hAnsi="NB International Pro" w:cs="Calibri"/>
          <w:lang w:val="fr-FR"/>
        </w:rPr>
        <w:t xml:space="preserve"> est en quelque sorte l</w:t>
      </w:r>
      <w:r w:rsidR="007D3F8E" w:rsidRPr="001B547A">
        <w:rPr>
          <w:rFonts w:ascii="NB International Pro" w:hAnsi="NB International Pro" w:cs="Calibri"/>
          <w:lang w:val="fr-FR"/>
        </w:rPr>
        <w:t>’</w:t>
      </w:r>
      <w:r w:rsidR="002E1A51" w:rsidRPr="001B547A">
        <w:rPr>
          <w:rFonts w:ascii="NB International Pro" w:hAnsi="NB International Pro" w:cs="Calibri"/>
          <w:lang w:val="fr-FR"/>
        </w:rPr>
        <w:t xml:space="preserve">artiste </w:t>
      </w:r>
      <w:r w:rsidR="007D3F8E" w:rsidRPr="001B547A">
        <w:rPr>
          <w:rFonts w:ascii="NB International Pro" w:hAnsi="NB International Pro" w:cs="Calibri"/>
          <w:lang w:val="fr-FR"/>
        </w:rPr>
        <w:t xml:space="preserve">au nom </w:t>
      </w:r>
      <w:r w:rsidR="002E1A51" w:rsidRPr="001B547A">
        <w:rPr>
          <w:rFonts w:ascii="NB International Pro" w:hAnsi="NB International Pro" w:cs="Calibri"/>
          <w:lang w:val="fr-FR"/>
        </w:rPr>
        <w:t xml:space="preserve">fictif par excellence. Il </w:t>
      </w:r>
      <w:r w:rsidR="00962538" w:rsidRPr="001B547A">
        <w:rPr>
          <w:rFonts w:ascii="NB International Pro" w:hAnsi="NB International Pro" w:cs="Calibri"/>
          <w:lang w:val="fr-FR"/>
        </w:rPr>
        <w:t>pousse l</w:t>
      </w:r>
      <w:r w:rsidR="007D3F8E" w:rsidRPr="001B547A">
        <w:rPr>
          <w:rFonts w:ascii="NB International Pro" w:hAnsi="NB International Pro" w:cs="Calibri"/>
          <w:lang w:val="fr-FR"/>
        </w:rPr>
        <w:t>’</w:t>
      </w:r>
      <w:r w:rsidR="00962538" w:rsidRPr="001B547A">
        <w:rPr>
          <w:rFonts w:ascii="NB International Pro" w:hAnsi="NB International Pro" w:cs="Calibri"/>
          <w:lang w:val="fr-FR"/>
        </w:rPr>
        <w:t xml:space="preserve">anonymat de </w:t>
      </w:r>
      <w:r w:rsidR="007D3F8E" w:rsidRPr="001B547A">
        <w:rPr>
          <w:rFonts w:ascii="NB International Pro" w:hAnsi="NB International Pro" w:cs="Calibri"/>
          <w:lang w:val="fr-FR"/>
        </w:rPr>
        <w:t>l’</w:t>
      </w:r>
      <w:r w:rsidR="00962538" w:rsidRPr="001B547A">
        <w:rPr>
          <w:rFonts w:ascii="NB International Pro" w:hAnsi="NB International Pro" w:cs="Calibri"/>
          <w:lang w:val="fr-FR"/>
        </w:rPr>
        <w:t xml:space="preserve">auteur </w:t>
      </w:r>
      <w:r w:rsidR="007D3F8E" w:rsidRPr="001B547A">
        <w:rPr>
          <w:rFonts w:ascii="NB International Pro" w:hAnsi="NB International Pro" w:cs="Calibri"/>
          <w:lang w:val="fr-FR"/>
        </w:rPr>
        <w:t>dans sa radicalité la plus absolue </w:t>
      </w:r>
      <w:r w:rsidR="00962538" w:rsidRPr="001B547A">
        <w:rPr>
          <w:rFonts w:ascii="NB International Pro" w:hAnsi="NB International Pro" w:cs="Calibri"/>
          <w:lang w:val="fr-FR"/>
        </w:rPr>
        <w:t xml:space="preserve">: </w:t>
      </w:r>
      <w:r w:rsidR="007D3F8E" w:rsidRPr="001B547A">
        <w:rPr>
          <w:rFonts w:ascii="NB International Pro" w:hAnsi="NB International Pro" w:cs="Calibri"/>
          <w:lang w:val="fr-FR"/>
        </w:rPr>
        <w:t>seule u</w:t>
      </w:r>
      <w:r w:rsidR="0071037A" w:rsidRPr="001B547A">
        <w:rPr>
          <w:rFonts w:ascii="NB International Pro" w:hAnsi="NB International Pro" w:cs="Calibri"/>
          <w:lang w:val="fr-FR"/>
        </w:rPr>
        <w:t>ne</w:t>
      </w:r>
      <w:r w:rsidR="007D3F8E" w:rsidRPr="001B547A">
        <w:rPr>
          <w:rFonts w:ascii="NB International Pro" w:hAnsi="NB International Pro" w:cs="Calibri"/>
          <w:lang w:val="fr-FR"/>
        </w:rPr>
        <w:t xml:space="preserve"> poignée d’i</w:t>
      </w:r>
      <w:r w:rsidR="0071037A" w:rsidRPr="001B547A">
        <w:rPr>
          <w:rFonts w:ascii="NB International Pro" w:hAnsi="NB International Pro" w:cs="Calibri"/>
          <w:lang w:val="fr-FR"/>
        </w:rPr>
        <w:t>n</w:t>
      </w:r>
      <w:r w:rsidR="007D3F8E" w:rsidRPr="001B547A">
        <w:rPr>
          <w:rFonts w:ascii="NB International Pro" w:hAnsi="NB International Pro" w:cs="Calibri"/>
          <w:lang w:val="fr-FR"/>
        </w:rPr>
        <w:t xml:space="preserve">times connaissent </w:t>
      </w:r>
      <w:r w:rsidR="00962538" w:rsidRPr="001B547A">
        <w:rPr>
          <w:rFonts w:ascii="NB International Pro" w:hAnsi="NB International Pro" w:cs="Calibri"/>
          <w:lang w:val="fr-FR"/>
        </w:rPr>
        <w:t>s</w:t>
      </w:r>
      <w:r w:rsidR="0071037A" w:rsidRPr="001B547A">
        <w:rPr>
          <w:rFonts w:ascii="NB International Pro" w:hAnsi="NB International Pro" w:cs="Calibri"/>
          <w:lang w:val="fr-FR"/>
        </w:rPr>
        <w:t>a véritable</w:t>
      </w:r>
      <w:r w:rsidR="001D2DD3" w:rsidRPr="001B547A">
        <w:rPr>
          <w:rFonts w:ascii="NB International Pro" w:hAnsi="NB International Pro" w:cs="Calibri"/>
          <w:lang w:val="fr-FR"/>
        </w:rPr>
        <w:t xml:space="preserve"> identité</w:t>
      </w:r>
      <w:r w:rsidR="00962538" w:rsidRPr="001B547A">
        <w:rPr>
          <w:rFonts w:ascii="NB International Pro" w:hAnsi="NB International Pro" w:cs="Calibri"/>
          <w:lang w:val="fr-FR"/>
        </w:rPr>
        <w:t xml:space="preserve">. </w:t>
      </w:r>
      <w:r w:rsidR="00FA24BE" w:rsidRPr="001B547A">
        <w:rPr>
          <w:rFonts w:ascii="NB International Pro" w:hAnsi="NB International Pro" w:cs="Calibri"/>
          <w:lang w:val="fr-FR"/>
        </w:rPr>
        <w:t>Dès le début des années</w:t>
      </w:r>
      <w:r w:rsidR="0071037A" w:rsidRPr="001B547A">
        <w:rPr>
          <w:rFonts w:ascii="NB International Pro" w:hAnsi="NB International Pro" w:cs="Calibri"/>
          <w:lang w:val="fr-FR"/>
        </w:rPr>
        <w:t> </w:t>
      </w:r>
      <w:r w:rsidR="00FA24BE" w:rsidRPr="001B547A">
        <w:rPr>
          <w:rFonts w:ascii="NB International Pro" w:hAnsi="NB International Pro" w:cs="Calibri"/>
          <w:lang w:val="fr-FR"/>
        </w:rPr>
        <w:t xml:space="preserve">1960, </w:t>
      </w:r>
      <w:r w:rsidR="0071037A" w:rsidRPr="001B547A">
        <w:rPr>
          <w:rFonts w:ascii="NB International Pro" w:hAnsi="NB International Pro" w:cs="Calibri"/>
          <w:lang w:val="fr-FR"/>
        </w:rPr>
        <w:t xml:space="preserve">des </w:t>
      </w:r>
      <w:r w:rsidR="00097B38" w:rsidRPr="001B547A">
        <w:rPr>
          <w:rFonts w:ascii="NB International Pro" w:hAnsi="NB International Pro" w:cs="Calibri"/>
          <w:lang w:val="fr-FR"/>
        </w:rPr>
        <w:t>ta</w:t>
      </w:r>
      <w:r w:rsidR="0071037A" w:rsidRPr="001B547A">
        <w:rPr>
          <w:rFonts w:ascii="NB International Pro" w:hAnsi="NB International Pro" w:cs="Calibri"/>
          <w:lang w:val="fr-FR"/>
        </w:rPr>
        <w:t>bleaux</w:t>
      </w:r>
      <w:r w:rsidR="00FA24BE" w:rsidRPr="001B547A">
        <w:rPr>
          <w:rFonts w:ascii="NB International Pro" w:hAnsi="NB International Pro" w:cs="Calibri"/>
          <w:lang w:val="fr-FR"/>
        </w:rPr>
        <w:t xml:space="preserve"> de Blosum </w:t>
      </w:r>
      <w:r w:rsidR="0071037A" w:rsidRPr="001B547A">
        <w:rPr>
          <w:rFonts w:ascii="NB International Pro" w:hAnsi="NB International Pro" w:cs="Calibri"/>
          <w:lang w:val="fr-FR"/>
        </w:rPr>
        <w:t>ap</w:t>
      </w:r>
      <w:r w:rsidR="00097B38" w:rsidRPr="001B547A">
        <w:rPr>
          <w:rFonts w:ascii="NB International Pro" w:hAnsi="NB International Pro" w:cs="Calibri"/>
          <w:lang w:val="fr-FR"/>
        </w:rPr>
        <w:t>par</w:t>
      </w:r>
      <w:r w:rsidR="0071037A" w:rsidRPr="001B547A">
        <w:rPr>
          <w:rFonts w:ascii="NB International Pro" w:hAnsi="NB International Pro" w:cs="Calibri"/>
          <w:lang w:val="fr-FR"/>
        </w:rPr>
        <w:t>a</w:t>
      </w:r>
      <w:r w:rsidR="00097B38" w:rsidRPr="001B547A">
        <w:rPr>
          <w:rFonts w:ascii="NB International Pro" w:hAnsi="NB International Pro" w:cs="Calibri"/>
          <w:lang w:val="fr-FR"/>
        </w:rPr>
        <w:t>i</w:t>
      </w:r>
      <w:r w:rsidR="0071037A" w:rsidRPr="001B547A">
        <w:rPr>
          <w:rFonts w:ascii="NB International Pro" w:hAnsi="NB International Pro" w:cs="Calibri"/>
          <w:lang w:val="fr-FR"/>
        </w:rPr>
        <w:t xml:space="preserve">ssent </w:t>
      </w:r>
      <w:r w:rsidR="00FC5977" w:rsidRPr="001B547A">
        <w:rPr>
          <w:rFonts w:ascii="NB International Pro" w:hAnsi="NB International Pro" w:cs="Calibri"/>
          <w:lang w:val="fr-FR"/>
        </w:rPr>
        <w:t>au compte-gouttes</w:t>
      </w:r>
      <w:r w:rsidR="00FA24BE" w:rsidRPr="001B547A">
        <w:rPr>
          <w:rFonts w:ascii="NB International Pro" w:hAnsi="NB International Pro" w:cs="Calibri"/>
          <w:lang w:val="fr-FR"/>
        </w:rPr>
        <w:t xml:space="preserve"> sur le marché de l</w:t>
      </w:r>
      <w:r w:rsidR="002F5831" w:rsidRPr="001B547A">
        <w:rPr>
          <w:rFonts w:ascii="NB International Pro" w:hAnsi="NB International Pro" w:cs="Calibri"/>
          <w:lang w:val="fr-FR"/>
        </w:rPr>
        <w:t>’</w:t>
      </w:r>
      <w:r w:rsidR="00FA24BE" w:rsidRPr="001B547A">
        <w:rPr>
          <w:rFonts w:ascii="NB International Pro" w:hAnsi="NB International Pro" w:cs="Calibri"/>
          <w:lang w:val="fr-FR"/>
        </w:rPr>
        <w:t>art</w:t>
      </w:r>
      <w:r w:rsidR="00097B38" w:rsidRPr="001B547A">
        <w:rPr>
          <w:rFonts w:ascii="NB International Pro" w:hAnsi="NB International Pro" w:cs="Calibri"/>
          <w:lang w:val="fr-FR"/>
        </w:rPr>
        <w:t> </w:t>
      </w:r>
      <w:r w:rsidR="00DC076A" w:rsidRPr="001B547A">
        <w:rPr>
          <w:rFonts w:ascii="NB International Pro" w:hAnsi="NB International Pro" w:cs="Calibri"/>
          <w:lang w:val="fr-FR"/>
        </w:rPr>
        <w:t xml:space="preserve">: </w:t>
      </w:r>
      <w:r w:rsidR="00FA24BE" w:rsidRPr="001B547A">
        <w:rPr>
          <w:rFonts w:ascii="NB International Pro" w:hAnsi="NB International Pro" w:cs="Calibri"/>
          <w:lang w:val="fr-FR"/>
        </w:rPr>
        <w:t>invariablement des images d</w:t>
      </w:r>
      <w:r w:rsidR="00097B38" w:rsidRPr="001B547A">
        <w:rPr>
          <w:rFonts w:ascii="NB International Pro" w:hAnsi="NB International Pro" w:cs="Calibri"/>
          <w:lang w:val="fr-FR"/>
        </w:rPr>
        <w:t>’</w:t>
      </w:r>
      <w:r w:rsidR="00FA24BE" w:rsidRPr="001B547A">
        <w:rPr>
          <w:rFonts w:ascii="NB International Pro" w:hAnsi="NB International Pro" w:cs="Calibri"/>
          <w:lang w:val="fr-FR"/>
        </w:rPr>
        <w:t>objets simples</w:t>
      </w:r>
      <w:r w:rsidR="00097B38" w:rsidRPr="001B547A">
        <w:rPr>
          <w:rFonts w:ascii="NB International Pro" w:hAnsi="NB International Pro" w:cs="Calibri"/>
          <w:lang w:val="fr-FR"/>
        </w:rPr>
        <w:t>,</w:t>
      </w:r>
      <w:r w:rsidR="00FA24BE" w:rsidRPr="001B547A">
        <w:rPr>
          <w:rFonts w:ascii="NB International Pro" w:hAnsi="NB International Pro" w:cs="Calibri"/>
          <w:lang w:val="fr-FR"/>
        </w:rPr>
        <w:t xml:space="preserve"> inspirées du pop art, avec </w:t>
      </w:r>
      <w:r w:rsidR="00097B38" w:rsidRPr="001B547A">
        <w:rPr>
          <w:rFonts w:ascii="NB International Pro" w:hAnsi="NB International Pro" w:cs="Calibri"/>
          <w:lang w:val="fr-FR"/>
        </w:rPr>
        <w:t xml:space="preserve">au-dessous </w:t>
      </w:r>
      <w:r w:rsidR="00FA24BE" w:rsidRPr="001B547A">
        <w:rPr>
          <w:rFonts w:ascii="NB International Pro" w:hAnsi="NB International Pro" w:cs="Calibri"/>
          <w:lang w:val="fr-FR"/>
        </w:rPr>
        <w:t>un ou plusieurs mot</w:t>
      </w:r>
      <w:r w:rsidR="00097B38" w:rsidRPr="001B547A">
        <w:rPr>
          <w:rFonts w:ascii="NB International Pro" w:hAnsi="NB International Pro" w:cs="Calibri"/>
          <w:lang w:val="fr-FR"/>
        </w:rPr>
        <w:t>s</w:t>
      </w:r>
      <w:r w:rsidR="00FA24BE" w:rsidRPr="001B547A">
        <w:rPr>
          <w:rFonts w:ascii="NB International Pro" w:hAnsi="NB International Pro" w:cs="Calibri"/>
          <w:lang w:val="fr-FR"/>
        </w:rPr>
        <w:t xml:space="preserve">. Sa réputation </w:t>
      </w:r>
      <w:r w:rsidR="00097B38" w:rsidRPr="001B547A">
        <w:rPr>
          <w:rFonts w:ascii="NB International Pro" w:hAnsi="NB International Pro" w:cs="Calibri"/>
          <w:lang w:val="fr-FR"/>
        </w:rPr>
        <w:t xml:space="preserve">se </w:t>
      </w:r>
      <w:r w:rsidR="00FA24BE" w:rsidRPr="001B547A">
        <w:rPr>
          <w:rFonts w:ascii="NB International Pro" w:hAnsi="NB International Pro" w:cs="Calibri"/>
          <w:lang w:val="fr-FR"/>
        </w:rPr>
        <w:t>développ</w:t>
      </w:r>
      <w:r w:rsidR="00A55361" w:rsidRPr="001B547A">
        <w:rPr>
          <w:rFonts w:ascii="NB International Pro" w:hAnsi="NB International Pro" w:cs="Calibri"/>
          <w:lang w:val="fr-FR"/>
        </w:rPr>
        <w:t>e</w:t>
      </w:r>
      <w:r w:rsidR="00097B38" w:rsidRPr="001B547A">
        <w:rPr>
          <w:rFonts w:ascii="NB International Pro" w:hAnsi="NB International Pro" w:cs="Calibri"/>
          <w:lang w:val="fr-FR"/>
        </w:rPr>
        <w:t xml:space="preserve"> rapidement</w:t>
      </w:r>
      <w:r w:rsidR="00FA24BE" w:rsidRPr="001B547A">
        <w:rPr>
          <w:rFonts w:ascii="NB International Pro" w:hAnsi="NB International Pro" w:cs="Calibri"/>
          <w:lang w:val="fr-FR"/>
        </w:rPr>
        <w:t xml:space="preserve"> grâce à sa galerie de l</w:t>
      </w:r>
      <w:r w:rsidR="00AA3003" w:rsidRPr="001B547A">
        <w:rPr>
          <w:rFonts w:ascii="NB International Pro" w:hAnsi="NB International Pro" w:cs="Calibri"/>
          <w:lang w:val="fr-FR"/>
        </w:rPr>
        <w:t>’</w:t>
      </w:r>
      <w:r w:rsidR="00FA24BE" w:rsidRPr="001B547A">
        <w:rPr>
          <w:rFonts w:ascii="NB International Pro" w:hAnsi="NB International Pro" w:cs="Calibri"/>
          <w:lang w:val="fr-FR"/>
        </w:rPr>
        <w:t xml:space="preserve">époque, Leo Castelli, et ses œuvres </w:t>
      </w:r>
      <w:r w:rsidR="00AA3003" w:rsidRPr="001B547A">
        <w:rPr>
          <w:rFonts w:ascii="NB International Pro" w:hAnsi="NB International Pro" w:cs="Calibri"/>
          <w:lang w:val="fr-FR"/>
        </w:rPr>
        <w:t>finissent</w:t>
      </w:r>
      <w:r w:rsidR="00FA24BE" w:rsidRPr="001B547A">
        <w:rPr>
          <w:rFonts w:ascii="NB International Pro" w:hAnsi="NB International Pro" w:cs="Calibri"/>
          <w:lang w:val="fr-FR"/>
        </w:rPr>
        <w:t xml:space="preserve"> par entrer dans la collection du MoMa </w:t>
      </w:r>
      <w:r w:rsidR="00AA3003" w:rsidRPr="001B547A">
        <w:rPr>
          <w:rFonts w:ascii="NB International Pro" w:hAnsi="NB International Pro" w:cs="Calibri"/>
          <w:lang w:val="fr-FR"/>
        </w:rPr>
        <w:t>à</w:t>
      </w:r>
      <w:r w:rsidR="00FA24BE" w:rsidRPr="001B547A">
        <w:rPr>
          <w:rFonts w:ascii="NB International Pro" w:hAnsi="NB International Pro" w:cs="Calibri"/>
          <w:lang w:val="fr-FR"/>
        </w:rPr>
        <w:t xml:space="preserve"> New York. Cependant, </w:t>
      </w:r>
      <w:r w:rsidR="00A55361" w:rsidRPr="001B547A">
        <w:rPr>
          <w:rFonts w:ascii="NB International Pro" w:hAnsi="NB International Pro" w:cs="Calibri"/>
          <w:lang w:val="fr-FR"/>
        </w:rPr>
        <w:t>sa</w:t>
      </w:r>
      <w:r w:rsidR="00FA24BE" w:rsidRPr="001B547A">
        <w:rPr>
          <w:rFonts w:ascii="NB International Pro" w:hAnsi="NB International Pro" w:cs="Calibri"/>
          <w:lang w:val="fr-FR"/>
        </w:rPr>
        <w:t xml:space="preserve"> biographie limitée et l</w:t>
      </w:r>
      <w:r w:rsidR="00AA3003" w:rsidRPr="001B547A">
        <w:rPr>
          <w:rFonts w:ascii="NB International Pro" w:hAnsi="NB International Pro" w:cs="Calibri"/>
          <w:lang w:val="fr-FR"/>
        </w:rPr>
        <w:t>’</w:t>
      </w:r>
      <w:r w:rsidR="00FA24BE" w:rsidRPr="001B547A">
        <w:rPr>
          <w:rFonts w:ascii="NB International Pro" w:hAnsi="NB International Pro" w:cs="Calibri"/>
          <w:lang w:val="fr-FR"/>
        </w:rPr>
        <w:t>absence d</w:t>
      </w:r>
      <w:r w:rsidR="00AA3003" w:rsidRPr="001B547A">
        <w:rPr>
          <w:rFonts w:ascii="NB International Pro" w:hAnsi="NB International Pro" w:cs="Calibri"/>
          <w:lang w:val="fr-FR"/>
        </w:rPr>
        <w:t>’</w:t>
      </w:r>
      <w:r w:rsidR="00FA24BE" w:rsidRPr="001B547A">
        <w:rPr>
          <w:rFonts w:ascii="NB International Pro" w:hAnsi="NB International Pro" w:cs="Calibri"/>
          <w:lang w:val="fr-FR"/>
        </w:rPr>
        <w:t xml:space="preserve">informations </w:t>
      </w:r>
      <w:r w:rsidR="00AA3003" w:rsidRPr="001B547A">
        <w:rPr>
          <w:rFonts w:ascii="NB International Pro" w:hAnsi="NB International Pro" w:cs="Calibri"/>
          <w:lang w:val="fr-FR"/>
        </w:rPr>
        <w:t>supplémentaires font</w:t>
      </w:r>
      <w:r w:rsidR="00FA24BE" w:rsidRPr="001B547A">
        <w:rPr>
          <w:rFonts w:ascii="NB International Pro" w:hAnsi="NB International Pro" w:cs="Calibri"/>
          <w:lang w:val="fr-FR"/>
        </w:rPr>
        <w:t xml:space="preserve"> sourciller Alfred H. Barr Jr, le directeur du MoMa, qui </w:t>
      </w:r>
      <w:r w:rsidR="00AA3003" w:rsidRPr="001B547A">
        <w:rPr>
          <w:rFonts w:ascii="NB International Pro" w:hAnsi="NB International Pro" w:cs="Calibri"/>
          <w:lang w:val="fr-FR"/>
        </w:rPr>
        <w:t xml:space="preserve">se met </w:t>
      </w:r>
      <w:r w:rsidR="00FA24BE" w:rsidRPr="001B547A">
        <w:rPr>
          <w:rFonts w:ascii="NB International Pro" w:hAnsi="NB International Pro" w:cs="Calibri"/>
          <w:lang w:val="fr-FR"/>
        </w:rPr>
        <w:t xml:space="preserve">à soupçonner que Blosum </w:t>
      </w:r>
      <w:r w:rsidR="00AA3003" w:rsidRPr="001B547A">
        <w:rPr>
          <w:rFonts w:ascii="NB International Pro" w:hAnsi="NB International Pro" w:cs="Calibri"/>
          <w:lang w:val="fr-FR"/>
        </w:rPr>
        <w:t>n’est</w:t>
      </w:r>
      <w:r w:rsidR="00FA24BE" w:rsidRPr="001B547A">
        <w:rPr>
          <w:rFonts w:ascii="NB International Pro" w:hAnsi="NB International Pro" w:cs="Calibri"/>
          <w:lang w:val="fr-FR"/>
        </w:rPr>
        <w:t xml:space="preserve"> que le résultat d</w:t>
      </w:r>
      <w:r w:rsidR="00AA3003" w:rsidRPr="001B547A">
        <w:rPr>
          <w:rFonts w:ascii="NB International Pro" w:hAnsi="NB International Pro" w:cs="Calibri"/>
          <w:lang w:val="fr-FR"/>
        </w:rPr>
        <w:t>’</w:t>
      </w:r>
      <w:r w:rsidR="00FA24BE" w:rsidRPr="001B547A">
        <w:rPr>
          <w:rFonts w:ascii="NB International Pro" w:hAnsi="NB International Pro" w:cs="Calibri"/>
          <w:lang w:val="fr-FR"/>
        </w:rPr>
        <w:t>une farce d</w:t>
      </w:r>
      <w:r w:rsidR="000977B7" w:rsidRPr="001B547A">
        <w:rPr>
          <w:rFonts w:ascii="NB International Pro" w:hAnsi="NB International Pro" w:cs="Calibri"/>
          <w:lang w:val="fr-FR"/>
        </w:rPr>
        <w:t>’</w:t>
      </w:r>
      <w:r w:rsidR="00FA24BE" w:rsidRPr="001B547A">
        <w:rPr>
          <w:rFonts w:ascii="NB International Pro" w:hAnsi="NB International Pro" w:cs="Calibri"/>
          <w:lang w:val="fr-FR"/>
        </w:rPr>
        <w:t xml:space="preserve">étudiant </w:t>
      </w:r>
      <w:r w:rsidR="000977B7" w:rsidRPr="001B547A">
        <w:rPr>
          <w:rFonts w:ascii="NB International Pro" w:hAnsi="NB International Pro" w:cs="Calibri"/>
          <w:lang w:val="fr-FR"/>
        </w:rPr>
        <w:t>dont on a perdu le contrôle</w:t>
      </w:r>
      <w:r w:rsidR="00FA24BE" w:rsidRPr="001B547A">
        <w:rPr>
          <w:rFonts w:ascii="NB International Pro" w:hAnsi="NB International Pro" w:cs="Calibri"/>
          <w:lang w:val="fr-FR"/>
        </w:rPr>
        <w:t>. Son tableau disparaît alors dans les réserves. Jusqu</w:t>
      </w:r>
      <w:r w:rsidR="000977B7" w:rsidRPr="001B547A">
        <w:rPr>
          <w:rFonts w:ascii="NB International Pro" w:hAnsi="NB International Pro" w:cs="Calibri"/>
          <w:lang w:val="fr-FR"/>
        </w:rPr>
        <w:t>’</w:t>
      </w:r>
      <w:r w:rsidR="00FA24BE" w:rsidRPr="001B547A">
        <w:rPr>
          <w:rFonts w:ascii="NB International Pro" w:hAnsi="NB International Pro" w:cs="Calibri"/>
          <w:lang w:val="fr-FR"/>
        </w:rPr>
        <w:t xml:space="preserve">à ce que Blosum revienne sur le devant de la scène en 2013 </w:t>
      </w:r>
      <w:r w:rsidR="000977B7" w:rsidRPr="001B547A">
        <w:rPr>
          <w:rFonts w:ascii="NB International Pro" w:hAnsi="NB International Pro" w:cs="Calibri"/>
          <w:lang w:val="fr-FR"/>
        </w:rPr>
        <w:t>à la faveur d</w:t>
      </w:r>
      <w:r w:rsidR="00C66116" w:rsidRPr="001B547A">
        <w:rPr>
          <w:rFonts w:ascii="NB International Pro" w:hAnsi="NB International Pro" w:cs="Calibri"/>
          <w:lang w:val="fr-FR"/>
        </w:rPr>
        <w:t>’</w:t>
      </w:r>
      <w:r w:rsidR="00FA24BE" w:rsidRPr="001B547A">
        <w:rPr>
          <w:rFonts w:ascii="NB International Pro" w:hAnsi="NB International Pro" w:cs="Calibri"/>
          <w:lang w:val="fr-FR"/>
        </w:rPr>
        <w:t xml:space="preserve">expositions dans quelques galeries </w:t>
      </w:r>
      <w:r w:rsidR="00C66116" w:rsidRPr="001B547A">
        <w:rPr>
          <w:rFonts w:ascii="NB International Pro" w:hAnsi="NB International Pro" w:cs="Calibri"/>
          <w:lang w:val="fr-FR"/>
        </w:rPr>
        <w:t>états-uniennes</w:t>
      </w:r>
      <w:r w:rsidR="00FA24BE" w:rsidRPr="001B547A">
        <w:rPr>
          <w:rFonts w:ascii="NB International Pro" w:hAnsi="NB International Pro" w:cs="Calibri"/>
          <w:lang w:val="fr-FR"/>
        </w:rPr>
        <w:t>, suivies d</w:t>
      </w:r>
      <w:r w:rsidR="00C66116" w:rsidRPr="001B547A">
        <w:rPr>
          <w:rFonts w:ascii="NB International Pro" w:hAnsi="NB International Pro" w:cs="Calibri"/>
          <w:lang w:val="fr-FR"/>
        </w:rPr>
        <w:t>’</w:t>
      </w:r>
      <w:r w:rsidR="00FA24BE" w:rsidRPr="001B547A">
        <w:rPr>
          <w:rFonts w:ascii="NB International Pro" w:hAnsi="NB International Pro" w:cs="Calibri"/>
          <w:lang w:val="fr-FR"/>
        </w:rPr>
        <w:t xml:space="preserve">une rétrospective à la </w:t>
      </w:r>
      <w:proofErr w:type="spellStart"/>
      <w:r w:rsidR="00FA24BE" w:rsidRPr="001B547A">
        <w:rPr>
          <w:rFonts w:ascii="NB International Pro" w:hAnsi="NB International Pro" w:cs="Calibri"/>
          <w:lang w:val="fr-FR"/>
        </w:rPr>
        <w:lastRenderedPageBreak/>
        <w:t>Kunsthalle</w:t>
      </w:r>
      <w:proofErr w:type="spellEnd"/>
      <w:r w:rsidR="00FA24BE" w:rsidRPr="001B547A">
        <w:rPr>
          <w:rFonts w:ascii="NB International Pro" w:hAnsi="NB International Pro" w:cs="Calibri"/>
          <w:lang w:val="fr-FR"/>
        </w:rPr>
        <w:t xml:space="preserve"> de Berne (Suisse). Selon un rapport officiel, il est décédé en 2017</w:t>
      </w:r>
      <w:r w:rsidR="00FA24BE" w:rsidRPr="00471BE5">
        <w:rPr>
          <w:rFonts w:ascii="NB International Pro" w:hAnsi="NB International Pro" w:cs="Calibri"/>
          <w:sz w:val="24"/>
          <w:szCs w:val="24"/>
          <w:lang w:val="fr-FR"/>
        </w:rPr>
        <w:t>.</w:t>
      </w:r>
      <w:bookmarkStart w:id="8" w:name="_Toc83196346"/>
      <w:bookmarkEnd w:id="0"/>
    </w:p>
    <w:p w14:paraId="765F4EE1" w14:textId="77777777" w:rsidR="00714A15" w:rsidRDefault="00714A15" w:rsidP="00592BD1">
      <w:pPr>
        <w:rPr>
          <w:rFonts w:ascii="NB International Pro" w:hAnsi="NB International Pro" w:cs="Calibri"/>
          <w:b/>
          <w:bCs/>
          <w:sz w:val="24"/>
          <w:szCs w:val="24"/>
          <w:lang w:val="fr-FR"/>
        </w:rPr>
      </w:pPr>
    </w:p>
    <w:p w14:paraId="57B3281C" w14:textId="20597F75" w:rsidR="00C1744C" w:rsidRDefault="001B547A" w:rsidP="001B547A">
      <w:pPr>
        <w:pStyle w:val="Heading1"/>
        <w:rPr>
          <w:rFonts w:eastAsia="Calibri"/>
          <w:lang w:val="fr-FR"/>
        </w:rPr>
      </w:pPr>
      <w:bookmarkStart w:id="9" w:name="_Toc160722285"/>
      <w:r w:rsidRPr="00471BE5">
        <w:rPr>
          <w:rFonts w:eastAsia="Calibri"/>
          <w:lang w:val="fr-FR"/>
        </w:rPr>
        <w:t>Conférences</w:t>
      </w:r>
      <w:bookmarkEnd w:id="9"/>
    </w:p>
    <w:p w14:paraId="2C99173F" w14:textId="77777777" w:rsidR="001B547A" w:rsidRDefault="001B547A" w:rsidP="00592BD1">
      <w:pPr>
        <w:pStyle w:val="NormalWeb"/>
        <w:spacing w:before="0" w:beforeAutospacing="0" w:after="0" w:afterAutospacing="0"/>
        <w:rPr>
          <w:rFonts w:ascii="NB International Pro" w:hAnsi="NB International Pro" w:cs="Calibri"/>
          <w:color w:val="000000"/>
          <w:spacing w:val="-6"/>
          <w:lang w:val="fr-FR"/>
        </w:rPr>
      </w:pPr>
    </w:p>
    <w:p w14:paraId="54E67BB7" w14:textId="7A8DCA5C" w:rsidR="00592BD1" w:rsidRPr="00471BE5" w:rsidRDefault="00592BD1" w:rsidP="00592BD1">
      <w:pPr>
        <w:pStyle w:val="NormalWeb"/>
        <w:spacing w:before="0" w:beforeAutospacing="0" w:after="0" w:afterAutospacing="0"/>
        <w:rPr>
          <w:rFonts w:ascii="NB International Pro" w:hAnsi="NB International Pro" w:cs="Calibri"/>
          <w:color w:val="000000"/>
          <w:spacing w:val="-6"/>
          <w:lang w:val="fr-FR"/>
        </w:rPr>
      </w:pPr>
      <w:r w:rsidRPr="00471BE5">
        <w:rPr>
          <w:rFonts w:ascii="NB International Pro" w:hAnsi="NB International Pro" w:cs="Calibri"/>
          <w:color w:val="000000"/>
          <w:spacing w:val="-6"/>
          <w:lang w:val="fr-FR"/>
        </w:rPr>
        <w:t>Dans le cadre de cette exposition, nous organisons deux activités dans le programme parallèle « Matière à réflexion ». Il s’agit d’un programme de conférences, de conversations et d’autres activités d’approfondissement en parallèle de nos expositions.</w:t>
      </w:r>
    </w:p>
    <w:p w14:paraId="29250162" w14:textId="77777777" w:rsidR="00592BD1" w:rsidRPr="00471BE5" w:rsidRDefault="00592BD1" w:rsidP="00592BD1">
      <w:pPr>
        <w:pStyle w:val="NormalWeb"/>
        <w:spacing w:before="0" w:beforeAutospacing="0" w:after="0" w:afterAutospacing="0"/>
        <w:rPr>
          <w:rFonts w:ascii="NB International Pro" w:hAnsi="NB International Pro" w:cs="Calibri"/>
          <w:color w:val="000000"/>
          <w:spacing w:val="-6"/>
          <w:lang w:val="fr-FR"/>
        </w:rPr>
      </w:pPr>
    </w:p>
    <w:p w14:paraId="0BB2E7A5" w14:textId="7102DDCC" w:rsidR="00592BD1" w:rsidRPr="001B547A" w:rsidRDefault="00C1744C" w:rsidP="002E1A51">
      <w:pPr>
        <w:pStyle w:val="ListParagraph"/>
        <w:numPr>
          <w:ilvl w:val="0"/>
          <w:numId w:val="37"/>
        </w:numPr>
        <w:rPr>
          <w:rFonts w:ascii="NB International Pro" w:eastAsia="Calibri" w:hAnsi="NB International Pro" w:cs="Calibri"/>
          <w:b/>
          <w:bCs/>
          <w:sz w:val="24"/>
          <w:szCs w:val="24"/>
          <w:lang w:val="fr-FR"/>
        </w:rPr>
      </w:pPr>
      <w:r w:rsidRPr="001B547A">
        <w:rPr>
          <w:rFonts w:ascii="NB International Pro" w:eastAsia="Calibri" w:hAnsi="NB International Pro" w:cs="Calibri"/>
          <w:b/>
          <w:bCs/>
          <w:sz w:val="24"/>
          <w:szCs w:val="24"/>
          <w:lang w:val="fr-FR"/>
        </w:rPr>
        <w:t xml:space="preserve">Jeudi 2 mai 2024 20 :00 - </w:t>
      </w:r>
      <w:r w:rsidR="00592BD1" w:rsidRPr="001B547A">
        <w:rPr>
          <w:rFonts w:ascii="NB International Pro" w:eastAsia="Calibri" w:hAnsi="NB International Pro" w:cs="Calibri"/>
          <w:b/>
          <w:bCs/>
          <w:sz w:val="24"/>
          <w:szCs w:val="24"/>
          <w:lang w:val="fr-FR"/>
        </w:rPr>
        <w:t xml:space="preserve">Présentation du livre </w:t>
      </w:r>
      <w:r w:rsidR="00592BD1" w:rsidRPr="001B547A">
        <w:rPr>
          <w:rFonts w:ascii="NB International Pro" w:eastAsia="Calibri" w:hAnsi="NB International Pro" w:cs="Calibri"/>
          <w:b/>
          <w:bCs/>
          <w:i/>
          <w:iCs/>
          <w:sz w:val="24"/>
          <w:szCs w:val="24"/>
          <w:lang w:val="fr-FR"/>
        </w:rPr>
        <w:t>Alias</w:t>
      </w:r>
    </w:p>
    <w:p w14:paraId="696D4CA7" w14:textId="77777777" w:rsidR="00592BD1" w:rsidRPr="00471BE5" w:rsidRDefault="00592BD1" w:rsidP="00592BD1">
      <w:pPr>
        <w:pStyle w:val="NormalWeb"/>
        <w:spacing w:before="0" w:beforeAutospacing="0" w:after="0" w:afterAutospacing="0"/>
        <w:ind w:left="708"/>
        <w:rPr>
          <w:rFonts w:ascii="NB International Pro" w:hAnsi="NB International Pro" w:cs="Calibri"/>
          <w:color w:val="000000"/>
          <w:spacing w:val="-6"/>
          <w:lang w:val="fr-FR"/>
        </w:rPr>
      </w:pPr>
      <w:r w:rsidRPr="00471BE5">
        <w:rPr>
          <w:rFonts w:ascii="NB International Pro" w:hAnsi="NB International Pro" w:cs="Calibri"/>
          <w:color w:val="000000"/>
          <w:spacing w:val="-6"/>
          <w:lang w:val="fr-FR"/>
        </w:rPr>
        <w:t xml:space="preserve">La publication </w:t>
      </w:r>
      <w:r w:rsidRPr="00471BE5">
        <w:rPr>
          <w:rFonts w:ascii="NB International Pro" w:hAnsi="NB International Pro" w:cs="Calibri"/>
          <w:i/>
          <w:iCs/>
          <w:color w:val="000000"/>
          <w:spacing w:val="-6"/>
          <w:lang w:val="fr-FR"/>
        </w:rPr>
        <w:t>Alias</w:t>
      </w:r>
      <w:r w:rsidRPr="00471BE5">
        <w:rPr>
          <w:rFonts w:ascii="NB International Pro" w:hAnsi="NB International Pro" w:cs="Calibri"/>
          <w:color w:val="000000"/>
          <w:spacing w:val="-6"/>
          <w:lang w:val="fr-FR"/>
        </w:rPr>
        <w:t xml:space="preserve"> rassemble les recherches qui ont précédé l’exposition éponyme à M. Lors de la présentation du livre, l’artiste britannique Ryan Gander présentera sa lecture-performance</w:t>
      </w:r>
      <w:r w:rsidRPr="00471BE5">
        <w:rPr>
          <w:rFonts w:ascii="NB International Pro" w:hAnsi="NB International Pro" w:cs="Calibri"/>
          <w:i/>
          <w:iCs/>
          <w:color w:val="000000"/>
          <w:spacing w:val="-6"/>
          <w:lang w:val="fr-FR"/>
        </w:rPr>
        <w:t xml:space="preserve"> Loose Association Wretched 20</w:t>
      </w:r>
      <w:r w:rsidRPr="00471BE5">
        <w:rPr>
          <w:rFonts w:ascii="NB International Pro" w:hAnsi="NB International Pro" w:cs="Calibri"/>
          <w:color w:val="000000"/>
          <w:spacing w:val="-6"/>
          <w:lang w:val="fr-FR"/>
        </w:rPr>
        <w:t>.</w:t>
      </w:r>
    </w:p>
    <w:p w14:paraId="212286D9" w14:textId="77777777" w:rsidR="00592BD1" w:rsidRPr="00471BE5" w:rsidRDefault="00592BD1" w:rsidP="00592BD1">
      <w:pPr>
        <w:pStyle w:val="NormalWeb"/>
        <w:spacing w:before="0" w:beforeAutospacing="0" w:after="0" w:afterAutospacing="0"/>
        <w:ind w:left="708"/>
        <w:rPr>
          <w:rFonts w:ascii="NB International Pro" w:hAnsi="NB International Pro" w:cs="Calibri"/>
          <w:color w:val="000000"/>
          <w:spacing w:val="-6"/>
          <w:lang w:val="fr-FR"/>
        </w:rPr>
      </w:pPr>
    </w:p>
    <w:p w14:paraId="27867139" w14:textId="7418A33C" w:rsidR="00C1744C" w:rsidRPr="00000349" w:rsidRDefault="00C1744C" w:rsidP="00C1744C">
      <w:pPr>
        <w:pStyle w:val="NormalWeb"/>
        <w:spacing w:before="0" w:beforeAutospacing="0" w:after="0" w:afterAutospacing="0"/>
        <w:ind w:left="708"/>
        <w:rPr>
          <w:rFonts w:ascii="NB International Pro" w:hAnsi="NB International Pro" w:cs="Calibri"/>
          <w:color w:val="000000"/>
          <w:spacing w:val="-6"/>
          <w:lang w:val="fr-BE"/>
        </w:rPr>
      </w:pPr>
      <w:r w:rsidRPr="00C1744C">
        <w:rPr>
          <w:rFonts w:ascii="NB International Pro" w:hAnsi="NB International Pro" w:cs="Calibri"/>
          <w:color w:val="000000"/>
          <w:spacing w:val="-6"/>
          <w:lang w:val="fr-BE"/>
        </w:rPr>
        <w:t>R</w:t>
      </w:r>
      <w:r w:rsidR="002E1A51">
        <w:rPr>
          <w:rFonts w:ascii="NB International Pro" w:hAnsi="NB International Pro" w:cs="Calibri"/>
          <w:color w:val="000000"/>
          <w:spacing w:val="-6"/>
          <w:lang w:val="fr-BE"/>
        </w:rPr>
        <w:t>é</w:t>
      </w:r>
      <w:r w:rsidRPr="00C1744C">
        <w:rPr>
          <w:rFonts w:ascii="NB International Pro" w:hAnsi="NB International Pro" w:cs="Calibri"/>
          <w:color w:val="000000"/>
          <w:spacing w:val="-6"/>
          <w:lang w:val="fr-BE"/>
        </w:rPr>
        <w:t>servati</w:t>
      </w:r>
      <w:r w:rsidR="002E1A51">
        <w:rPr>
          <w:rFonts w:ascii="NB International Pro" w:hAnsi="NB International Pro" w:cs="Calibri"/>
          <w:color w:val="000000"/>
          <w:spacing w:val="-6"/>
          <w:lang w:val="fr-BE"/>
        </w:rPr>
        <w:t>on</w:t>
      </w:r>
      <w:r w:rsidR="001B547A">
        <w:rPr>
          <w:rFonts w:ascii="NB International Pro" w:hAnsi="NB International Pro" w:cs="Calibri"/>
          <w:color w:val="000000"/>
          <w:spacing w:val="-6"/>
          <w:lang w:val="fr-BE"/>
        </w:rPr>
        <w:t>, gratuit</w:t>
      </w:r>
      <w:r w:rsidRPr="00C1744C">
        <w:rPr>
          <w:rFonts w:ascii="NB International Pro" w:hAnsi="NB International Pro" w:cs="Calibri"/>
          <w:color w:val="000000"/>
          <w:spacing w:val="-6"/>
          <w:lang w:val="fr-BE"/>
        </w:rPr>
        <w:t xml:space="preserve">: </w:t>
      </w:r>
      <w:hyperlink r:id="rId29" w:history="1">
        <w:r w:rsidR="001B547A" w:rsidRPr="001B547A">
          <w:rPr>
            <w:rStyle w:val="Hyperlink"/>
            <w:rFonts w:ascii="NB International Pro" w:hAnsi="NB International Pro" w:cs="Calibri"/>
            <w:spacing w:val="-6"/>
            <w:lang w:val="fr-BE"/>
          </w:rPr>
          <w:t>https://www.mleuven.be/programma/denkvoer-boekvoorstelling-alias</w:t>
        </w:r>
      </w:hyperlink>
      <w:r w:rsidR="001B547A" w:rsidRPr="001B547A">
        <w:rPr>
          <w:rStyle w:val="Hyperlink"/>
          <w:rFonts w:ascii="NB International Pro" w:hAnsi="NB International Pro" w:cs="Calibri"/>
          <w:spacing w:val="-6"/>
          <w:lang w:val="fr-BE"/>
        </w:rPr>
        <w:t xml:space="preserve"> </w:t>
      </w:r>
    </w:p>
    <w:p w14:paraId="2FFA11B7" w14:textId="77777777" w:rsidR="00C1744C" w:rsidRDefault="00C1744C" w:rsidP="00592BD1">
      <w:pPr>
        <w:pStyle w:val="NormalWeb"/>
        <w:spacing w:before="0" w:beforeAutospacing="0" w:after="0" w:afterAutospacing="0"/>
        <w:ind w:left="708"/>
        <w:rPr>
          <w:rFonts w:ascii="NB International Pro" w:hAnsi="NB International Pro" w:cs="Calibri"/>
          <w:b/>
          <w:bCs/>
          <w:color w:val="000000"/>
          <w:spacing w:val="-6"/>
          <w:lang w:val="fr-FR"/>
        </w:rPr>
      </w:pPr>
    </w:p>
    <w:p w14:paraId="449C070D" w14:textId="2A7CA276" w:rsidR="00592BD1" w:rsidRPr="001B547A" w:rsidRDefault="00C1744C" w:rsidP="002E1A51">
      <w:pPr>
        <w:pStyle w:val="NormalWeb"/>
        <w:numPr>
          <w:ilvl w:val="0"/>
          <w:numId w:val="37"/>
        </w:numPr>
        <w:spacing w:before="0" w:beforeAutospacing="0" w:after="0" w:afterAutospacing="0"/>
        <w:rPr>
          <w:rFonts w:ascii="NB International Pro" w:hAnsi="NB International Pro" w:cs="Calibri"/>
          <w:b/>
          <w:bCs/>
          <w:color w:val="000000"/>
          <w:spacing w:val="-6"/>
          <w:lang w:val="fr-FR"/>
        </w:rPr>
      </w:pPr>
      <w:r w:rsidRPr="001B547A">
        <w:rPr>
          <w:rFonts w:ascii="NB International Pro" w:hAnsi="NB International Pro" w:cs="Calibri"/>
          <w:b/>
          <w:bCs/>
          <w:color w:val="000000"/>
          <w:spacing w:val="-6"/>
          <w:lang w:val="fr-FR"/>
        </w:rPr>
        <w:t xml:space="preserve">Jeudi 20 juin 2024 20 :00 - </w:t>
      </w:r>
      <w:r w:rsidR="00592BD1" w:rsidRPr="001B547A">
        <w:rPr>
          <w:rFonts w:ascii="NB International Pro" w:hAnsi="NB International Pro" w:cs="Calibri"/>
          <w:b/>
          <w:bCs/>
          <w:color w:val="000000"/>
          <w:spacing w:val="-6"/>
          <w:lang w:val="fr-FR"/>
        </w:rPr>
        <w:t xml:space="preserve">Projection du film </w:t>
      </w:r>
      <w:r w:rsidR="00592BD1" w:rsidRPr="001B547A">
        <w:rPr>
          <w:rFonts w:ascii="NB International Pro" w:hAnsi="NB International Pro" w:cs="Calibri"/>
          <w:b/>
          <w:bCs/>
          <w:i/>
          <w:iCs/>
          <w:color w:val="000000"/>
          <w:spacing w:val="-6"/>
          <w:lang w:val="fr-FR"/>
        </w:rPr>
        <w:t>Orlando, ma biographie politique</w:t>
      </w:r>
    </w:p>
    <w:p w14:paraId="30C75DDB" w14:textId="77777777" w:rsidR="00592BD1" w:rsidRPr="00471BE5" w:rsidRDefault="00592BD1" w:rsidP="00592BD1">
      <w:pPr>
        <w:pStyle w:val="NormalWeb"/>
        <w:spacing w:before="0" w:beforeAutospacing="0" w:after="0" w:afterAutospacing="0"/>
        <w:ind w:left="708"/>
        <w:rPr>
          <w:rFonts w:ascii="NB International Pro" w:hAnsi="NB International Pro" w:cs="Calibri"/>
          <w:color w:val="000000"/>
          <w:spacing w:val="-6"/>
          <w:lang w:val="fr-FR"/>
        </w:rPr>
      </w:pPr>
    </w:p>
    <w:p w14:paraId="6B68761E" w14:textId="77777777" w:rsidR="00592BD1" w:rsidRDefault="00592BD1" w:rsidP="00592BD1">
      <w:pPr>
        <w:pStyle w:val="NormalWeb"/>
        <w:spacing w:before="0" w:beforeAutospacing="0" w:after="0" w:afterAutospacing="0"/>
        <w:ind w:left="708"/>
        <w:rPr>
          <w:rFonts w:ascii="NB International Pro" w:hAnsi="NB International Pro" w:cs="Calibri"/>
          <w:color w:val="000000"/>
          <w:spacing w:val="-6"/>
          <w:lang w:val="fr-FR"/>
        </w:rPr>
      </w:pPr>
      <w:r w:rsidRPr="00471BE5">
        <w:rPr>
          <w:rFonts w:ascii="NB International Pro" w:hAnsi="NB International Pro" w:cs="Calibri"/>
          <w:color w:val="000000"/>
          <w:spacing w:val="-6"/>
          <w:lang w:val="fr-FR"/>
        </w:rPr>
        <w:t>Dans ce film, l’écrivain, commissaire d’expositions et réalisateur Paul B. Preciado insuffle vie au personnage fictif d’Orlando, tiré du roman éponyme de Virginia Woolf, à travers un dialogue avec 26 personnes queer, trans et non-binaires dont le film tisse les récits de vie.</w:t>
      </w:r>
    </w:p>
    <w:p w14:paraId="33BB1777" w14:textId="77777777" w:rsidR="002E1A51" w:rsidRDefault="002E1A51" w:rsidP="00592BD1">
      <w:pPr>
        <w:pStyle w:val="NormalWeb"/>
        <w:spacing w:before="0" w:beforeAutospacing="0" w:after="0" w:afterAutospacing="0"/>
        <w:ind w:left="708"/>
        <w:rPr>
          <w:rFonts w:ascii="NB International Pro" w:hAnsi="NB International Pro" w:cs="Calibri"/>
          <w:color w:val="000000"/>
          <w:spacing w:val="-6"/>
          <w:lang w:val="fr-FR"/>
        </w:rPr>
      </w:pPr>
    </w:p>
    <w:p w14:paraId="16084270" w14:textId="531F4C03" w:rsidR="002E1A51" w:rsidRPr="002E1A51" w:rsidRDefault="002E1A51" w:rsidP="00592BD1">
      <w:pPr>
        <w:pStyle w:val="NormalWeb"/>
        <w:spacing w:before="0" w:beforeAutospacing="0" w:after="0" w:afterAutospacing="0"/>
        <w:ind w:left="708"/>
        <w:rPr>
          <w:rFonts w:ascii="NB International Pro" w:hAnsi="NB International Pro" w:cs="Calibri"/>
          <w:color w:val="000000"/>
          <w:spacing w:val="-6"/>
          <w:lang w:val="fr-BE"/>
        </w:rPr>
      </w:pPr>
      <w:r w:rsidRPr="00C1744C">
        <w:rPr>
          <w:rFonts w:ascii="NB International Pro" w:hAnsi="NB International Pro" w:cs="Calibri"/>
          <w:color w:val="000000"/>
          <w:spacing w:val="-6"/>
          <w:lang w:val="fr-BE"/>
        </w:rPr>
        <w:t>R</w:t>
      </w:r>
      <w:r>
        <w:rPr>
          <w:rFonts w:ascii="NB International Pro" w:hAnsi="NB International Pro" w:cs="Calibri"/>
          <w:color w:val="000000"/>
          <w:spacing w:val="-6"/>
          <w:lang w:val="fr-BE"/>
        </w:rPr>
        <w:t>é</w:t>
      </w:r>
      <w:r w:rsidRPr="00C1744C">
        <w:rPr>
          <w:rFonts w:ascii="NB International Pro" w:hAnsi="NB International Pro" w:cs="Calibri"/>
          <w:color w:val="000000"/>
          <w:spacing w:val="-6"/>
          <w:lang w:val="fr-BE"/>
        </w:rPr>
        <w:t>servati</w:t>
      </w:r>
      <w:r>
        <w:rPr>
          <w:rFonts w:ascii="NB International Pro" w:hAnsi="NB International Pro" w:cs="Calibri"/>
          <w:color w:val="000000"/>
          <w:spacing w:val="-6"/>
          <w:lang w:val="fr-BE"/>
        </w:rPr>
        <w:t>on</w:t>
      </w:r>
      <w:r w:rsidR="001B547A">
        <w:rPr>
          <w:rFonts w:ascii="NB International Pro" w:hAnsi="NB International Pro" w:cs="Calibri"/>
          <w:color w:val="000000"/>
          <w:spacing w:val="-6"/>
          <w:lang w:val="fr-BE"/>
        </w:rPr>
        <w:t>, gratuit</w:t>
      </w:r>
    </w:p>
    <w:p w14:paraId="713C4BF4" w14:textId="77777777" w:rsidR="002E1A51" w:rsidRPr="00471BE5" w:rsidRDefault="002E1A51" w:rsidP="00592BD1">
      <w:pPr>
        <w:pStyle w:val="NormalWeb"/>
        <w:spacing w:before="0" w:beforeAutospacing="0" w:after="0" w:afterAutospacing="0"/>
        <w:ind w:left="708"/>
        <w:rPr>
          <w:rFonts w:ascii="NB International Pro" w:hAnsi="NB International Pro" w:cs="Calibri"/>
          <w:color w:val="000000"/>
          <w:spacing w:val="-6"/>
          <w:lang w:val="fr-FR"/>
        </w:rPr>
      </w:pPr>
    </w:p>
    <w:p w14:paraId="21885BC1" w14:textId="77777777" w:rsidR="00592BD1" w:rsidRPr="00471BE5" w:rsidRDefault="00592BD1" w:rsidP="00592BD1">
      <w:pPr>
        <w:pStyle w:val="NormalWeb"/>
        <w:spacing w:before="0" w:beforeAutospacing="0" w:after="0" w:afterAutospacing="0"/>
        <w:rPr>
          <w:rFonts w:ascii="NB International Pro" w:hAnsi="NB International Pro" w:cs="Calibri"/>
          <w:color w:val="000000"/>
          <w:spacing w:val="-6"/>
          <w:lang w:val="fr-FR"/>
        </w:rPr>
      </w:pPr>
    </w:p>
    <w:p w14:paraId="0734C286" w14:textId="77777777" w:rsidR="00592BD1" w:rsidRDefault="00592BD1" w:rsidP="00592BD1">
      <w:pPr>
        <w:pStyle w:val="NormalWeb"/>
        <w:spacing w:before="0" w:beforeAutospacing="0" w:after="0" w:afterAutospacing="0"/>
        <w:rPr>
          <w:rFonts w:ascii="NB International Pro" w:hAnsi="NB International Pro" w:cs="Calibri"/>
          <w:color w:val="000000"/>
          <w:spacing w:val="-6"/>
          <w:lang w:val="fr-FR"/>
        </w:rPr>
      </w:pPr>
    </w:p>
    <w:p w14:paraId="3622C281" w14:textId="77777777" w:rsidR="002E1A51" w:rsidRDefault="002E1A51" w:rsidP="00592BD1">
      <w:pPr>
        <w:pStyle w:val="NormalWeb"/>
        <w:spacing w:before="0" w:beforeAutospacing="0" w:after="0" w:afterAutospacing="0"/>
        <w:rPr>
          <w:rFonts w:ascii="NB International Pro" w:hAnsi="NB International Pro" w:cs="Calibri"/>
          <w:color w:val="000000"/>
          <w:spacing w:val="-6"/>
          <w:lang w:val="fr-FR"/>
        </w:rPr>
      </w:pPr>
    </w:p>
    <w:p w14:paraId="2AE79FF3" w14:textId="72B40181" w:rsidR="001B547A" w:rsidRDefault="001B547A">
      <w:pPr>
        <w:rPr>
          <w:rFonts w:ascii="NB International Pro" w:eastAsia="Times New Roman" w:hAnsi="NB International Pro" w:cs="Calibri"/>
          <w:color w:val="000000"/>
          <w:spacing w:val="-6"/>
          <w:sz w:val="24"/>
          <w:szCs w:val="24"/>
          <w:lang w:val="fr-FR" w:eastAsia="nl-BE"/>
        </w:rPr>
      </w:pPr>
      <w:r>
        <w:rPr>
          <w:rFonts w:ascii="NB International Pro" w:hAnsi="NB International Pro" w:cs="Calibri"/>
          <w:color w:val="000000"/>
          <w:spacing w:val="-6"/>
          <w:lang w:val="fr-FR"/>
        </w:rPr>
        <w:br w:type="page"/>
      </w:r>
    </w:p>
    <w:p w14:paraId="7C314B81" w14:textId="4E0EAE90" w:rsidR="001B547A" w:rsidRDefault="001B547A" w:rsidP="001B547A">
      <w:pPr>
        <w:pStyle w:val="Heading1"/>
        <w:rPr>
          <w:rFonts w:eastAsia="Calibri"/>
          <w:lang w:val="fr-BE" w:eastAsia="nl-BE"/>
        </w:rPr>
      </w:pPr>
      <w:bookmarkStart w:id="10" w:name="_Toc160722286"/>
      <w:r>
        <w:rPr>
          <w:rFonts w:eastAsia="Calibri"/>
          <w:lang w:val="fr-BE" w:eastAsia="nl-BE"/>
        </w:rPr>
        <w:lastRenderedPageBreak/>
        <w:t>TEXTE MURALE</w:t>
      </w:r>
      <w:bookmarkEnd w:id="10"/>
    </w:p>
    <w:p w14:paraId="2BCB255B" w14:textId="77777777" w:rsidR="001B547A" w:rsidRDefault="001B547A" w:rsidP="001B547A">
      <w:pPr>
        <w:rPr>
          <w:lang w:val="fr-BE" w:eastAsia="nl-BE"/>
        </w:rPr>
      </w:pPr>
    </w:p>
    <w:p w14:paraId="597A8890" w14:textId="20947091" w:rsidR="001B547A" w:rsidRDefault="001B547A" w:rsidP="001B547A">
      <w:pPr>
        <w:pStyle w:val="Heading2"/>
        <w:rPr>
          <w:lang w:val="fr-BE" w:eastAsia="nl-BE"/>
        </w:rPr>
      </w:pPr>
      <w:bookmarkStart w:id="11" w:name="_Toc160722287"/>
      <w:r>
        <w:rPr>
          <w:lang w:val="fr-BE" w:eastAsia="nl-BE"/>
        </w:rPr>
        <w:t>INTRO</w:t>
      </w:r>
      <w:bookmarkEnd w:id="11"/>
    </w:p>
    <w:p w14:paraId="7FF36C5B" w14:textId="77777777" w:rsidR="001B547A" w:rsidRPr="00000349" w:rsidRDefault="001B547A" w:rsidP="001B547A">
      <w:pPr>
        <w:rPr>
          <w:lang w:val="fr-BE" w:eastAsia="nl-BE"/>
        </w:rPr>
      </w:pPr>
    </w:p>
    <w:p w14:paraId="3890E508" w14:textId="77777777" w:rsidR="001B547A" w:rsidRPr="001B547A" w:rsidRDefault="001B547A" w:rsidP="001B547A">
      <w:pPr>
        <w:rPr>
          <w:rFonts w:ascii="NB International Pro" w:eastAsia="Arial" w:hAnsi="NB International Pro" w:cstheme="minorHAnsi"/>
          <w:lang w:val="fr-FR" w:eastAsia="en-GB"/>
        </w:rPr>
      </w:pPr>
      <w:r w:rsidRPr="001B547A">
        <w:rPr>
          <w:rFonts w:ascii="NB International Pro" w:eastAsia="Arial" w:hAnsi="NB International Pro" w:cstheme="minorHAnsi"/>
          <w:lang w:val="fr-FR" w:eastAsia="en-GB"/>
        </w:rPr>
        <w:t xml:space="preserve"> À l’heure de l’intelligence artificielle, des « fake news » ou encore des vidéos « </w:t>
      </w:r>
      <w:proofErr w:type="spellStart"/>
      <w:r w:rsidRPr="001B547A">
        <w:rPr>
          <w:rFonts w:ascii="NB International Pro" w:eastAsia="Arial" w:hAnsi="NB International Pro" w:cstheme="minorHAnsi"/>
          <w:lang w:val="fr-FR" w:eastAsia="en-GB"/>
        </w:rPr>
        <w:t>deepfake</w:t>
      </w:r>
      <w:proofErr w:type="spellEnd"/>
      <w:r w:rsidRPr="001B547A">
        <w:rPr>
          <w:rFonts w:ascii="NB International Pro" w:eastAsia="Arial" w:hAnsi="NB International Pro" w:cstheme="minorHAnsi"/>
          <w:lang w:val="fr-FR" w:eastAsia="en-GB"/>
        </w:rPr>
        <w:t xml:space="preserve"> », nous sommes aujourd’hui plus que jamais confrontés à la nécessité de différencier de manière critique la réalité de la fiction. Plutôt que de distinguer nettement l’illusion de la réalité, certains artistes permettent aux deux de coexister en même temps grâce à leurs alter egos fictifs. Ils créent des personnalités artistiques avec leurs propres biographies et présentent leurs fictions comme des faits. </w:t>
      </w:r>
    </w:p>
    <w:p w14:paraId="29AF350E" w14:textId="77777777" w:rsidR="001B547A" w:rsidRPr="001B547A" w:rsidRDefault="001B547A" w:rsidP="001B547A">
      <w:pPr>
        <w:rPr>
          <w:rFonts w:ascii="NB International Pro" w:eastAsia="Arial" w:hAnsi="NB International Pro" w:cstheme="minorHAnsi"/>
          <w:lang w:val="fr-FR" w:eastAsia="en-GB"/>
        </w:rPr>
      </w:pPr>
      <w:r w:rsidRPr="001B547A">
        <w:rPr>
          <w:rFonts w:ascii="NB International Pro" w:eastAsia="Arial" w:hAnsi="NB International Pro" w:cstheme="minorHAnsi"/>
          <w:lang w:val="fr-FR" w:eastAsia="en-GB"/>
        </w:rPr>
        <w:t xml:space="preserve">« Alias » rassemble des </w:t>
      </w:r>
      <w:proofErr w:type="spellStart"/>
      <w:r w:rsidRPr="001B547A">
        <w:rPr>
          <w:rFonts w:ascii="NB International Pro" w:eastAsia="Arial" w:hAnsi="NB International Pro" w:cstheme="minorHAnsi"/>
          <w:lang w:val="fr-FR" w:eastAsia="en-GB"/>
        </w:rPr>
        <w:t>oeuvres</w:t>
      </w:r>
      <w:proofErr w:type="spellEnd"/>
      <w:r w:rsidRPr="001B547A">
        <w:rPr>
          <w:rFonts w:ascii="NB International Pro" w:eastAsia="Arial" w:hAnsi="NB International Pro" w:cstheme="minorHAnsi"/>
          <w:lang w:val="fr-FR" w:eastAsia="en-GB"/>
        </w:rPr>
        <w:t xml:space="preserve"> d’artistes agissant sous un ou plusieurs alter egos. En adoptant une autre identité, les artistes s’affranchissent des questions de genre ou de culture, des règles du monde de l’art et du système capitaliste qui transforme les noms en marques. Derrière tous les artistes fictifs, il existe un contexte bien défini. Celui-ci permet de déterminer comment leur fiction est utilisée et pourquoi. Quelles stratégies se cachent derrière les artistes fictifs ? Se développent-elles au niveau de l’artiste lui-même ? Touchent-elles le monde de l’art ou naissent-elles en réaction à la société ? </w:t>
      </w:r>
    </w:p>
    <w:p w14:paraId="466C75FB" w14:textId="41932910" w:rsidR="001B547A" w:rsidRDefault="001B547A" w:rsidP="001B547A">
      <w:pPr>
        <w:rPr>
          <w:rFonts w:ascii="NB International Pro" w:eastAsia="Arial" w:hAnsi="NB International Pro" w:cstheme="minorHAnsi"/>
          <w:lang w:val="fr-FR" w:eastAsia="en-GB"/>
        </w:rPr>
      </w:pPr>
      <w:r w:rsidRPr="00AB661A">
        <w:rPr>
          <w:rFonts w:ascii="NB International Pro" w:eastAsia="Arial" w:hAnsi="NB International Pro" w:cstheme="minorHAnsi"/>
          <w:lang w:val="fr-FR" w:eastAsia="en-GB"/>
        </w:rPr>
        <w:t xml:space="preserve">Attention : certaines </w:t>
      </w:r>
      <w:proofErr w:type="spellStart"/>
      <w:r w:rsidRPr="00AB661A">
        <w:rPr>
          <w:rFonts w:ascii="NB International Pro" w:eastAsia="Arial" w:hAnsi="NB International Pro" w:cstheme="minorHAnsi"/>
          <w:lang w:val="fr-FR" w:eastAsia="en-GB"/>
        </w:rPr>
        <w:t>oeuvres</w:t>
      </w:r>
      <w:proofErr w:type="spellEnd"/>
      <w:r w:rsidRPr="00AB661A">
        <w:rPr>
          <w:rFonts w:ascii="NB International Pro" w:eastAsia="Arial" w:hAnsi="NB International Pro" w:cstheme="minorHAnsi"/>
          <w:lang w:val="fr-FR" w:eastAsia="en-GB"/>
        </w:rPr>
        <w:t xml:space="preserve"> de cette exposition peuvent ne pas convenir à tous les âges.</w:t>
      </w:r>
    </w:p>
    <w:p w14:paraId="33C8A2EF" w14:textId="77777777" w:rsidR="00AB661A" w:rsidRPr="00AB661A" w:rsidRDefault="00AB661A" w:rsidP="001B547A">
      <w:pPr>
        <w:rPr>
          <w:rFonts w:ascii="NB International Pro" w:eastAsia="Arial" w:hAnsi="NB International Pro" w:cstheme="minorHAnsi"/>
          <w:lang w:val="fr-FR" w:eastAsia="en-GB"/>
        </w:rPr>
      </w:pPr>
    </w:p>
    <w:p w14:paraId="06D3A799" w14:textId="4BA9BC72" w:rsidR="001B547A" w:rsidRPr="00000349" w:rsidRDefault="001B547A" w:rsidP="001B547A">
      <w:pPr>
        <w:pStyle w:val="Heading2"/>
        <w:rPr>
          <w:rFonts w:eastAsia="Arial"/>
          <w:lang w:val="fr-BE" w:eastAsia="en-GB"/>
        </w:rPr>
      </w:pPr>
      <w:bookmarkStart w:id="12" w:name="_Toc160722288"/>
      <w:r w:rsidRPr="00000349">
        <w:rPr>
          <w:rFonts w:eastAsia="Arial"/>
          <w:lang w:val="fr-BE" w:eastAsia="en-GB"/>
        </w:rPr>
        <w:t>IMAGINER DES NOMS</w:t>
      </w:r>
      <w:bookmarkEnd w:id="12"/>
    </w:p>
    <w:p w14:paraId="26ADE361" w14:textId="77777777" w:rsidR="001B547A" w:rsidRPr="00000349" w:rsidRDefault="001B547A" w:rsidP="001B547A">
      <w:pPr>
        <w:rPr>
          <w:lang w:val="fr-BE" w:eastAsia="en-GB"/>
        </w:rPr>
      </w:pPr>
    </w:p>
    <w:p w14:paraId="2A6F2939" w14:textId="723642CF" w:rsidR="001B547A" w:rsidRPr="001B547A" w:rsidRDefault="001B547A" w:rsidP="001B547A">
      <w:pPr>
        <w:rPr>
          <w:rFonts w:ascii="NB International Pro" w:eastAsia="Arial" w:hAnsi="NB International Pro" w:cstheme="minorHAnsi"/>
          <w:lang w:val="fr-FR" w:eastAsia="en-GB"/>
        </w:rPr>
      </w:pPr>
      <w:r w:rsidRPr="001B547A">
        <w:rPr>
          <w:rFonts w:ascii="NB International Pro" w:eastAsia="Arial" w:hAnsi="NB International Pro" w:cstheme="minorHAnsi"/>
          <w:lang w:val="fr-FR" w:eastAsia="en-GB"/>
        </w:rPr>
        <w:t xml:space="preserve">Les artistes qui agissent sous un alias fictif se mesurent à une page blanche : un nouveau départ où tout est encore ouvert, même le choix d’un nom. Ce choix n’est jamais arbitraire dans le cas des artistes fictifs. Un nouveau nom implique d’échapper à toute forme de prédestination, à l’instar d’une identité historique ou de traits psychologiquement transmis. Mais même le choix d’un nom générique existant (John Doe Co., John </w:t>
      </w:r>
      <w:proofErr w:type="spellStart"/>
      <w:r w:rsidRPr="001B547A">
        <w:rPr>
          <w:rFonts w:ascii="NB International Pro" w:eastAsia="Arial" w:hAnsi="NB International Pro" w:cstheme="minorHAnsi"/>
          <w:lang w:val="fr-FR" w:eastAsia="en-GB"/>
        </w:rPr>
        <w:t>Dogg</w:t>
      </w:r>
      <w:proofErr w:type="spellEnd"/>
      <w:r w:rsidRPr="001B547A">
        <w:rPr>
          <w:rFonts w:ascii="NB International Pro" w:eastAsia="Arial" w:hAnsi="NB International Pro" w:cstheme="minorHAnsi"/>
          <w:lang w:val="fr-FR" w:eastAsia="en-GB"/>
        </w:rPr>
        <w:t xml:space="preserve">) ou d’un nom politique (Janez </w:t>
      </w:r>
      <w:proofErr w:type="spellStart"/>
      <w:r w:rsidRPr="001B547A">
        <w:rPr>
          <w:rFonts w:ascii="NB International Pro" w:eastAsia="Arial" w:hAnsi="NB International Pro" w:cstheme="minorHAnsi"/>
          <w:lang w:val="fr-FR" w:eastAsia="en-GB"/>
        </w:rPr>
        <w:t>Janša</w:t>
      </w:r>
      <w:proofErr w:type="spellEnd"/>
      <w:r w:rsidRPr="001B547A">
        <w:rPr>
          <w:rFonts w:ascii="NB International Pro" w:eastAsia="Arial" w:hAnsi="NB International Pro" w:cstheme="minorHAnsi"/>
          <w:lang w:val="fr-FR" w:eastAsia="en-GB"/>
        </w:rPr>
        <w:t xml:space="preserve"> Janez </w:t>
      </w:r>
      <w:proofErr w:type="spellStart"/>
      <w:r w:rsidRPr="001B547A">
        <w:rPr>
          <w:rFonts w:ascii="NB International Pro" w:eastAsia="Arial" w:hAnsi="NB International Pro" w:cstheme="minorHAnsi"/>
          <w:lang w:val="fr-FR" w:eastAsia="en-GB"/>
        </w:rPr>
        <w:t>Janša</w:t>
      </w:r>
      <w:proofErr w:type="spellEnd"/>
      <w:r w:rsidRPr="001B547A">
        <w:rPr>
          <w:rFonts w:ascii="NB International Pro" w:eastAsia="Arial" w:hAnsi="NB International Pro" w:cstheme="minorHAnsi"/>
          <w:lang w:val="fr-FR" w:eastAsia="en-GB"/>
        </w:rPr>
        <w:t xml:space="preserve"> Janez </w:t>
      </w:r>
      <w:proofErr w:type="spellStart"/>
      <w:r w:rsidRPr="001B547A">
        <w:rPr>
          <w:rFonts w:ascii="NB International Pro" w:eastAsia="Arial" w:hAnsi="NB International Pro" w:cstheme="minorHAnsi"/>
          <w:lang w:val="fr-FR" w:eastAsia="en-GB"/>
        </w:rPr>
        <w:t>Janša</w:t>
      </w:r>
      <w:proofErr w:type="spellEnd"/>
      <w:r w:rsidRPr="001B547A">
        <w:rPr>
          <w:rFonts w:ascii="NB International Pro" w:eastAsia="Arial" w:hAnsi="NB International Pro" w:cstheme="minorHAnsi"/>
          <w:lang w:val="fr-FR" w:eastAsia="en-GB"/>
        </w:rPr>
        <w:t xml:space="preserve">) peut remettre en question le système habituel de dénomination. Quelle est la valeur d’une signature (Ernest T.) ou d’un cachet (Herman Smit) en tant que signe visuel d’authenticité, lorsqu’ils sont conçus ou placés par des artistes fictifs ? Cette salle présente des </w:t>
      </w:r>
      <w:proofErr w:type="spellStart"/>
      <w:r w:rsidRPr="001B547A">
        <w:rPr>
          <w:rFonts w:ascii="NB International Pro" w:eastAsia="Arial" w:hAnsi="NB International Pro" w:cstheme="minorHAnsi"/>
          <w:lang w:val="fr-FR" w:eastAsia="en-GB"/>
        </w:rPr>
        <w:t>oeuvres</w:t>
      </w:r>
      <w:proofErr w:type="spellEnd"/>
      <w:r w:rsidRPr="001B547A">
        <w:rPr>
          <w:rFonts w:ascii="NB International Pro" w:eastAsia="Arial" w:hAnsi="NB International Pro" w:cstheme="minorHAnsi"/>
          <w:lang w:val="fr-FR" w:eastAsia="en-GB"/>
        </w:rPr>
        <w:t xml:space="preserve"> d’artistes fictifs dont les noms jouent un rôle majeur dans notre expérience ou notre lecture de leur travail.</w:t>
      </w:r>
    </w:p>
    <w:p w14:paraId="4F13251B" w14:textId="058D4AE6" w:rsidR="001B547A" w:rsidRDefault="001B547A" w:rsidP="001B547A">
      <w:pPr>
        <w:rPr>
          <w:rFonts w:ascii="NB International Pro" w:eastAsia="Arial" w:hAnsi="NB International Pro" w:cstheme="minorHAnsi"/>
          <w:lang w:val="fr-FR" w:eastAsia="en-GB"/>
        </w:rPr>
      </w:pPr>
      <w:r w:rsidRPr="00AB661A">
        <w:rPr>
          <w:rFonts w:ascii="NB International Pro" w:eastAsia="Arial" w:hAnsi="NB International Pro" w:cstheme="minorHAnsi"/>
          <w:lang w:val="fr-FR" w:eastAsia="en-GB"/>
        </w:rPr>
        <w:t xml:space="preserve">Il est à noter que la production d’arts visuels occidentale a eu une tradition moins forte d’utilisation d’autres personnages, d’hétéronymes ou de pseudonymes, contrairement, par exemple, à la littérature. À partir du début de la Renaissance, la production d’arts visuels occidentale est passée d’un système greffé sur des coopératives de guildes à la créativité individuelle. L’introduction de la signature de l’artiste coïncide avec ce changement, et dans ce contexte, peu d’artistes se sont écartés de leur nom d’origine. En effet, depuis lors, les artistes sont censés créer des </w:t>
      </w:r>
      <w:proofErr w:type="spellStart"/>
      <w:r w:rsidRPr="00AB661A">
        <w:rPr>
          <w:rFonts w:ascii="NB International Pro" w:eastAsia="Arial" w:hAnsi="NB International Pro" w:cstheme="minorHAnsi"/>
          <w:lang w:val="fr-FR" w:eastAsia="en-GB"/>
        </w:rPr>
        <w:t>oeuvres</w:t>
      </w:r>
      <w:proofErr w:type="spellEnd"/>
      <w:r w:rsidRPr="00AB661A">
        <w:rPr>
          <w:rFonts w:ascii="NB International Pro" w:eastAsia="Arial" w:hAnsi="NB International Pro" w:cstheme="minorHAnsi"/>
          <w:lang w:val="fr-FR" w:eastAsia="en-GB"/>
        </w:rPr>
        <w:t xml:space="preserve"> d’art sous leur propre nom et leur propre signature, simplement en raison de la valeur symbolique élevée et du capital culturel qu’elles impliquent.</w:t>
      </w:r>
    </w:p>
    <w:p w14:paraId="5ACCA3F4" w14:textId="77777777" w:rsidR="00AB661A" w:rsidRDefault="00AB661A" w:rsidP="001B547A">
      <w:pPr>
        <w:rPr>
          <w:rFonts w:ascii="NB International Pro" w:eastAsia="Arial" w:hAnsi="NB International Pro" w:cstheme="minorHAnsi"/>
          <w:lang w:val="fr-FR" w:eastAsia="en-GB"/>
        </w:rPr>
      </w:pPr>
    </w:p>
    <w:p w14:paraId="468A5888" w14:textId="77777777" w:rsidR="00AB661A" w:rsidRDefault="00AB661A" w:rsidP="001B547A">
      <w:pPr>
        <w:rPr>
          <w:rFonts w:ascii="NB International Pro" w:eastAsia="Arial" w:hAnsi="NB International Pro" w:cstheme="minorHAnsi"/>
          <w:lang w:val="fr-FR" w:eastAsia="en-GB"/>
        </w:rPr>
      </w:pPr>
    </w:p>
    <w:p w14:paraId="149E3140" w14:textId="77777777" w:rsidR="00AB661A" w:rsidRPr="00AB661A" w:rsidRDefault="00AB661A" w:rsidP="001B547A">
      <w:pPr>
        <w:rPr>
          <w:rFonts w:ascii="NB International Pro" w:eastAsia="Arial" w:hAnsi="NB International Pro" w:cstheme="minorHAnsi"/>
          <w:lang w:val="fr-FR" w:eastAsia="en-GB"/>
        </w:rPr>
      </w:pPr>
    </w:p>
    <w:p w14:paraId="21516A91" w14:textId="2ED31B50" w:rsidR="001B547A" w:rsidRPr="00000349" w:rsidRDefault="001B547A" w:rsidP="001B547A">
      <w:pPr>
        <w:pStyle w:val="Heading2"/>
        <w:rPr>
          <w:rFonts w:eastAsia="Arial"/>
          <w:lang w:val="fr-BE" w:eastAsia="en-GB"/>
        </w:rPr>
      </w:pPr>
      <w:bookmarkStart w:id="13" w:name="_Toc160722289"/>
      <w:r w:rsidRPr="00000349">
        <w:rPr>
          <w:rFonts w:eastAsia="Arial"/>
          <w:lang w:val="fr-BE" w:eastAsia="en-GB"/>
        </w:rPr>
        <w:lastRenderedPageBreak/>
        <w:t>LE REGARD DE LA FICTION</w:t>
      </w:r>
      <w:bookmarkEnd w:id="13"/>
    </w:p>
    <w:p w14:paraId="521EABD3" w14:textId="77777777" w:rsidR="00AB661A" w:rsidRPr="00000349" w:rsidRDefault="00AB661A" w:rsidP="00AB661A">
      <w:pPr>
        <w:rPr>
          <w:lang w:val="fr-BE" w:eastAsia="en-GB"/>
        </w:rPr>
      </w:pPr>
    </w:p>
    <w:p w14:paraId="173EB6BE" w14:textId="77777777" w:rsidR="001B547A" w:rsidRPr="001B547A" w:rsidRDefault="001B547A" w:rsidP="001B547A">
      <w:pPr>
        <w:rPr>
          <w:rFonts w:ascii="NB International Pro" w:eastAsia="Arial" w:hAnsi="NB International Pro" w:cstheme="minorHAnsi"/>
          <w:lang w:val="fr-FR" w:eastAsia="en-GB"/>
        </w:rPr>
      </w:pPr>
      <w:r w:rsidRPr="001B547A">
        <w:rPr>
          <w:rFonts w:ascii="NB International Pro" w:eastAsia="Arial" w:hAnsi="NB International Pro" w:cstheme="minorHAnsi"/>
          <w:lang w:val="fr-FR" w:eastAsia="en-GB"/>
        </w:rPr>
        <w:t xml:space="preserve">De même que les noms des artistes fictifs ne sont pas des étiquettes arbitraires, les visages qu’ils arborent ne le sont généralement pas non plus. Mais comment réaliser des (auto)portraits d’artistes qui, en réalité, n’existent pas ? </w:t>
      </w:r>
    </w:p>
    <w:p w14:paraId="5BF5548A" w14:textId="77777777" w:rsidR="001B547A" w:rsidRPr="001B547A" w:rsidRDefault="001B547A" w:rsidP="001B547A">
      <w:pPr>
        <w:rPr>
          <w:rFonts w:ascii="NB International Pro" w:eastAsia="Arial" w:hAnsi="NB International Pro" w:cstheme="minorHAnsi"/>
          <w:lang w:val="fr-FR" w:eastAsia="en-GB"/>
        </w:rPr>
      </w:pPr>
      <w:r w:rsidRPr="001B547A">
        <w:rPr>
          <w:rFonts w:ascii="NB International Pro" w:eastAsia="Arial" w:hAnsi="NB International Pro" w:cstheme="minorHAnsi"/>
          <w:lang w:val="fr-FR" w:eastAsia="en-GB"/>
        </w:rPr>
        <w:t xml:space="preserve">L’(auto)portrait est synonyme de conscience et en outre intrinsèquement lié à l’identité : il respire le « j’existe/ils existent ». La complexité de ce qu’implique exactement ce soi, les artistes la jouent littéralement et métaphoriquement en utilisant des signifiants liés au genre, à l’origine ou à la culture. Un portrait peut être une critique féministe de l’image limitée de la société sur ce que signifie être une femme (Roberta </w:t>
      </w:r>
      <w:proofErr w:type="spellStart"/>
      <w:r w:rsidRPr="001B547A">
        <w:rPr>
          <w:rFonts w:ascii="NB International Pro" w:eastAsia="Arial" w:hAnsi="NB International Pro" w:cstheme="minorHAnsi"/>
          <w:lang w:val="fr-FR" w:eastAsia="en-GB"/>
        </w:rPr>
        <w:t>Breitmore</w:t>
      </w:r>
      <w:proofErr w:type="spellEnd"/>
      <w:r w:rsidRPr="001B547A">
        <w:rPr>
          <w:rFonts w:ascii="NB International Pro" w:eastAsia="Arial" w:hAnsi="NB International Pro" w:cstheme="minorHAnsi"/>
          <w:lang w:val="fr-FR" w:eastAsia="en-GB"/>
        </w:rPr>
        <w:t xml:space="preserve">). Il peut aussi être une critique de la « production » au sein du système capitaliste (Claire Fontaine). Un portrait de groupe peut permettre de visualiser les domaines du monde de l’art dans lesquels quiconque se profile (Brian O’Doherty). Et il peut aussi être un moyen pour l’artiste lui-même de disparaître en tant qu’auteur au profit du réseau de collectionneurs qui l’entoure (Philippe Thomas). </w:t>
      </w:r>
    </w:p>
    <w:p w14:paraId="6408A4FF" w14:textId="6DB91F35" w:rsidR="001B547A" w:rsidRPr="00AB661A" w:rsidRDefault="001B547A" w:rsidP="001B547A">
      <w:pPr>
        <w:rPr>
          <w:rFonts w:ascii="NB International Pro" w:eastAsia="Arial" w:hAnsi="NB International Pro" w:cstheme="minorHAnsi"/>
          <w:lang w:val="fr-FR" w:eastAsia="en-GB"/>
        </w:rPr>
      </w:pPr>
      <w:r w:rsidRPr="00AB661A">
        <w:rPr>
          <w:rFonts w:ascii="NB International Pro" w:eastAsia="Arial" w:hAnsi="NB International Pro" w:cstheme="minorHAnsi"/>
          <w:lang w:val="fr-FR" w:eastAsia="en-GB"/>
        </w:rPr>
        <w:t>Comme dans ce qu’on appelle la réalité, il n’y a pas de vérité univoque. Et en ce sens, les (auto)portraits d’artistes fictifs présentent une parenté avec la critique institutionnelle : tous deux visent à exposer une réalité derrière les représentations qui la dissimulent.</w:t>
      </w:r>
    </w:p>
    <w:p w14:paraId="0575810E" w14:textId="77777777" w:rsidR="001B547A" w:rsidRDefault="001B547A" w:rsidP="001B547A">
      <w:pPr>
        <w:rPr>
          <w:rFonts w:ascii="NB International Pro" w:eastAsia="Arial" w:hAnsi="NB International Pro" w:cstheme="minorHAnsi"/>
          <w:sz w:val="24"/>
          <w:szCs w:val="24"/>
          <w:lang w:val="fr-FR" w:eastAsia="en-GB"/>
        </w:rPr>
      </w:pPr>
    </w:p>
    <w:p w14:paraId="0C3D6D96" w14:textId="78B9C57F" w:rsidR="001B547A" w:rsidRPr="00000349" w:rsidRDefault="001B547A" w:rsidP="001B547A">
      <w:pPr>
        <w:pStyle w:val="Heading2"/>
        <w:rPr>
          <w:rFonts w:eastAsia="Arial"/>
          <w:b w:val="0"/>
          <w:lang w:val="fr-BE" w:eastAsia="en-GB"/>
        </w:rPr>
      </w:pPr>
      <w:bookmarkStart w:id="14" w:name="_Toc160722290"/>
      <w:r w:rsidRPr="00000349">
        <w:rPr>
          <w:rFonts w:eastAsia="Arial"/>
          <w:lang w:val="fr-BE" w:eastAsia="en-GB"/>
        </w:rPr>
        <w:t>LA COLLECTION YOON-JA CHOI &amp; PAUL DEVAUTOUR</w:t>
      </w:r>
      <w:bookmarkEnd w:id="14"/>
    </w:p>
    <w:p w14:paraId="081DE8FC" w14:textId="77777777" w:rsidR="001B547A" w:rsidRPr="00000349" w:rsidRDefault="001B547A" w:rsidP="001B547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 xml:space="preserve">Art Keller, Richard </w:t>
      </w:r>
      <w:proofErr w:type="spellStart"/>
      <w:r w:rsidRPr="00000349">
        <w:rPr>
          <w:rFonts w:ascii="NB International Pro" w:eastAsia="Arial" w:hAnsi="NB International Pro" w:cstheme="minorHAnsi"/>
          <w:lang w:val="fr-BE" w:eastAsia="en-GB"/>
        </w:rPr>
        <w:t>Allibert</w:t>
      </w:r>
      <w:proofErr w:type="spellEnd"/>
      <w:r w:rsidRPr="00000349">
        <w:rPr>
          <w:rFonts w:ascii="NB International Pro" w:eastAsia="Arial" w:hAnsi="NB International Pro" w:cstheme="minorHAnsi"/>
          <w:lang w:val="fr-BE" w:eastAsia="en-GB"/>
        </w:rPr>
        <w:t xml:space="preserve"> et Gladys </w:t>
      </w:r>
      <w:proofErr w:type="spellStart"/>
      <w:r w:rsidRPr="00000349">
        <w:rPr>
          <w:rFonts w:ascii="NB International Pro" w:eastAsia="Arial" w:hAnsi="NB International Pro" w:cstheme="minorHAnsi"/>
          <w:lang w:val="fr-BE" w:eastAsia="en-GB"/>
        </w:rPr>
        <w:t>Clover</w:t>
      </w:r>
      <w:proofErr w:type="spellEnd"/>
      <w:r w:rsidRPr="00000349">
        <w:rPr>
          <w:rFonts w:ascii="NB International Pro" w:eastAsia="Arial" w:hAnsi="NB International Pro" w:cstheme="minorHAnsi"/>
          <w:lang w:val="fr-BE" w:eastAsia="en-GB"/>
        </w:rPr>
        <w:t>... Ce ne sont là que quelques-uns des nombreux artistes fictifs collectionnés par les artistes français Yoon-</w:t>
      </w:r>
      <w:proofErr w:type="spellStart"/>
      <w:r w:rsidRPr="00000349">
        <w:rPr>
          <w:rFonts w:ascii="NB International Pro" w:eastAsia="Arial" w:hAnsi="NB International Pro" w:cstheme="minorHAnsi"/>
          <w:lang w:val="fr-BE" w:eastAsia="en-GB"/>
        </w:rPr>
        <w:t>Ja</w:t>
      </w:r>
      <w:proofErr w:type="spellEnd"/>
      <w:r w:rsidRPr="00000349">
        <w:rPr>
          <w:rFonts w:ascii="NB International Pro" w:eastAsia="Arial" w:hAnsi="NB International Pro" w:cstheme="minorHAnsi"/>
          <w:lang w:val="fr-BE" w:eastAsia="en-GB"/>
        </w:rPr>
        <w:t xml:space="preserve"> Choi et Paul </w:t>
      </w:r>
      <w:proofErr w:type="spellStart"/>
      <w:r w:rsidRPr="00000349">
        <w:rPr>
          <w:rFonts w:ascii="NB International Pro" w:eastAsia="Arial" w:hAnsi="NB International Pro" w:cstheme="minorHAnsi"/>
          <w:lang w:val="fr-BE" w:eastAsia="en-GB"/>
        </w:rPr>
        <w:t>Devautour</w:t>
      </w:r>
      <w:proofErr w:type="spellEnd"/>
      <w:r w:rsidRPr="00000349">
        <w:rPr>
          <w:rFonts w:ascii="NB International Pro" w:eastAsia="Arial" w:hAnsi="NB International Pro" w:cstheme="minorHAnsi"/>
          <w:lang w:val="fr-BE" w:eastAsia="en-GB"/>
        </w:rPr>
        <w:t xml:space="preserve">. Jusqu’en 1985, tous deux ont créé des </w:t>
      </w:r>
      <w:proofErr w:type="spellStart"/>
      <w:r w:rsidRPr="00000349">
        <w:rPr>
          <w:rFonts w:ascii="NB International Pro" w:eastAsia="Arial" w:hAnsi="NB International Pro" w:cstheme="minorHAnsi"/>
          <w:lang w:val="fr-BE" w:eastAsia="en-GB"/>
        </w:rPr>
        <w:t>oeuvres</w:t>
      </w:r>
      <w:proofErr w:type="spellEnd"/>
      <w:r w:rsidRPr="00000349">
        <w:rPr>
          <w:rFonts w:ascii="NB International Pro" w:eastAsia="Arial" w:hAnsi="NB International Pro" w:cstheme="minorHAnsi"/>
          <w:lang w:val="fr-BE" w:eastAsia="en-GB"/>
        </w:rPr>
        <w:t xml:space="preserve"> d’art sous leur propre nom, avant d’embrasser la complexité et la superposition de divers alter egos fictifs et rôles dans le monde de l’art. </w:t>
      </w:r>
    </w:p>
    <w:p w14:paraId="7E7FC670" w14:textId="77777777" w:rsidR="001B547A" w:rsidRPr="00000349" w:rsidRDefault="001B547A" w:rsidP="001B547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Une partie de la collection de Yoon-</w:t>
      </w:r>
      <w:proofErr w:type="spellStart"/>
      <w:r w:rsidRPr="00000349">
        <w:rPr>
          <w:rFonts w:ascii="NB International Pro" w:eastAsia="Arial" w:hAnsi="NB International Pro" w:cstheme="minorHAnsi"/>
          <w:lang w:val="fr-BE" w:eastAsia="en-GB"/>
        </w:rPr>
        <w:t>Ja</w:t>
      </w:r>
      <w:proofErr w:type="spellEnd"/>
      <w:r w:rsidRPr="00000349">
        <w:rPr>
          <w:rFonts w:ascii="NB International Pro" w:eastAsia="Arial" w:hAnsi="NB International Pro" w:cstheme="minorHAnsi"/>
          <w:lang w:val="fr-BE" w:eastAsia="en-GB"/>
        </w:rPr>
        <w:t xml:space="preserve"> Choi &amp; Paul </w:t>
      </w:r>
      <w:proofErr w:type="spellStart"/>
      <w:r w:rsidRPr="00000349">
        <w:rPr>
          <w:rFonts w:ascii="NB International Pro" w:eastAsia="Arial" w:hAnsi="NB International Pro" w:cstheme="minorHAnsi"/>
          <w:lang w:val="fr-BE" w:eastAsia="en-GB"/>
        </w:rPr>
        <w:t>Devautour</w:t>
      </w:r>
      <w:proofErr w:type="spellEnd"/>
      <w:r w:rsidRPr="00000349">
        <w:rPr>
          <w:rFonts w:ascii="NB International Pro" w:eastAsia="Arial" w:hAnsi="NB International Pro" w:cstheme="minorHAnsi"/>
          <w:lang w:val="fr-BE" w:eastAsia="en-GB"/>
        </w:rPr>
        <w:t xml:space="preserve"> est exposée dans cette salle. Martin </w:t>
      </w:r>
      <w:proofErr w:type="spellStart"/>
      <w:r w:rsidRPr="00000349">
        <w:rPr>
          <w:rFonts w:ascii="NB International Pro" w:eastAsia="Arial" w:hAnsi="NB International Pro" w:cstheme="minorHAnsi"/>
          <w:lang w:val="fr-BE" w:eastAsia="en-GB"/>
        </w:rPr>
        <w:t>Tupper</w:t>
      </w:r>
      <w:proofErr w:type="spellEnd"/>
      <w:r w:rsidRPr="00000349">
        <w:rPr>
          <w:rFonts w:ascii="NB International Pro" w:eastAsia="Arial" w:hAnsi="NB International Pro" w:cstheme="minorHAnsi"/>
          <w:lang w:val="fr-BE" w:eastAsia="en-GB"/>
        </w:rPr>
        <w:t>, qui agit à titre d’artiste, de critique tout en étant un alias fictif de Yoon-</w:t>
      </w:r>
      <w:proofErr w:type="spellStart"/>
      <w:r w:rsidRPr="00000349">
        <w:rPr>
          <w:rFonts w:ascii="NB International Pro" w:eastAsia="Arial" w:hAnsi="NB International Pro" w:cstheme="minorHAnsi"/>
          <w:lang w:val="fr-BE" w:eastAsia="en-GB"/>
        </w:rPr>
        <w:t>Ja</w:t>
      </w:r>
      <w:proofErr w:type="spellEnd"/>
      <w:r w:rsidRPr="00000349">
        <w:rPr>
          <w:rFonts w:ascii="NB International Pro" w:eastAsia="Arial" w:hAnsi="NB International Pro" w:cstheme="minorHAnsi"/>
          <w:lang w:val="fr-BE" w:eastAsia="en-GB"/>
        </w:rPr>
        <w:t xml:space="preserve"> Choi et Paul </w:t>
      </w:r>
      <w:proofErr w:type="spellStart"/>
      <w:r w:rsidRPr="00000349">
        <w:rPr>
          <w:rFonts w:ascii="NB International Pro" w:eastAsia="Arial" w:hAnsi="NB International Pro" w:cstheme="minorHAnsi"/>
          <w:lang w:val="fr-BE" w:eastAsia="en-GB"/>
        </w:rPr>
        <w:t>Devautour</w:t>
      </w:r>
      <w:proofErr w:type="spellEnd"/>
      <w:r w:rsidRPr="00000349">
        <w:rPr>
          <w:rFonts w:ascii="NB International Pro" w:eastAsia="Arial" w:hAnsi="NB International Pro" w:cstheme="minorHAnsi"/>
          <w:lang w:val="fr-BE" w:eastAsia="en-GB"/>
        </w:rPr>
        <w:t xml:space="preserve">, a conçu la disposition de la collection qui rappelle à la fois une salle d’exposition, un stand de foire d’art et le cadre familial d’une collection privée. </w:t>
      </w:r>
    </w:p>
    <w:p w14:paraId="6AE7E3DE" w14:textId="06ECAE0D" w:rsidR="001B547A" w:rsidRPr="00000349" w:rsidRDefault="001B547A" w:rsidP="001B547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 Show Room de la collection Yoon-</w:t>
      </w:r>
      <w:proofErr w:type="spellStart"/>
      <w:r w:rsidRPr="00000349">
        <w:rPr>
          <w:rFonts w:ascii="NB International Pro" w:eastAsia="Arial" w:hAnsi="NB International Pro" w:cstheme="minorHAnsi"/>
          <w:lang w:val="fr-BE" w:eastAsia="en-GB"/>
        </w:rPr>
        <w:t>Ja</w:t>
      </w:r>
      <w:proofErr w:type="spellEnd"/>
      <w:r w:rsidRPr="00000349">
        <w:rPr>
          <w:rFonts w:ascii="NB International Pro" w:eastAsia="Arial" w:hAnsi="NB International Pro" w:cstheme="minorHAnsi"/>
          <w:lang w:val="fr-BE" w:eastAsia="en-GB"/>
        </w:rPr>
        <w:t xml:space="preserve"> Choi &amp; Paul </w:t>
      </w:r>
      <w:proofErr w:type="spellStart"/>
      <w:r w:rsidRPr="00000349">
        <w:rPr>
          <w:rFonts w:ascii="NB International Pro" w:eastAsia="Arial" w:hAnsi="NB International Pro" w:cstheme="minorHAnsi"/>
          <w:lang w:val="fr-BE" w:eastAsia="en-GB"/>
        </w:rPr>
        <w:t>Devautour</w:t>
      </w:r>
      <w:proofErr w:type="spellEnd"/>
      <w:r w:rsidRPr="00000349">
        <w:rPr>
          <w:rFonts w:ascii="NB International Pro" w:eastAsia="Arial" w:hAnsi="NB International Pro" w:cstheme="minorHAnsi"/>
          <w:lang w:val="fr-BE" w:eastAsia="en-GB"/>
        </w:rPr>
        <w:t xml:space="preserve"> » (1992) par Martin </w:t>
      </w:r>
      <w:proofErr w:type="spellStart"/>
      <w:r w:rsidRPr="00000349">
        <w:rPr>
          <w:rFonts w:ascii="NB International Pro" w:eastAsia="Arial" w:hAnsi="NB International Pro" w:cstheme="minorHAnsi"/>
          <w:lang w:val="fr-BE" w:eastAsia="en-GB"/>
        </w:rPr>
        <w:t>Tupper</w:t>
      </w:r>
      <w:proofErr w:type="spellEnd"/>
      <w:r w:rsidRPr="00000349">
        <w:rPr>
          <w:rFonts w:ascii="NB International Pro" w:eastAsia="Arial" w:hAnsi="NB International Pro" w:cstheme="minorHAnsi"/>
          <w:lang w:val="fr-BE" w:eastAsia="en-GB"/>
        </w:rPr>
        <w:t xml:space="preserve"> est une anthologie de plusieurs mouvements et tendances artistiques. L’artiste Richard </w:t>
      </w:r>
      <w:proofErr w:type="spellStart"/>
      <w:r w:rsidRPr="00000349">
        <w:rPr>
          <w:rFonts w:ascii="NB International Pro" w:eastAsia="Arial" w:hAnsi="NB International Pro" w:cstheme="minorHAnsi"/>
          <w:lang w:val="fr-BE" w:eastAsia="en-GB"/>
        </w:rPr>
        <w:t>Allibert</w:t>
      </w:r>
      <w:proofErr w:type="spellEnd"/>
      <w:r w:rsidRPr="00000349">
        <w:rPr>
          <w:rFonts w:ascii="NB International Pro" w:eastAsia="Arial" w:hAnsi="NB International Pro" w:cstheme="minorHAnsi"/>
          <w:lang w:val="fr-BE" w:eastAsia="en-GB"/>
        </w:rPr>
        <w:t xml:space="preserve">, par exemple, travaille exclusivement avec des </w:t>
      </w:r>
      <w:r w:rsidRPr="00000349">
        <w:rPr>
          <w:rFonts w:ascii="NB International Pro" w:eastAsia="Arial" w:hAnsi="NB International Pro" w:cstheme="minorHAnsi"/>
          <w:i/>
          <w:iCs/>
          <w:lang w:val="fr-BE" w:eastAsia="en-GB"/>
        </w:rPr>
        <w:t xml:space="preserve">readymades </w:t>
      </w:r>
      <w:r w:rsidRPr="00000349">
        <w:rPr>
          <w:rFonts w:ascii="NB International Pro" w:eastAsia="Arial" w:hAnsi="NB International Pro" w:cstheme="minorHAnsi"/>
          <w:lang w:val="fr-BE" w:eastAsia="en-GB"/>
        </w:rPr>
        <w:t xml:space="preserve">: de simples objets ou ustensiles sans aucune altération. Ensemble, </w:t>
      </w:r>
      <w:proofErr w:type="spellStart"/>
      <w:r w:rsidRPr="00000349">
        <w:rPr>
          <w:rFonts w:ascii="NB International Pro" w:eastAsia="Arial" w:hAnsi="NB International Pro" w:cstheme="minorHAnsi"/>
          <w:lang w:val="fr-BE" w:eastAsia="en-GB"/>
        </w:rPr>
        <w:t>Buchal</w:t>
      </w:r>
      <w:proofErr w:type="spellEnd"/>
      <w:r w:rsidRPr="00000349">
        <w:rPr>
          <w:rFonts w:ascii="NB International Pro" w:eastAsia="Arial" w:hAnsi="NB International Pro" w:cstheme="minorHAnsi"/>
          <w:lang w:val="fr-BE" w:eastAsia="en-GB"/>
        </w:rPr>
        <w:t xml:space="preserve"> &amp; Clavel remettent en question le principe du duo d’artistes. Et de son côté, l’artiste J. Duplo travaille exclusivement avec des briques Lego.</w:t>
      </w:r>
    </w:p>
    <w:p w14:paraId="3CA2B46C" w14:textId="77777777" w:rsidR="001B547A" w:rsidRPr="00000349" w:rsidRDefault="001B547A" w:rsidP="001B547A">
      <w:pPr>
        <w:rPr>
          <w:rFonts w:ascii="NB International Pro" w:eastAsia="Arial" w:hAnsi="NB International Pro" w:cstheme="minorHAnsi"/>
          <w:sz w:val="24"/>
          <w:szCs w:val="24"/>
          <w:lang w:val="fr-BE" w:eastAsia="en-GB"/>
        </w:rPr>
      </w:pPr>
    </w:p>
    <w:p w14:paraId="42373D3F" w14:textId="4BC5A6B0" w:rsidR="001B547A" w:rsidRPr="00000349" w:rsidRDefault="001B547A" w:rsidP="001B547A">
      <w:pPr>
        <w:pStyle w:val="Heading2"/>
        <w:rPr>
          <w:rFonts w:eastAsia="Arial"/>
          <w:lang w:val="fr-BE" w:eastAsia="en-GB"/>
        </w:rPr>
      </w:pPr>
      <w:bookmarkStart w:id="15" w:name="_Toc160722291"/>
      <w:r w:rsidRPr="00000349">
        <w:rPr>
          <w:rFonts w:eastAsia="Arial"/>
          <w:lang w:val="fr-BE" w:eastAsia="en-GB"/>
        </w:rPr>
        <w:t>RÉÉCRIRE LE PASSÉ</w:t>
      </w:r>
      <w:bookmarkEnd w:id="15"/>
    </w:p>
    <w:p w14:paraId="4DCCF26B" w14:textId="77777777" w:rsidR="001B547A" w:rsidRPr="00000349" w:rsidRDefault="001B547A" w:rsidP="001B547A">
      <w:pPr>
        <w:rPr>
          <w:lang w:val="fr-BE" w:eastAsia="en-GB"/>
        </w:rPr>
      </w:pPr>
    </w:p>
    <w:p w14:paraId="41749048" w14:textId="77777777" w:rsidR="001B547A" w:rsidRPr="00000349" w:rsidRDefault="001B547A" w:rsidP="001B547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 xml:space="preserve">La mise au point d’une pratique artistique fictive à l’heure d’aujourd’hui peut aussi avoir un impact sur le passé. En créant des artistes présumés historiques mais entièrement fictifs, avec leur propre contexte et leur propre narration, on corrige une partie de l’histoire. Et bien que les pratiques de Justine Frank, Darko </w:t>
      </w:r>
      <w:proofErr w:type="spellStart"/>
      <w:r w:rsidRPr="00000349">
        <w:rPr>
          <w:rFonts w:ascii="NB International Pro" w:eastAsia="Arial" w:hAnsi="NB International Pro" w:cstheme="minorHAnsi"/>
          <w:lang w:val="fr-BE" w:eastAsia="en-GB"/>
        </w:rPr>
        <w:t>Maver</w:t>
      </w:r>
      <w:proofErr w:type="spellEnd"/>
      <w:r w:rsidRPr="00000349">
        <w:rPr>
          <w:rFonts w:ascii="NB International Pro" w:eastAsia="Arial" w:hAnsi="NB International Pro" w:cstheme="minorHAnsi"/>
          <w:lang w:val="fr-BE" w:eastAsia="en-GB"/>
        </w:rPr>
        <w:t xml:space="preserve"> ou Florence Hasard soient imaginaires en tant que spectateurs, nous aimerions croire à ces récits présentés comme des faits avérés. </w:t>
      </w:r>
    </w:p>
    <w:p w14:paraId="2FCFEF0D" w14:textId="77777777" w:rsidR="001B547A" w:rsidRPr="00000349" w:rsidRDefault="001B547A" w:rsidP="001B547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lastRenderedPageBreak/>
        <w:t xml:space="preserve">Leur histoire s’appuie sur les preuves les plus diverses : photos et films d’époque, coupures de presse, documentaires avec interviews des acteurs... La création de ces preuves, mais aussi la manière dont elles sont exposées et communiquées au public renforcent la véracité de ces pratiques qui réécrivent le passé. </w:t>
      </w:r>
    </w:p>
    <w:p w14:paraId="1C8A7E79" w14:textId="571297D8" w:rsidR="001B547A" w:rsidRPr="00000349" w:rsidRDefault="001B547A" w:rsidP="001B547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Elles démontrent que l’historiographie n’est pas terminée, mais continue d’évoluer. La création d’une nouvelle version de ce qu’aurait pu être le passé, souvent du point de vue d’une position sociale méconnue, met à mal l’effet de la distance historique : comme si l’histoire était commodément quelque chose de lointain et d’oublié qui ne nous concernait pas.</w:t>
      </w:r>
    </w:p>
    <w:p w14:paraId="4DA1230C" w14:textId="77777777" w:rsidR="00AB661A" w:rsidRPr="00000349" w:rsidRDefault="00AB661A" w:rsidP="001B547A">
      <w:pPr>
        <w:rPr>
          <w:rFonts w:ascii="NB International Pro" w:eastAsia="Arial" w:hAnsi="NB International Pro" w:cstheme="minorHAnsi"/>
          <w:sz w:val="24"/>
          <w:szCs w:val="24"/>
          <w:lang w:val="fr-BE" w:eastAsia="en-GB"/>
        </w:rPr>
      </w:pPr>
    </w:p>
    <w:p w14:paraId="229188C5" w14:textId="50EAB697" w:rsidR="00AB661A" w:rsidRPr="00000349" w:rsidRDefault="00AB661A" w:rsidP="00AB661A">
      <w:pPr>
        <w:pStyle w:val="Heading2"/>
        <w:rPr>
          <w:rFonts w:eastAsia="Arial"/>
          <w:lang w:val="fr-BE" w:eastAsia="en-GB"/>
        </w:rPr>
      </w:pPr>
      <w:bookmarkStart w:id="16" w:name="_Toc160722292"/>
      <w:r w:rsidRPr="00000349">
        <w:rPr>
          <w:rFonts w:eastAsia="Arial"/>
          <w:lang w:val="fr-BE" w:eastAsia="en-GB"/>
        </w:rPr>
        <w:t>DÉFIER LE MONDE ARTISTIQUE</w:t>
      </w:r>
      <w:bookmarkEnd w:id="16"/>
    </w:p>
    <w:p w14:paraId="7E725B22" w14:textId="77777777" w:rsidR="00AB661A" w:rsidRPr="00000349" w:rsidRDefault="00AB661A" w:rsidP="00AB661A">
      <w:pPr>
        <w:rPr>
          <w:lang w:val="fr-BE" w:eastAsia="en-GB"/>
        </w:rPr>
      </w:pPr>
    </w:p>
    <w:p w14:paraId="2CEA27CB" w14:textId="77777777" w:rsidR="00AB661A" w:rsidRPr="00000349" w:rsidRDefault="00AB661A" w:rsidP="00AB661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 xml:space="preserve">L’art fictif fonctionne souvent dans un système emprunté à la réalité : il peut s’agir de l’histoire, mais aussi du monde de l’art contemporain. </w:t>
      </w:r>
    </w:p>
    <w:p w14:paraId="2E05656C" w14:textId="77777777" w:rsidR="00AB661A" w:rsidRPr="00000349" w:rsidRDefault="00AB661A" w:rsidP="00AB661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 xml:space="preserve">Plusieurs artistes fictifs s’attaquent aux règles (non) écrites du soi-disant système de l’art en se faisant passer pour des acteurs de ce monde artistique. Leo </w:t>
      </w:r>
      <w:proofErr w:type="spellStart"/>
      <w:r w:rsidRPr="00000349">
        <w:rPr>
          <w:rFonts w:ascii="NB International Pro" w:eastAsia="Arial" w:hAnsi="NB International Pro" w:cstheme="minorHAnsi"/>
          <w:lang w:val="fr-BE" w:eastAsia="en-GB"/>
        </w:rPr>
        <w:t>Josefstein</w:t>
      </w:r>
      <w:proofErr w:type="spellEnd"/>
      <w:r w:rsidRPr="00000349">
        <w:rPr>
          <w:rFonts w:ascii="NB International Pro" w:eastAsia="Arial" w:hAnsi="NB International Pro" w:cstheme="minorHAnsi"/>
          <w:lang w:val="fr-BE" w:eastAsia="en-GB"/>
        </w:rPr>
        <w:t xml:space="preserve"> et Hubert Van Es prétendent ainsi être des artistes alors qu’ils occupent en réalité une position d’autorité très différente au sein de la scène artistique belge. De son côté, une artiste fictive comme Emily Feather exprime un désir d’anonymat et de renoncement à son statut d’auteur individuel. </w:t>
      </w:r>
    </w:p>
    <w:p w14:paraId="37B9614D" w14:textId="2010AF70" w:rsidR="00AB661A" w:rsidRPr="00000349" w:rsidRDefault="00AB661A" w:rsidP="00AB661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 xml:space="preserve">Le groupe anonyme d’artistes Bernadette Corporation adopte une identité quasi corporative pour critiquer une culture globale qui construit l’identité à travers la consommation et le </w:t>
      </w:r>
      <w:proofErr w:type="spellStart"/>
      <w:r w:rsidRPr="00000349">
        <w:rPr>
          <w:rFonts w:ascii="NB International Pro" w:eastAsia="Arial" w:hAnsi="NB International Pro" w:cstheme="minorHAnsi"/>
          <w:lang w:val="fr-BE" w:eastAsia="en-GB"/>
        </w:rPr>
        <w:t>branding</w:t>
      </w:r>
      <w:proofErr w:type="spellEnd"/>
      <w:r w:rsidRPr="00000349">
        <w:rPr>
          <w:rFonts w:ascii="NB International Pro" w:eastAsia="Arial" w:hAnsi="NB International Pro" w:cstheme="minorHAnsi"/>
          <w:lang w:val="fr-BE" w:eastAsia="en-GB"/>
        </w:rPr>
        <w:t xml:space="preserve">. Bernadette Corporation publie en 2005 le roman collectif « Reena </w:t>
      </w:r>
      <w:proofErr w:type="spellStart"/>
      <w:r w:rsidRPr="00000349">
        <w:rPr>
          <w:rFonts w:ascii="NB International Pro" w:eastAsia="Arial" w:hAnsi="NB International Pro" w:cstheme="minorHAnsi"/>
          <w:lang w:val="fr-BE" w:eastAsia="en-GB"/>
        </w:rPr>
        <w:t>Spaulings</w:t>
      </w:r>
      <w:proofErr w:type="spellEnd"/>
      <w:r w:rsidRPr="00000349">
        <w:rPr>
          <w:rFonts w:ascii="NB International Pro" w:eastAsia="Arial" w:hAnsi="NB International Pro" w:cstheme="minorHAnsi"/>
          <w:lang w:val="fr-BE" w:eastAsia="en-GB"/>
        </w:rPr>
        <w:t xml:space="preserve"> », qui constituera par la suite la base de nouvelles initiatives d’artistes telles que Henry </w:t>
      </w:r>
      <w:proofErr w:type="spellStart"/>
      <w:r w:rsidRPr="00000349">
        <w:rPr>
          <w:rFonts w:ascii="NB International Pro" w:eastAsia="Arial" w:hAnsi="NB International Pro" w:cstheme="minorHAnsi"/>
          <w:lang w:val="fr-BE" w:eastAsia="en-GB"/>
        </w:rPr>
        <w:t>Codax</w:t>
      </w:r>
      <w:proofErr w:type="spellEnd"/>
      <w:r w:rsidRPr="00000349">
        <w:rPr>
          <w:rFonts w:ascii="NB International Pro" w:eastAsia="Arial" w:hAnsi="NB International Pro" w:cstheme="minorHAnsi"/>
          <w:lang w:val="fr-BE" w:eastAsia="en-GB"/>
        </w:rPr>
        <w:t xml:space="preserve"> ou le projet collectif Reena </w:t>
      </w:r>
      <w:proofErr w:type="spellStart"/>
      <w:r w:rsidRPr="00000349">
        <w:rPr>
          <w:rFonts w:ascii="NB International Pro" w:eastAsia="Arial" w:hAnsi="NB International Pro" w:cstheme="minorHAnsi"/>
          <w:lang w:val="fr-BE" w:eastAsia="en-GB"/>
        </w:rPr>
        <w:t>Spaulings</w:t>
      </w:r>
      <w:proofErr w:type="spellEnd"/>
      <w:r w:rsidRPr="00000349">
        <w:rPr>
          <w:rFonts w:ascii="NB International Pro" w:eastAsia="Arial" w:hAnsi="NB International Pro" w:cstheme="minorHAnsi"/>
          <w:lang w:val="fr-BE" w:eastAsia="en-GB"/>
        </w:rPr>
        <w:t>, qui est à la fois un personnage d’artiste et une galerie d’art basée à New York.</w:t>
      </w:r>
    </w:p>
    <w:p w14:paraId="496E59F3" w14:textId="77777777" w:rsidR="00AB661A" w:rsidRPr="00000349" w:rsidRDefault="00AB661A" w:rsidP="00AB661A">
      <w:pPr>
        <w:rPr>
          <w:rFonts w:ascii="NB International Pro" w:eastAsia="Arial" w:hAnsi="NB International Pro" w:cstheme="minorHAnsi"/>
          <w:lang w:val="fr-BE" w:eastAsia="en-GB"/>
        </w:rPr>
      </w:pPr>
    </w:p>
    <w:p w14:paraId="548FCCBD" w14:textId="5A36D01E" w:rsidR="00AB661A" w:rsidRPr="00000349" w:rsidRDefault="00AB661A" w:rsidP="00AB661A">
      <w:pPr>
        <w:pStyle w:val="Heading2"/>
        <w:rPr>
          <w:rFonts w:eastAsia="Arial"/>
          <w:lang w:val="fr-BE" w:eastAsia="en-GB"/>
        </w:rPr>
      </w:pPr>
      <w:bookmarkStart w:id="17" w:name="_Toc160722293"/>
      <w:r w:rsidRPr="00000349">
        <w:rPr>
          <w:rFonts w:eastAsia="Arial"/>
          <w:lang w:val="fr-BE" w:eastAsia="en-GB"/>
        </w:rPr>
        <w:t>LE BESOIN D’UN ALIAS</w:t>
      </w:r>
      <w:bookmarkEnd w:id="17"/>
    </w:p>
    <w:p w14:paraId="34CAAE89" w14:textId="77777777" w:rsidR="00AB661A" w:rsidRPr="00000349" w:rsidRDefault="00AB661A" w:rsidP="00AB661A">
      <w:pPr>
        <w:rPr>
          <w:lang w:val="fr-BE" w:eastAsia="en-GB"/>
        </w:rPr>
      </w:pPr>
    </w:p>
    <w:p w14:paraId="2DC92136" w14:textId="77777777" w:rsidR="00AB661A" w:rsidRPr="00000349" w:rsidRDefault="00AB661A" w:rsidP="00AB661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 xml:space="preserve">L’art fictif peut aborder des questions sociales urgentes telles que la culture, l’identité, le genre, la politique et la censure. La question est de savoir si le choix de l’art fictif est en partie motivé par la volonté de transmettre un message potentiellement controversé. </w:t>
      </w:r>
    </w:p>
    <w:p w14:paraId="519C54D8" w14:textId="180BE17F" w:rsidR="00AB661A" w:rsidRPr="00000349" w:rsidRDefault="00AB661A" w:rsidP="00AB661A">
      <w:pPr>
        <w:rPr>
          <w:rFonts w:ascii="NB International Pro" w:eastAsia="Arial" w:hAnsi="NB International Pro" w:cstheme="minorHAnsi"/>
          <w:lang w:val="fr-BE" w:eastAsia="en-GB"/>
        </w:rPr>
      </w:pPr>
      <w:r w:rsidRPr="00000349">
        <w:rPr>
          <w:rFonts w:ascii="NB International Pro" w:eastAsia="Arial" w:hAnsi="NB International Pro" w:cstheme="minorHAnsi"/>
          <w:lang w:val="fr-BE" w:eastAsia="en-GB"/>
        </w:rPr>
        <w:t xml:space="preserve">Les </w:t>
      </w:r>
      <w:proofErr w:type="spellStart"/>
      <w:r w:rsidRPr="00000349">
        <w:rPr>
          <w:rFonts w:ascii="NB International Pro" w:eastAsia="Arial" w:hAnsi="NB International Pro" w:cstheme="minorHAnsi"/>
          <w:lang w:val="fr-BE" w:eastAsia="en-GB"/>
        </w:rPr>
        <w:t>oeuvres</w:t>
      </w:r>
      <w:proofErr w:type="spellEnd"/>
      <w:r w:rsidRPr="00000349">
        <w:rPr>
          <w:rFonts w:ascii="NB International Pro" w:eastAsia="Arial" w:hAnsi="NB International Pro" w:cstheme="minorHAnsi"/>
          <w:lang w:val="fr-BE" w:eastAsia="en-GB"/>
        </w:rPr>
        <w:t xml:space="preserve"> présentées dans cette salle témoignent de l’engagement et de la pertinence de l’art fictif dans le débat social. L’art fictif offre-t-il une position sûre pour créer des </w:t>
      </w:r>
      <w:proofErr w:type="spellStart"/>
      <w:r w:rsidRPr="00000349">
        <w:rPr>
          <w:rFonts w:ascii="NB International Pro" w:eastAsia="Arial" w:hAnsi="NB International Pro" w:cstheme="minorHAnsi"/>
          <w:lang w:val="fr-BE" w:eastAsia="en-GB"/>
        </w:rPr>
        <w:t>oeuvres</w:t>
      </w:r>
      <w:proofErr w:type="spellEnd"/>
      <w:r w:rsidRPr="00000349">
        <w:rPr>
          <w:rFonts w:ascii="NB International Pro" w:eastAsia="Arial" w:hAnsi="NB International Pro" w:cstheme="minorHAnsi"/>
          <w:lang w:val="fr-BE" w:eastAsia="en-GB"/>
        </w:rPr>
        <w:t xml:space="preserve"> politiquement inspirées (</w:t>
      </w:r>
      <w:proofErr w:type="spellStart"/>
      <w:r w:rsidRPr="00000349">
        <w:rPr>
          <w:rFonts w:ascii="NB International Pro" w:eastAsia="Arial" w:hAnsi="NB International Pro" w:cstheme="minorHAnsi"/>
          <w:lang w:val="fr-BE" w:eastAsia="en-GB"/>
        </w:rPr>
        <w:t>Oksana</w:t>
      </w:r>
      <w:proofErr w:type="spellEnd"/>
      <w:r w:rsidRPr="00000349">
        <w:rPr>
          <w:rFonts w:ascii="NB International Pro" w:eastAsia="Arial" w:hAnsi="NB International Pro" w:cstheme="minorHAnsi"/>
          <w:lang w:val="fr-BE" w:eastAsia="en-GB"/>
        </w:rPr>
        <w:t xml:space="preserve"> </w:t>
      </w:r>
      <w:proofErr w:type="spellStart"/>
      <w:r w:rsidRPr="00000349">
        <w:rPr>
          <w:rFonts w:ascii="NB International Pro" w:eastAsia="Arial" w:hAnsi="NB International Pro" w:cstheme="minorHAnsi"/>
          <w:lang w:val="fr-BE" w:eastAsia="en-GB"/>
        </w:rPr>
        <w:t>Pasaiko</w:t>
      </w:r>
      <w:proofErr w:type="spellEnd"/>
      <w:r w:rsidRPr="00000349">
        <w:rPr>
          <w:rFonts w:ascii="NB International Pro" w:eastAsia="Arial" w:hAnsi="NB International Pro" w:cstheme="minorHAnsi"/>
          <w:lang w:val="fr-BE" w:eastAsia="en-GB"/>
        </w:rPr>
        <w:t xml:space="preserve">) ou explicites (NV </w:t>
      </w:r>
      <w:proofErr w:type="spellStart"/>
      <w:r w:rsidRPr="00000349">
        <w:rPr>
          <w:rFonts w:ascii="NB International Pro" w:eastAsia="Arial" w:hAnsi="NB International Pro" w:cstheme="minorHAnsi"/>
          <w:lang w:val="fr-BE" w:eastAsia="en-GB"/>
        </w:rPr>
        <w:t>Panneel</w:t>
      </w:r>
      <w:proofErr w:type="spellEnd"/>
      <w:r w:rsidRPr="00000349">
        <w:rPr>
          <w:rFonts w:ascii="NB International Pro" w:eastAsia="Arial" w:hAnsi="NB International Pro" w:cstheme="minorHAnsi"/>
          <w:lang w:val="fr-BE" w:eastAsia="en-GB"/>
        </w:rPr>
        <w:t>) ? L’art fictif implique-t-il une façon de disparaître pour tenter d’être libre, sans être condamné ou discriminé (</w:t>
      </w:r>
      <w:proofErr w:type="spellStart"/>
      <w:r w:rsidRPr="00000349">
        <w:rPr>
          <w:rFonts w:ascii="NB International Pro" w:eastAsia="Arial" w:hAnsi="NB International Pro" w:cstheme="minorHAnsi"/>
          <w:lang w:val="fr-BE" w:eastAsia="en-GB"/>
        </w:rPr>
        <w:t>Puppies</w:t>
      </w:r>
      <w:proofErr w:type="spellEnd"/>
      <w:r w:rsidRPr="00000349">
        <w:rPr>
          <w:rFonts w:ascii="NB International Pro" w:eastAsia="Arial" w:hAnsi="NB International Pro" w:cstheme="minorHAnsi"/>
          <w:lang w:val="fr-BE" w:eastAsia="en-GB"/>
        </w:rPr>
        <w:t xml:space="preserve"> </w:t>
      </w:r>
      <w:proofErr w:type="spellStart"/>
      <w:r w:rsidRPr="00000349">
        <w:rPr>
          <w:rFonts w:ascii="NB International Pro" w:eastAsia="Arial" w:hAnsi="NB International Pro" w:cstheme="minorHAnsi"/>
          <w:lang w:val="fr-BE" w:eastAsia="en-GB"/>
        </w:rPr>
        <w:t>Puppies</w:t>
      </w:r>
      <w:proofErr w:type="spellEnd"/>
      <w:r w:rsidRPr="00000349">
        <w:rPr>
          <w:rFonts w:ascii="NB International Pro" w:eastAsia="Arial" w:hAnsi="NB International Pro" w:cstheme="minorHAnsi"/>
          <w:lang w:val="fr-BE" w:eastAsia="en-GB"/>
        </w:rPr>
        <w:t xml:space="preserve"> (Jade </w:t>
      </w:r>
      <w:proofErr w:type="spellStart"/>
      <w:r w:rsidRPr="00000349">
        <w:rPr>
          <w:rFonts w:ascii="NB International Pro" w:eastAsia="Arial" w:hAnsi="NB International Pro" w:cstheme="minorHAnsi"/>
          <w:lang w:val="fr-BE" w:eastAsia="en-GB"/>
        </w:rPr>
        <w:t>Guanaro</w:t>
      </w:r>
      <w:proofErr w:type="spellEnd"/>
      <w:r w:rsidRPr="00000349">
        <w:rPr>
          <w:rFonts w:ascii="NB International Pro" w:eastAsia="Arial" w:hAnsi="NB International Pro" w:cstheme="minorHAnsi"/>
          <w:lang w:val="fr-BE" w:eastAsia="en-GB"/>
        </w:rPr>
        <w:t xml:space="preserve"> </w:t>
      </w:r>
      <w:proofErr w:type="spellStart"/>
      <w:r w:rsidRPr="00000349">
        <w:rPr>
          <w:rFonts w:ascii="NB International Pro" w:eastAsia="Arial" w:hAnsi="NB International Pro" w:cstheme="minorHAnsi"/>
          <w:lang w:val="fr-BE" w:eastAsia="en-GB"/>
        </w:rPr>
        <w:t>Kuriki-Olivo</w:t>
      </w:r>
      <w:proofErr w:type="spellEnd"/>
      <w:r w:rsidRPr="00000349">
        <w:rPr>
          <w:rFonts w:ascii="NB International Pro" w:eastAsia="Arial" w:hAnsi="NB International Pro" w:cstheme="minorHAnsi"/>
          <w:lang w:val="fr-BE" w:eastAsia="en-GB"/>
        </w:rPr>
        <w:t xml:space="preserve">)) ? Sommes-nous suffisamment conscients que l’histoire de l’art occidentale est souvent projetée inutilement comme référence sur des </w:t>
      </w:r>
      <w:proofErr w:type="spellStart"/>
      <w:r w:rsidRPr="00000349">
        <w:rPr>
          <w:rFonts w:ascii="NB International Pro" w:eastAsia="Arial" w:hAnsi="NB International Pro" w:cstheme="minorHAnsi"/>
          <w:lang w:val="fr-BE" w:eastAsia="en-GB"/>
        </w:rPr>
        <w:t>oeuvres</w:t>
      </w:r>
      <w:proofErr w:type="spellEnd"/>
      <w:r w:rsidRPr="00000349">
        <w:rPr>
          <w:rFonts w:ascii="NB International Pro" w:eastAsia="Arial" w:hAnsi="NB International Pro" w:cstheme="minorHAnsi"/>
          <w:lang w:val="fr-BE" w:eastAsia="en-GB"/>
        </w:rPr>
        <w:t xml:space="preserve"> qui ne s’inscrivent même pas dans cette tradition (</w:t>
      </w:r>
      <w:proofErr w:type="spellStart"/>
      <w:r w:rsidRPr="00000349">
        <w:rPr>
          <w:rFonts w:ascii="NB International Pro" w:eastAsia="Arial" w:hAnsi="NB International Pro" w:cstheme="minorHAnsi"/>
          <w:lang w:val="fr-BE" w:eastAsia="en-GB"/>
        </w:rPr>
        <w:t>Suha</w:t>
      </w:r>
      <w:proofErr w:type="spellEnd"/>
      <w:r w:rsidRPr="00000349">
        <w:rPr>
          <w:rFonts w:ascii="NB International Pro" w:eastAsia="Arial" w:hAnsi="NB International Pro" w:cstheme="minorHAnsi"/>
          <w:lang w:val="fr-BE" w:eastAsia="en-GB"/>
        </w:rPr>
        <w:t xml:space="preserve"> </w:t>
      </w:r>
      <w:proofErr w:type="spellStart"/>
      <w:r w:rsidRPr="00000349">
        <w:rPr>
          <w:rFonts w:ascii="NB International Pro" w:eastAsia="Arial" w:hAnsi="NB International Pro" w:cstheme="minorHAnsi"/>
          <w:lang w:val="fr-BE" w:eastAsia="en-GB"/>
        </w:rPr>
        <w:t>Traboulsi</w:t>
      </w:r>
      <w:proofErr w:type="spellEnd"/>
      <w:r w:rsidRPr="00000349">
        <w:rPr>
          <w:rFonts w:ascii="NB International Pro" w:eastAsia="Arial" w:hAnsi="NB International Pro" w:cstheme="minorHAnsi"/>
          <w:lang w:val="fr-BE" w:eastAsia="en-GB"/>
        </w:rPr>
        <w:t>) ? Et quelle forme peut-elle prendre une production artistique fictive créée dans le contexte d’un régime totalitaire (Charles Rosenthal) ?</w:t>
      </w:r>
    </w:p>
    <w:p w14:paraId="460D2B10" w14:textId="5DE3AC3F" w:rsidR="001B547A" w:rsidRPr="00000349" w:rsidRDefault="001B547A">
      <w:pPr>
        <w:rPr>
          <w:lang w:val="fr-BE" w:eastAsia="en-GB"/>
        </w:rPr>
      </w:pPr>
      <w:r w:rsidRPr="00000349">
        <w:rPr>
          <w:lang w:val="fr-BE" w:eastAsia="en-GB"/>
        </w:rPr>
        <w:br w:type="page"/>
      </w:r>
    </w:p>
    <w:p w14:paraId="68F59565" w14:textId="28D60918" w:rsidR="002E1A51" w:rsidRPr="00C1744C" w:rsidRDefault="002E1A51" w:rsidP="001B547A">
      <w:pPr>
        <w:pStyle w:val="Heading1"/>
        <w:rPr>
          <w:rFonts w:eastAsia="Calibri"/>
          <w:lang w:val="fr-BE" w:eastAsia="nl-BE"/>
        </w:rPr>
      </w:pPr>
      <w:bookmarkStart w:id="18" w:name="_Toc160722294"/>
      <w:r>
        <w:rPr>
          <w:rFonts w:eastAsia="Calibri"/>
          <w:lang w:val="fr-BE" w:eastAsia="nl-BE"/>
        </w:rPr>
        <w:lastRenderedPageBreak/>
        <w:t xml:space="preserve">AUSSI </w:t>
      </w:r>
      <w:r w:rsidR="001B547A">
        <w:rPr>
          <w:rFonts w:eastAsia="Calibri"/>
          <w:lang w:val="fr-BE" w:eastAsia="nl-BE"/>
        </w:rPr>
        <w:t>E</w:t>
      </w:r>
      <w:r>
        <w:rPr>
          <w:rFonts w:eastAsia="Calibri"/>
          <w:lang w:val="fr-BE" w:eastAsia="nl-BE"/>
        </w:rPr>
        <w:t>N M</w:t>
      </w:r>
      <w:bookmarkEnd w:id="18"/>
    </w:p>
    <w:p w14:paraId="1C37081E" w14:textId="77777777" w:rsidR="002E1A51" w:rsidRDefault="002E1A51" w:rsidP="00592BD1">
      <w:pPr>
        <w:pStyle w:val="NormalWeb"/>
        <w:spacing w:before="0" w:beforeAutospacing="0" w:after="0" w:afterAutospacing="0"/>
        <w:rPr>
          <w:rFonts w:ascii="NB International Pro" w:hAnsi="NB International Pro" w:cs="Calibri"/>
          <w:color w:val="000000"/>
          <w:spacing w:val="-6"/>
          <w:lang w:val="fr-FR"/>
        </w:rPr>
      </w:pPr>
    </w:p>
    <w:p w14:paraId="0A5AF27D"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r w:rsidRPr="00471BE5">
        <w:rPr>
          <w:rFonts w:ascii="NB International Pro" w:eastAsia="Calibri" w:hAnsi="NB International Pro" w:cs="Calibri"/>
          <w:sz w:val="24"/>
          <w:szCs w:val="24"/>
          <w:lang w:val="fr-FR"/>
        </w:rPr>
        <w:t xml:space="preserve">Parallèlement à l’exposition </w:t>
      </w:r>
      <w:r w:rsidRPr="00471BE5">
        <w:rPr>
          <w:rFonts w:ascii="NB International Pro" w:eastAsia="Calibri" w:hAnsi="NB International Pro" w:cs="Calibri"/>
          <w:i/>
          <w:iCs/>
          <w:sz w:val="24"/>
          <w:szCs w:val="24"/>
          <w:lang w:val="fr-FR"/>
        </w:rPr>
        <w:t>Alias</w:t>
      </w:r>
      <w:r w:rsidRPr="00471BE5">
        <w:rPr>
          <w:rFonts w:ascii="NB International Pro" w:eastAsia="Calibri" w:hAnsi="NB International Pro" w:cs="Calibri"/>
          <w:sz w:val="24"/>
          <w:szCs w:val="24"/>
          <w:lang w:val="fr-FR"/>
        </w:rPr>
        <w:t xml:space="preserve">, M inaugure l’exposition de Sarah Smolders </w:t>
      </w:r>
      <w:r w:rsidRPr="00471BE5">
        <w:rPr>
          <w:rFonts w:ascii="NB International Pro" w:eastAsia="Calibri" w:hAnsi="NB International Pro" w:cs="Calibri"/>
          <w:i/>
          <w:iCs/>
          <w:sz w:val="24"/>
          <w:szCs w:val="24"/>
          <w:lang w:val="fr-FR"/>
        </w:rPr>
        <w:t>A Space Begins, With Speaking</w:t>
      </w:r>
      <w:r w:rsidRPr="00471BE5">
        <w:rPr>
          <w:rFonts w:ascii="NB International Pro" w:eastAsia="Calibri" w:hAnsi="NB International Pro" w:cs="Calibri"/>
          <w:sz w:val="24"/>
          <w:szCs w:val="24"/>
          <w:lang w:val="fr-FR"/>
        </w:rPr>
        <w:t xml:space="preserve">. </w:t>
      </w:r>
      <w:r w:rsidRPr="00471BE5">
        <w:rPr>
          <w:rFonts w:ascii="NB International Pro" w:eastAsia="Arial" w:hAnsi="NB International Pro" w:cstheme="minorHAnsi"/>
          <w:sz w:val="24"/>
          <w:szCs w:val="24"/>
          <w:lang w:val="fr-FR" w:eastAsia="en-GB"/>
        </w:rPr>
        <w:t>L’œuvre de Sarah Smolders (° 1988, vit et travaille à Bruxelles) émerge d’un dialogue avec un espace spécifique et ses caractéristiques architecturales que l’artiste observe et annote à travers des interventions et des éléments picturaux. Des modifications et des ajouts à peine perceptibles à première vue invitent les spectateur·rices à ralentir, à scruter et à découvrir l’espace de manière nouvelle et surprenante. Ce faisant, Smolders engage aussi bien la mémoire de l’espace que de son propre travail : par le biais d’un passage dans l’atelier, elle utilise les résidus d’actions antérieures liées au lieu dans de nouvelles expositions, comme s’il s’agissait d’un propre alphabet spatial.</w:t>
      </w:r>
    </w:p>
    <w:p w14:paraId="5E156120" w14:textId="77777777" w:rsidR="00592BD1" w:rsidRPr="00471BE5" w:rsidRDefault="00592BD1" w:rsidP="00592BD1">
      <w:pPr>
        <w:spacing w:after="0"/>
        <w:rPr>
          <w:rFonts w:ascii="NB International Pro" w:eastAsia="Calibri" w:hAnsi="NB International Pro" w:cstheme="minorHAnsi"/>
          <w:sz w:val="24"/>
          <w:szCs w:val="24"/>
          <w:lang w:val="fr-FR"/>
        </w:rPr>
      </w:pPr>
    </w:p>
    <w:p w14:paraId="753BFFE8"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r w:rsidRPr="00471BE5">
        <w:rPr>
          <w:rFonts w:ascii="NB International Pro" w:eastAsia="Arial" w:hAnsi="NB International Pro" w:cstheme="minorHAnsi"/>
          <w:sz w:val="24"/>
          <w:szCs w:val="24"/>
          <w:lang w:val="fr-FR" w:eastAsia="en-GB"/>
        </w:rPr>
        <w:t>Pour sa présentation à M, Sarah Smolders réunit pour la première fois plusieurs résidus dans une nouvelle intervention spatiale.</w:t>
      </w:r>
    </w:p>
    <w:p w14:paraId="19D56E14"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p>
    <w:p w14:paraId="2BECC66A"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r w:rsidRPr="00471BE5">
        <w:rPr>
          <w:rFonts w:ascii="NB International Pro" w:eastAsia="Arial" w:hAnsi="NB International Pro" w:cstheme="minorHAnsi"/>
          <w:sz w:val="24"/>
          <w:szCs w:val="24"/>
          <w:lang w:val="fr-FR" w:eastAsia="en-GB"/>
        </w:rPr>
        <w:t>Le 16 mai, Smolders participera à une causerie d’artiste à M, dans le cadre de Let’s Talk Leuven.</w:t>
      </w:r>
    </w:p>
    <w:p w14:paraId="35849F7C"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p>
    <w:p w14:paraId="3BE71CC2"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r w:rsidRPr="00471BE5">
        <w:rPr>
          <w:rFonts w:ascii="NB International Pro" w:eastAsia="Arial" w:hAnsi="NB International Pro" w:cstheme="minorHAnsi"/>
          <w:sz w:val="24"/>
          <w:szCs w:val="24"/>
          <w:lang w:val="fr-FR" w:eastAsia="en-GB"/>
        </w:rPr>
        <w:t xml:space="preserve">Pour davantage d’informations sur l’exposition : </w:t>
      </w:r>
      <w:hyperlink r:id="rId30" w:history="1">
        <w:r w:rsidRPr="00471BE5">
          <w:rPr>
            <w:rStyle w:val="Hyperlink"/>
            <w:rFonts w:ascii="NB International Pro" w:eastAsia="Arial" w:hAnsi="NB International Pro" w:cstheme="minorHAnsi"/>
            <w:sz w:val="24"/>
            <w:szCs w:val="24"/>
            <w:lang w:val="fr-FR" w:eastAsia="en-GB"/>
          </w:rPr>
          <w:t>www.mleuven.be/fr/programme/sarah-smolders</w:t>
        </w:r>
      </w:hyperlink>
    </w:p>
    <w:p w14:paraId="2C47079C" w14:textId="77777777" w:rsidR="00592BD1" w:rsidRPr="00471BE5" w:rsidRDefault="00592BD1" w:rsidP="00592BD1">
      <w:pPr>
        <w:spacing w:after="0"/>
        <w:rPr>
          <w:rFonts w:ascii="NB International Pro" w:eastAsia="Calibri" w:hAnsi="NB International Pro" w:cstheme="minorHAnsi"/>
          <w:sz w:val="24"/>
          <w:szCs w:val="24"/>
          <w:lang w:val="fr-FR"/>
        </w:rPr>
      </w:pPr>
    </w:p>
    <w:p w14:paraId="40B333DB" w14:textId="77777777" w:rsidR="00592BD1" w:rsidRPr="00471BE5" w:rsidRDefault="00592BD1" w:rsidP="00592BD1">
      <w:pPr>
        <w:spacing w:after="0"/>
        <w:rPr>
          <w:rFonts w:ascii="NB International Pro" w:eastAsia="Calibri" w:hAnsi="NB International Pro" w:cs="Calibri"/>
          <w:sz w:val="24"/>
          <w:szCs w:val="24"/>
          <w:lang w:val="fr-FR"/>
        </w:rPr>
      </w:pPr>
      <w:r w:rsidRPr="00471BE5">
        <w:rPr>
          <w:rFonts w:ascii="NB International Pro" w:eastAsia="Calibri" w:hAnsi="NB International Pro" w:cs="Calibri"/>
          <w:b/>
          <w:bCs/>
          <w:sz w:val="24"/>
          <w:szCs w:val="24"/>
          <w:lang w:val="fr-FR"/>
        </w:rPr>
        <w:t>Également à M : moment de présentation publique d’œuvres de Lola Daels</w:t>
      </w:r>
    </w:p>
    <w:p w14:paraId="35D91FF7" w14:textId="77777777" w:rsidR="00592BD1" w:rsidRPr="00471BE5" w:rsidRDefault="00592BD1" w:rsidP="00592BD1">
      <w:pPr>
        <w:spacing w:after="0"/>
        <w:rPr>
          <w:rFonts w:ascii="NB International Pro" w:eastAsia="Calibri" w:hAnsi="NB International Pro" w:cs="Calibri"/>
          <w:sz w:val="24"/>
          <w:szCs w:val="24"/>
          <w:lang w:val="fr-FR"/>
        </w:rPr>
      </w:pPr>
    </w:p>
    <w:p w14:paraId="65AC248A"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r w:rsidRPr="00471BE5">
        <w:rPr>
          <w:rFonts w:ascii="NB International Pro" w:eastAsia="Arial" w:hAnsi="NB International Pro" w:cstheme="minorHAnsi"/>
          <w:sz w:val="24"/>
          <w:szCs w:val="24"/>
          <w:lang w:val="fr-FR" w:eastAsia="en-GB"/>
        </w:rPr>
        <w:t xml:space="preserve">Le 14 mars, M lance un moment de présentation publique d’œuvres de Lola Daels. L’année dernière, M a invité Lola Daels à effectuer une résidence M de cinq mois et en présente maintenant le résultat. Dans les ateliers de Cas-co, l’artiste a eu l’occasion d’approfondir sa recherche. Lola Daels crée des sculptures et des installations dans lesquelles elle interroge la notion d’authenticité dans le contexte écologique et sociopolitique actuel. Au cours de sa résidence M, elle s’est immergée dans deux techniques italiennes qui ne sont plus appliquées de nos jours : la </w:t>
      </w:r>
      <w:r w:rsidRPr="00471BE5">
        <w:rPr>
          <w:rFonts w:ascii="NB International Pro" w:eastAsia="Arial" w:hAnsi="NB International Pro" w:cstheme="minorHAnsi"/>
          <w:i/>
          <w:iCs/>
          <w:sz w:val="24"/>
          <w:szCs w:val="24"/>
          <w:lang w:val="fr-FR" w:eastAsia="en-GB"/>
        </w:rPr>
        <w:t>scagliola</w:t>
      </w:r>
      <w:r w:rsidRPr="00471BE5">
        <w:rPr>
          <w:rFonts w:ascii="NB International Pro" w:eastAsia="Arial" w:hAnsi="NB International Pro" w:cstheme="minorHAnsi"/>
          <w:sz w:val="24"/>
          <w:szCs w:val="24"/>
          <w:lang w:val="fr-FR" w:eastAsia="en-GB"/>
        </w:rPr>
        <w:t xml:space="preserve"> (faux marbre) et la </w:t>
      </w:r>
      <w:r w:rsidRPr="00471BE5">
        <w:rPr>
          <w:rFonts w:ascii="NB International Pro" w:eastAsia="Arial" w:hAnsi="NB International Pro" w:cstheme="minorHAnsi"/>
          <w:i/>
          <w:iCs/>
          <w:sz w:val="24"/>
          <w:szCs w:val="24"/>
          <w:lang w:val="fr-FR" w:eastAsia="en-GB"/>
        </w:rPr>
        <w:t>pietra dura</w:t>
      </w:r>
      <w:r w:rsidRPr="00471BE5">
        <w:rPr>
          <w:rFonts w:ascii="NB International Pro" w:eastAsia="Arial" w:hAnsi="NB International Pro" w:cstheme="minorHAnsi"/>
          <w:sz w:val="24"/>
          <w:szCs w:val="24"/>
          <w:lang w:val="fr-FR" w:eastAsia="en-GB"/>
        </w:rPr>
        <w:t xml:space="preserve"> (incrustation dans la pierre).</w:t>
      </w:r>
    </w:p>
    <w:p w14:paraId="1802ABDC"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p>
    <w:p w14:paraId="3987D5B6"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r w:rsidRPr="00471BE5">
        <w:rPr>
          <w:rFonts w:ascii="NB International Pro" w:eastAsia="Arial" w:hAnsi="NB International Pro" w:cstheme="minorHAnsi"/>
          <w:sz w:val="24"/>
          <w:szCs w:val="24"/>
          <w:lang w:val="fr-FR" w:eastAsia="en-GB"/>
        </w:rPr>
        <w:t>La pratique de Daels se caractérise par une recherche approfondie sur les matériaux et par une expérimentation laborieuse. Sa pratique s’articule autour de la relation entre l’homme et la nature et ses œuvres à l’esthétique séduisante regorgent de références à des catastrophes écologiques, au changement climatique et à l’impact irréversible de l’être humain sur la planète. M présente le fruit de sa résidence du 15 mars au 1</w:t>
      </w:r>
      <w:r w:rsidRPr="00471BE5">
        <w:rPr>
          <w:rFonts w:ascii="NB International Pro" w:eastAsia="Arial" w:hAnsi="NB International Pro" w:cstheme="minorHAnsi"/>
          <w:sz w:val="24"/>
          <w:szCs w:val="24"/>
          <w:vertAlign w:val="superscript"/>
          <w:lang w:val="fr-FR" w:eastAsia="en-GB"/>
        </w:rPr>
        <w:t>er</w:t>
      </w:r>
      <w:r w:rsidRPr="00471BE5">
        <w:rPr>
          <w:rFonts w:ascii="NB International Pro" w:eastAsia="Arial" w:hAnsi="NB International Pro" w:cstheme="minorHAnsi"/>
          <w:sz w:val="24"/>
          <w:szCs w:val="24"/>
          <w:lang w:val="fr-FR" w:eastAsia="en-GB"/>
        </w:rPr>
        <w:t> septembre 2024 au musée.</w:t>
      </w:r>
    </w:p>
    <w:p w14:paraId="2B1E8933" w14:textId="77777777" w:rsidR="00592BD1" w:rsidRPr="00471BE5" w:rsidRDefault="00592BD1" w:rsidP="00592BD1">
      <w:pPr>
        <w:spacing w:after="0" w:line="276" w:lineRule="auto"/>
        <w:rPr>
          <w:rFonts w:ascii="NB International Pro" w:eastAsia="Arial" w:hAnsi="NB International Pro" w:cstheme="minorHAnsi"/>
          <w:sz w:val="24"/>
          <w:szCs w:val="24"/>
          <w:lang w:val="fr-FR" w:eastAsia="en-GB"/>
        </w:rPr>
      </w:pPr>
    </w:p>
    <w:p w14:paraId="4D823A73" w14:textId="77777777" w:rsidR="00592BD1" w:rsidRPr="00471BE5" w:rsidRDefault="00A061EF" w:rsidP="00592BD1">
      <w:pPr>
        <w:spacing w:after="0"/>
        <w:rPr>
          <w:rFonts w:ascii="NB International Pro" w:eastAsia="Calibri" w:hAnsi="NB International Pro" w:cs="Calibri"/>
          <w:sz w:val="24"/>
          <w:szCs w:val="24"/>
          <w:lang w:val="fr-FR"/>
        </w:rPr>
      </w:pPr>
      <w:hyperlink r:id="rId31" w:history="1">
        <w:r w:rsidR="00592BD1" w:rsidRPr="00471BE5">
          <w:rPr>
            <w:rStyle w:val="Hyperlink"/>
            <w:rFonts w:ascii="NB International Pro" w:eastAsia="Calibri" w:hAnsi="NB International Pro" w:cs="Calibri"/>
            <w:sz w:val="24"/>
            <w:szCs w:val="24"/>
            <w:lang w:val="fr-FR"/>
          </w:rPr>
          <w:t>www.mleuven.be/programma/toonmoment-m-resident-lola-daels</w:t>
        </w:r>
      </w:hyperlink>
    </w:p>
    <w:p w14:paraId="18092E36" w14:textId="77777777" w:rsidR="00592BD1" w:rsidRPr="00471BE5" w:rsidRDefault="00592BD1" w:rsidP="00592BD1">
      <w:pPr>
        <w:rPr>
          <w:rFonts w:ascii="NB International Pro" w:eastAsia="Calibri" w:hAnsi="NB International Pro" w:cs="Calibri"/>
          <w:sz w:val="24"/>
          <w:szCs w:val="24"/>
          <w:lang w:val="fr-FR"/>
        </w:rPr>
      </w:pPr>
      <w:r w:rsidRPr="00471BE5">
        <w:rPr>
          <w:rFonts w:ascii="NB International Pro" w:eastAsia="Calibri" w:hAnsi="NB International Pro" w:cs="Calibri"/>
          <w:sz w:val="24"/>
          <w:szCs w:val="24"/>
          <w:lang w:val="fr-FR"/>
        </w:rPr>
        <w:br w:type="page"/>
      </w:r>
    </w:p>
    <w:p w14:paraId="45A0C8FE" w14:textId="6B5039EC" w:rsidR="00EA1765" w:rsidRPr="00471BE5" w:rsidRDefault="002E1A51" w:rsidP="00AB661A">
      <w:pPr>
        <w:pStyle w:val="Heading1"/>
        <w:rPr>
          <w:sz w:val="24"/>
          <w:szCs w:val="24"/>
          <w:lang w:val="fr-FR"/>
        </w:rPr>
      </w:pPr>
      <w:bookmarkStart w:id="19" w:name="_Toc160722295"/>
      <w:r w:rsidRPr="00DD1FB7">
        <w:rPr>
          <w:lang w:val="fr-BE"/>
        </w:rPr>
        <w:lastRenderedPageBreak/>
        <w:t>PRATIQUE</w:t>
      </w:r>
      <w:bookmarkEnd w:id="19"/>
    </w:p>
    <w:bookmarkEnd w:id="8"/>
    <w:p w14:paraId="3D16B1F5" w14:textId="77777777" w:rsidR="002E1A51" w:rsidRDefault="002E1A51">
      <w:pPr>
        <w:spacing w:after="0" w:line="276" w:lineRule="auto"/>
        <w:rPr>
          <w:rFonts w:ascii="NB International Pro" w:hAnsi="NB International Pro" w:cs="Calibri"/>
          <w:sz w:val="24"/>
          <w:szCs w:val="24"/>
          <w:lang w:val="fr-FR"/>
        </w:rPr>
      </w:pPr>
    </w:p>
    <w:p w14:paraId="23873128" w14:textId="33AF1DA3" w:rsidR="00DB36F5" w:rsidRPr="00471BE5" w:rsidRDefault="002E1A51">
      <w:pPr>
        <w:spacing w:after="0" w:line="276" w:lineRule="auto"/>
        <w:rPr>
          <w:rFonts w:ascii="NB International Pro" w:hAnsi="NB International Pro" w:cs="Calibri"/>
          <w:sz w:val="24"/>
          <w:szCs w:val="24"/>
          <w:lang w:val="fr-FR"/>
        </w:rPr>
      </w:pPr>
      <w:r w:rsidRPr="00DD1FB7">
        <w:rPr>
          <w:rFonts w:ascii="NB International Pro" w:hAnsi="NB International Pro" w:cs="Calibri"/>
          <w:sz w:val="24"/>
          <w:szCs w:val="24"/>
          <w:lang w:val="fr-BE"/>
        </w:rPr>
        <w:t xml:space="preserve">M </w:t>
      </w:r>
      <w:r w:rsidR="00AB661A">
        <w:rPr>
          <w:rFonts w:ascii="NB International Pro" w:hAnsi="NB International Pro" w:cs="Calibri"/>
          <w:sz w:val="24"/>
          <w:szCs w:val="24"/>
          <w:lang w:val="fr-BE"/>
        </w:rPr>
        <w:t>Leuven</w:t>
      </w:r>
      <w:r w:rsidR="00230233" w:rsidRPr="00DD1FB7">
        <w:rPr>
          <w:rFonts w:ascii="NB International Pro" w:hAnsi="NB International Pro" w:cs="Calibri"/>
          <w:sz w:val="24"/>
          <w:szCs w:val="24"/>
          <w:lang w:val="fr-BE"/>
        </w:rPr>
        <w:br/>
      </w:r>
      <w:r w:rsidRPr="00DD1FB7">
        <w:rPr>
          <w:rFonts w:ascii="NB International Pro" w:hAnsi="NB International Pro" w:cs="Calibri"/>
          <w:sz w:val="24"/>
          <w:szCs w:val="24"/>
          <w:lang w:val="fr-BE"/>
        </w:rPr>
        <w:t xml:space="preserve">Rue </w:t>
      </w:r>
      <w:proofErr w:type="spellStart"/>
      <w:r w:rsidRPr="00DD1FB7">
        <w:rPr>
          <w:rFonts w:ascii="NB International Pro" w:hAnsi="NB International Pro" w:cs="Calibri"/>
          <w:sz w:val="24"/>
          <w:szCs w:val="24"/>
          <w:lang w:val="fr-BE"/>
        </w:rPr>
        <w:t>Vanderkelen</w:t>
      </w:r>
      <w:proofErr w:type="spellEnd"/>
      <w:r w:rsidRPr="00DD1FB7">
        <w:rPr>
          <w:rFonts w:ascii="NB International Pro" w:hAnsi="NB International Pro" w:cs="Calibri"/>
          <w:sz w:val="24"/>
          <w:szCs w:val="24"/>
          <w:lang w:val="fr-BE"/>
        </w:rPr>
        <w:t xml:space="preserve"> 28</w:t>
      </w:r>
      <w:r w:rsidR="00230233" w:rsidRPr="00DD1FB7">
        <w:rPr>
          <w:rFonts w:ascii="NB International Pro" w:hAnsi="NB International Pro" w:cs="Calibri"/>
          <w:sz w:val="24"/>
          <w:szCs w:val="24"/>
          <w:lang w:val="fr-BE"/>
        </w:rPr>
        <w:br/>
      </w:r>
      <w:r w:rsidRPr="00DD1FB7">
        <w:rPr>
          <w:rFonts w:ascii="NB International Pro" w:hAnsi="NB International Pro" w:cs="Calibri"/>
          <w:sz w:val="24"/>
          <w:szCs w:val="24"/>
          <w:lang w:val="fr-BE"/>
        </w:rPr>
        <w:t>3000 Leuven</w:t>
      </w:r>
      <w:r w:rsidR="00230233" w:rsidRPr="00DD1FB7">
        <w:rPr>
          <w:rFonts w:ascii="NB International Pro" w:hAnsi="NB International Pro" w:cs="Calibri"/>
          <w:sz w:val="24"/>
          <w:szCs w:val="24"/>
          <w:lang w:val="fr-BE"/>
        </w:rPr>
        <w:br/>
      </w:r>
      <w:hyperlink r:id="rId32" w:history="1">
        <w:r w:rsidR="00082C52" w:rsidRPr="00471BE5">
          <w:rPr>
            <w:rStyle w:val="Hyperlink"/>
            <w:rFonts w:ascii="NB International Pro" w:hAnsi="NB International Pro" w:cs="Calibri"/>
            <w:sz w:val="24"/>
            <w:szCs w:val="24"/>
            <w:lang w:val="fr-FR"/>
          </w:rPr>
          <w:t>www.mleuven.be</w:t>
        </w:r>
      </w:hyperlink>
      <w:r w:rsidR="00230233" w:rsidRPr="00471BE5">
        <w:rPr>
          <w:rFonts w:ascii="NB International Pro" w:hAnsi="NB International Pro" w:cs="Calibri"/>
          <w:sz w:val="24"/>
          <w:szCs w:val="24"/>
          <w:lang w:val="fr-FR"/>
        </w:rPr>
        <w:br/>
      </w:r>
    </w:p>
    <w:p w14:paraId="7AA7809F" w14:textId="77777777" w:rsidR="00DB36F5" w:rsidRPr="00AB661A" w:rsidRDefault="002E1A51">
      <w:pPr>
        <w:spacing w:line="276" w:lineRule="auto"/>
        <w:rPr>
          <w:rFonts w:ascii="NB International Pro" w:hAnsi="NB International Pro" w:cs="Calibri"/>
          <w:sz w:val="24"/>
          <w:szCs w:val="24"/>
          <w:lang w:val="fr-FR"/>
        </w:rPr>
      </w:pPr>
      <w:r w:rsidRPr="00AB661A">
        <w:rPr>
          <w:rFonts w:ascii="NB International Pro" w:hAnsi="NB International Pro" w:cs="Calibri"/>
          <w:sz w:val="24"/>
          <w:szCs w:val="24"/>
          <w:lang w:val="fr-FR"/>
        </w:rPr>
        <w:t>Planifiez votre itinéraire vers le musée</w:t>
      </w:r>
    </w:p>
    <w:p w14:paraId="06FE3ACB" w14:textId="244A64E3" w:rsidR="00DB36F5" w:rsidRPr="00AB661A" w:rsidRDefault="00795103">
      <w:pPr>
        <w:spacing w:line="276" w:lineRule="auto"/>
        <w:rPr>
          <w:rFonts w:ascii="NB International Pro" w:hAnsi="NB International Pro" w:cs="Calibri"/>
          <w:lang w:val="fr-FR"/>
        </w:rPr>
      </w:pPr>
      <w:r w:rsidRPr="00AB661A">
        <w:rPr>
          <w:rFonts w:ascii="NB International Pro" w:hAnsi="NB International Pro" w:cs="Calibri"/>
          <w:b/>
          <w:bCs/>
          <w:lang w:val="fr-FR"/>
        </w:rPr>
        <w:t>À vélo</w:t>
      </w:r>
      <w:r w:rsidR="00230233" w:rsidRPr="00AB661A">
        <w:rPr>
          <w:rFonts w:ascii="NB International Pro" w:hAnsi="NB International Pro" w:cs="Calibri"/>
          <w:lang w:val="fr-FR"/>
        </w:rPr>
        <w:br/>
      </w:r>
      <w:r w:rsidRPr="00AB661A">
        <w:rPr>
          <w:rFonts w:ascii="NB International Pro" w:hAnsi="NB International Pro" w:cs="Calibri"/>
          <w:lang w:val="fr-FR"/>
        </w:rPr>
        <w:t xml:space="preserve">Tous les cyclistes sont les bienvenus. Vous pouvez </w:t>
      </w:r>
      <w:r w:rsidR="002518FC" w:rsidRPr="00AB661A">
        <w:rPr>
          <w:rFonts w:ascii="NB International Pro" w:hAnsi="NB International Pro" w:cs="Calibri"/>
          <w:lang w:val="fr-FR"/>
        </w:rPr>
        <w:t xml:space="preserve">ranger </w:t>
      </w:r>
      <w:r w:rsidR="006F2AD0" w:rsidRPr="00AB661A">
        <w:rPr>
          <w:rFonts w:ascii="NB International Pro" w:hAnsi="NB International Pro" w:cs="Calibri"/>
          <w:lang w:val="fr-FR"/>
        </w:rPr>
        <w:t xml:space="preserve">votre </w:t>
      </w:r>
      <w:r w:rsidR="002518FC" w:rsidRPr="00AB661A">
        <w:rPr>
          <w:rFonts w:ascii="NB International Pro" w:hAnsi="NB International Pro" w:cs="Calibri"/>
          <w:lang w:val="fr-FR"/>
        </w:rPr>
        <w:t xml:space="preserve">vélo dans </w:t>
      </w:r>
      <w:r w:rsidRPr="00AB661A">
        <w:rPr>
          <w:rFonts w:ascii="NB International Pro" w:hAnsi="NB International Pro" w:cs="Calibri"/>
          <w:lang w:val="fr-FR"/>
        </w:rPr>
        <w:t xml:space="preserve">et en toute </w:t>
      </w:r>
      <w:r w:rsidR="002518FC" w:rsidRPr="00AB661A">
        <w:rPr>
          <w:rFonts w:ascii="NB International Pro" w:hAnsi="NB International Pro" w:cs="Calibri"/>
          <w:lang w:val="fr-FR"/>
        </w:rPr>
        <w:t xml:space="preserve">facilité et </w:t>
      </w:r>
      <w:r w:rsidRPr="00AB661A">
        <w:rPr>
          <w:rFonts w:ascii="NB International Pro" w:hAnsi="NB International Pro" w:cs="Calibri"/>
          <w:lang w:val="fr-FR"/>
        </w:rPr>
        <w:t xml:space="preserve">sécurité </w:t>
      </w:r>
      <w:r w:rsidR="00667ACB" w:rsidRPr="00AB661A">
        <w:rPr>
          <w:rFonts w:ascii="NB International Pro" w:hAnsi="NB International Pro" w:cs="Calibri"/>
          <w:lang w:val="fr-FR"/>
        </w:rPr>
        <w:t>dans</w:t>
      </w:r>
      <w:r w:rsidRPr="00AB661A">
        <w:rPr>
          <w:rFonts w:ascii="NB International Pro" w:hAnsi="NB International Pro" w:cs="Calibri"/>
          <w:lang w:val="fr-FR"/>
        </w:rPr>
        <w:t xml:space="preserve"> le parc à vélos situé sous l</w:t>
      </w:r>
      <w:r w:rsidR="00450C68" w:rsidRPr="00AB661A">
        <w:rPr>
          <w:rFonts w:ascii="NB International Pro" w:hAnsi="NB International Pro" w:cs="Calibri"/>
          <w:lang w:val="fr-FR"/>
        </w:rPr>
        <w:t>a</w:t>
      </w:r>
      <w:r w:rsidRPr="00AB661A">
        <w:rPr>
          <w:rFonts w:ascii="NB International Pro" w:hAnsi="NB International Pro" w:cs="Calibri"/>
          <w:lang w:val="fr-FR"/>
        </w:rPr>
        <w:t xml:space="preserve"> Rector de Somerplein. </w:t>
      </w:r>
      <w:r w:rsidR="00450C68" w:rsidRPr="00AB661A">
        <w:rPr>
          <w:rFonts w:ascii="NB International Pro" w:hAnsi="NB International Pro" w:cs="Calibri"/>
          <w:lang w:val="fr-FR"/>
        </w:rPr>
        <w:t>Le</w:t>
      </w:r>
      <w:r w:rsidRPr="00AB661A">
        <w:rPr>
          <w:rFonts w:ascii="NB International Pro" w:hAnsi="NB International Pro" w:cs="Calibri"/>
          <w:lang w:val="fr-FR"/>
        </w:rPr>
        <w:t xml:space="preserve"> </w:t>
      </w:r>
      <w:r w:rsidR="00230233" w:rsidRPr="00AB661A">
        <w:rPr>
          <w:rFonts w:ascii="NB International Pro" w:hAnsi="NB International Pro" w:cs="Calibri"/>
          <w:lang w:val="fr-FR"/>
        </w:rPr>
        <w:t xml:space="preserve">musée se trouve à </w:t>
      </w:r>
      <w:r w:rsidRPr="00AB661A">
        <w:rPr>
          <w:rFonts w:ascii="NB International Pro" w:hAnsi="NB International Pro" w:cs="Calibri"/>
          <w:lang w:val="fr-FR"/>
        </w:rPr>
        <w:t xml:space="preserve">deux minutes </w:t>
      </w:r>
      <w:r w:rsidR="00450C68" w:rsidRPr="00AB661A">
        <w:rPr>
          <w:rFonts w:ascii="NB International Pro" w:hAnsi="NB International Pro" w:cs="Calibri"/>
          <w:lang w:val="fr-FR"/>
        </w:rPr>
        <w:t>à pied</w:t>
      </w:r>
      <w:r w:rsidRPr="00AB661A">
        <w:rPr>
          <w:rFonts w:ascii="NB International Pro" w:hAnsi="NB International Pro" w:cs="Calibri"/>
          <w:lang w:val="fr-FR"/>
        </w:rPr>
        <w:t>.</w:t>
      </w:r>
    </w:p>
    <w:p w14:paraId="622227EE" w14:textId="01054F6B" w:rsidR="00DB36F5" w:rsidRPr="00AB661A" w:rsidRDefault="006F2AD0">
      <w:pPr>
        <w:spacing w:line="276" w:lineRule="auto"/>
        <w:rPr>
          <w:rFonts w:ascii="NB International Pro" w:hAnsi="NB International Pro" w:cs="Calibri"/>
          <w:lang w:val="fr-FR"/>
        </w:rPr>
      </w:pPr>
      <w:r w:rsidRPr="00AB661A">
        <w:rPr>
          <w:rFonts w:ascii="NB International Pro" w:hAnsi="NB International Pro" w:cs="Calibri"/>
          <w:b/>
          <w:bCs/>
          <w:lang w:val="fr-FR"/>
        </w:rPr>
        <w:t>En transports en commun</w:t>
      </w:r>
      <w:r w:rsidR="00230233" w:rsidRPr="00AB661A">
        <w:rPr>
          <w:rFonts w:ascii="NB International Pro" w:hAnsi="NB International Pro" w:cs="Calibri"/>
          <w:lang w:val="fr-FR"/>
        </w:rPr>
        <w:br/>
      </w:r>
      <w:r w:rsidRPr="00AB661A">
        <w:rPr>
          <w:rFonts w:ascii="NB International Pro" w:hAnsi="NB International Pro" w:cs="Calibri"/>
          <w:lang w:val="fr-FR"/>
        </w:rPr>
        <w:t xml:space="preserve">Le musée se </w:t>
      </w:r>
      <w:r w:rsidR="00450C68" w:rsidRPr="00AB661A">
        <w:rPr>
          <w:rFonts w:ascii="NB International Pro" w:hAnsi="NB International Pro" w:cs="Calibri"/>
          <w:lang w:val="fr-FR"/>
        </w:rPr>
        <w:t>situe</w:t>
      </w:r>
      <w:r w:rsidRPr="00AB661A">
        <w:rPr>
          <w:rFonts w:ascii="NB International Pro" w:hAnsi="NB International Pro" w:cs="Calibri"/>
          <w:lang w:val="fr-FR"/>
        </w:rPr>
        <w:t xml:space="preserve"> à dix minutes à pied de la gare de Louvain. Si vous venez en </w:t>
      </w:r>
      <w:r w:rsidR="00450C68" w:rsidRPr="00AB661A">
        <w:rPr>
          <w:rFonts w:ascii="NB International Pro" w:hAnsi="NB International Pro" w:cs="Calibri"/>
          <w:lang w:val="fr-FR"/>
        </w:rPr>
        <w:t>auto</w:t>
      </w:r>
      <w:r w:rsidRPr="00AB661A">
        <w:rPr>
          <w:rFonts w:ascii="NB International Pro" w:hAnsi="NB International Pro" w:cs="Calibri"/>
          <w:lang w:val="fr-FR"/>
        </w:rPr>
        <w:t>bus, l</w:t>
      </w:r>
      <w:r w:rsidR="00450C68" w:rsidRPr="00AB661A">
        <w:rPr>
          <w:rFonts w:ascii="NB International Pro" w:hAnsi="NB International Pro" w:cs="Calibri"/>
          <w:lang w:val="fr-FR"/>
        </w:rPr>
        <w:t>’</w:t>
      </w:r>
      <w:r w:rsidRPr="00AB661A">
        <w:rPr>
          <w:rFonts w:ascii="NB International Pro" w:hAnsi="NB International Pro" w:cs="Calibri"/>
          <w:lang w:val="fr-FR"/>
        </w:rPr>
        <w:t xml:space="preserve">arrêt le plus proche est celui de la Rector de Somerplein. Tracez votre itinéraire </w:t>
      </w:r>
      <w:r w:rsidR="00450C68" w:rsidRPr="00AB661A">
        <w:rPr>
          <w:rFonts w:ascii="NB International Pro" w:hAnsi="NB International Pro" w:cs="Calibri"/>
          <w:lang w:val="fr-FR"/>
        </w:rPr>
        <w:t>sur</w:t>
      </w:r>
      <w:r w:rsidRPr="00AB661A">
        <w:rPr>
          <w:rFonts w:ascii="NB International Pro" w:hAnsi="NB International Pro" w:cs="Calibri"/>
          <w:lang w:val="fr-FR"/>
        </w:rPr>
        <w:t xml:space="preserve"> Google Maps</w:t>
      </w:r>
      <w:r w:rsidR="00450C68" w:rsidRPr="00AB661A">
        <w:rPr>
          <w:rFonts w:ascii="NB International Pro" w:hAnsi="NB International Pro" w:cs="Calibri"/>
          <w:lang w:val="fr-FR"/>
        </w:rPr>
        <w:t xml:space="preserve"> ou Plans</w:t>
      </w:r>
      <w:r w:rsidRPr="00AB661A">
        <w:rPr>
          <w:rFonts w:ascii="NB International Pro" w:hAnsi="NB International Pro" w:cs="Calibri"/>
          <w:lang w:val="fr-FR"/>
        </w:rPr>
        <w:t>.</w:t>
      </w:r>
    </w:p>
    <w:p w14:paraId="5362B96A" w14:textId="77777777" w:rsidR="00DB36F5" w:rsidRPr="00AB661A" w:rsidRDefault="002E1A51">
      <w:pPr>
        <w:spacing w:after="0" w:line="276" w:lineRule="auto"/>
        <w:rPr>
          <w:rFonts w:ascii="NB International Pro" w:hAnsi="NB International Pro" w:cs="Calibri"/>
          <w:b/>
          <w:bCs/>
          <w:lang w:val="fr-FR"/>
        </w:rPr>
      </w:pPr>
      <w:r w:rsidRPr="00AB661A">
        <w:rPr>
          <w:rFonts w:ascii="NB International Pro" w:hAnsi="NB International Pro" w:cs="Calibri"/>
          <w:b/>
          <w:bCs/>
          <w:lang w:val="fr-FR"/>
        </w:rPr>
        <w:t>En voiture</w:t>
      </w:r>
    </w:p>
    <w:p w14:paraId="1C50E093" w14:textId="0B846A41" w:rsidR="00230233" w:rsidRPr="00AB661A" w:rsidRDefault="002E1A51" w:rsidP="00AB661A">
      <w:pPr>
        <w:spacing w:after="0" w:line="276" w:lineRule="auto"/>
        <w:rPr>
          <w:rFonts w:ascii="NB International Pro" w:hAnsi="NB International Pro" w:cs="Calibri"/>
          <w:lang w:val="fr-FR"/>
        </w:rPr>
      </w:pPr>
      <w:r w:rsidRPr="00AB661A">
        <w:rPr>
          <w:rFonts w:ascii="NB International Pro" w:hAnsi="NB International Pro" w:cs="Calibri"/>
          <w:lang w:val="fr-FR"/>
        </w:rPr>
        <w:t xml:space="preserve">Le nouveau plan de circulation </w:t>
      </w:r>
      <w:r w:rsidR="00450C68" w:rsidRPr="00AB661A">
        <w:rPr>
          <w:rFonts w:ascii="NB International Pro" w:hAnsi="NB International Pro" w:cs="Calibri"/>
          <w:lang w:val="fr-FR"/>
        </w:rPr>
        <w:t xml:space="preserve">urbaine </w:t>
      </w:r>
      <w:r w:rsidRPr="00AB661A">
        <w:rPr>
          <w:rFonts w:ascii="NB International Pro" w:hAnsi="NB International Pro" w:cs="Calibri"/>
          <w:lang w:val="fr-FR"/>
        </w:rPr>
        <w:t>vous condu</w:t>
      </w:r>
      <w:r w:rsidR="00CE1FBB" w:rsidRPr="00AB661A">
        <w:rPr>
          <w:rFonts w:ascii="NB International Pro" w:hAnsi="NB International Pro" w:cs="Calibri"/>
          <w:lang w:val="fr-FR"/>
        </w:rPr>
        <w:t xml:space="preserve">it en plusieurs boucles </w:t>
      </w:r>
      <w:r w:rsidRPr="00AB661A">
        <w:rPr>
          <w:rFonts w:ascii="NB International Pro" w:hAnsi="NB International Pro" w:cs="Calibri"/>
          <w:lang w:val="fr-FR"/>
        </w:rPr>
        <w:t>à Louvain et à ses parkings. Vous préférez éviter la circulation urbaine</w:t>
      </w:r>
      <w:r w:rsidR="00CE1FBB" w:rsidRPr="00AB661A">
        <w:rPr>
          <w:rFonts w:ascii="NB International Pro" w:hAnsi="NB International Pro" w:cs="Calibri"/>
          <w:lang w:val="fr-FR"/>
        </w:rPr>
        <w:t> </w:t>
      </w:r>
      <w:r w:rsidRPr="00AB661A">
        <w:rPr>
          <w:rFonts w:ascii="NB International Pro" w:hAnsi="NB International Pro" w:cs="Calibri"/>
          <w:lang w:val="fr-FR"/>
        </w:rPr>
        <w:t xml:space="preserve">? </w:t>
      </w:r>
      <w:r w:rsidR="00FC5977" w:rsidRPr="00AB661A">
        <w:rPr>
          <w:rFonts w:ascii="NB International Pro" w:hAnsi="NB International Pro" w:cs="Calibri"/>
          <w:lang w:val="fr-FR"/>
        </w:rPr>
        <w:t>Alors,</w:t>
      </w:r>
      <w:r w:rsidR="00CE1FBB" w:rsidRPr="00AB661A">
        <w:rPr>
          <w:rFonts w:ascii="NB International Pro" w:hAnsi="NB International Pro" w:cs="Calibri"/>
          <w:lang w:val="fr-FR"/>
        </w:rPr>
        <w:t xml:space="preserve"> g</w:t>
      </w:r>
      <w:r w:rsidRPr="00AB661A">
        <w:rPr>
          <w:rFonts w:ascii="NB International Pro" w:hAnsi="NB International Pro" w:cs="Calibri"/>
          <w:lang w:val="fr-FR"/>
        </w:rPr>
        <w:t>arez votre voiture dans l</w:t>
      </w:r>
      <w:r w:rsidR="00CE1FBB" w:rsidRPr="00AB661A">
        <w:rPr>
          <w:rFonts w:ascii="NB International Pro" w:hAnsi="NB International Pro" w:cs="Calibri"/>
          <w:lang w:val="fr-FR"/>
        </w:rPr>
        <w:t>’</w:t>
      </w:r>
      <w:r w:rsidRPr="00AB661A">
        <w:rPr>
          <w:rFonts w:ascii="NB International Pro" w:hAnsi="NB International Pro" w:cs="Calibri"/>
          <w:lang w:val="fr-FR"/>
        </w:rPr>
        <w:t>un des parkings périphériques et prenez l</w:t>
      </w:r>
      <w:r w:rsidR="00CE1FBB" w:rsidRPr="00AB661A">
        <w:rPr>
          <w:rFonts w:ascii="NB International Pro" w:hAnsi="NB International Pro" w:cs="Calibri"/>
          <w:lang w:val="fr-FR"/>
        </w:rPr>
        <w:t>’auto</w:t>
      </w:r>
      <w:r w:rsidRPr="00AB661A">
        <w:rPr>
          <w:rFonts w:ascii="NB International Pro" w:hAnsi="NB International Pro" w:cs="Calibri"/>
          <w:lang w:val="fr-FR"/>
        </w:rPr>
        <w:t>bus gratuit vers le centre-ville. Vous préférez vous garer à proximité</w:t>
      </w:r>
      <w:r w:rsidR="00CE1FBB" w:rsidRPr="00AB661A">
        <w:rPr>
          <w:rFonts w:ascii="NB International Pro" w:hAnsi="NB International Pro" w:cs="Calibri"/>
          <w:lang w:val="fr-FR"/>
        </w:rPr>
        <w:t> </w:t>
      </w:r>
      <w:r w:rsidRPr="00AB661A">
        <w:rPr>
          <w:rFonts w:ascii="NB International Pro" w:hAnsi="NB International Pro" w:cs="Calibri"/>
          <w:lang w:val="fr-FR"/>
        </w:rPr>
        <w:t>? Le parking Ladeuze se trouve à deux minutes à pied du musée. Vous y trouverez également 18</w:t>
      </w:r>
      <w:r w:rsidR="002F5831" w:rsidRPr="00AB661A">
        <w:rPr>
          <w:rFonts w:ascii="NB International Pro" w:hAnsi="NB International Pro" w:cs="Calibri"/>
          <w:lang w:val="fr-FR"/>
        </w:rPr>
        <w:t> </w:t>
      </w:r>
      <w:r w:rsidRPr="00AB661A">
        <w:rPr>
          <w:rFonts w:ascii="NB International Pro" w:hAnsi="NB International Pro" w:cs="Calibri"/>
          <w:lang w:val="fr-FR"/>
        </w:rPr>
        <w:t xml:space="preserve">places réservées aux personnes </w:t>
      </w:r>
      <w:r w:rsidR="00CE1FBB" w:rsidRPr="00AB661A">
        <w:rPr>
          <w:rFonts w:ascii="NB International Pro" w:hAnsi="NB International Pro" w:cs="Calibri"/>
          <w:lang w:val="fr-FR"/>
        </w:rPr>
        <w:t>à mobilité réduite</w:t>
      </w:r>
      <w:r w:rsidRPr="00AB661A">
        <w:rPr>
          <w:rFonts w:ascii="NB International Pro" w:hAnsi="NB International Pro" w:cs="Calibri"/>
          <w:lang w:val="fr-FR"/>
        </w:rPr>
        <w:t xml:space="preserve"> (hauteur de stationnement</w:t>
      </w:r>
      <w:r w:rsidR="004F46FA" w:rsidRPr="00AB661A">
        <w:rPr>
          <w:rFonts w:ascii="NB International Pro" w:hAnsi="NB International Pro" w:cs="Calibri"/>
          <w:lang w:val="fr-FR"/>
        </w:rPr>
        <w:t> </w:t>
      </w:r>
      <w:r w:rsidRPr="00AB661A">
        <w:rPr>
          <w:rFonts w:ascii="NB International Pro" w:hAnsi="NB International Pro" w:cs="Calibri"/>
          <w:lang w:val="fr-FR"/>
        </w:rPr>
        <w:t>: 1,90</w:t>
      </w:r>
      <w:r w:rsidR="004F46FA" w:rsidRPr="00AB661A">
        <w:rPr>
          <w:rFonts w:ascii="NB International Pro" w:hAnsi="NB International Pro" w:cs="Calibri"/>
          <w:lang w:val="fr-FR"/>
        </w:rPr>
        <w:t> </w:t>
      </w:r>
      <w:r w:rsidRPr="00AB661A">
        <w:rPr>
          <w:rFonts w:ascii="NB International Pro" w:hAnsi="NB International Pro" w:cs="Calibri"/>
          <w:lang w:val="fr-FR"/>
        </w:rPr>
        <w:t xml:space="preserve">m). Cliquez </w:t>
      </w:r>
      <w:hyperlink r:id="rId33" w:history="1">
        <w:r w:rsidR="00082C52" w:rsidRPr="00AB661A">
          <w:rPr>
            <w:rStyle w:val="Hyperlink"/>
            <w:rFonts w:ascii="NB International Pro" w:hAnsi="NB International Pro" w:cs="Calibri"/>
            <w:lang w:val="fr-FR"/>
          </w:rPr>
          <w:t>ici</w:t>
        </w:r>
      </w:hyperlink>
      <w:r w:rsidRPr="00AB661A">
        <w:rPr>
          <w:rFonts w:ascii="NB International Pro" w:hAnsi="NB International Pro" w:cs="Calibri"/>
          <w:lang w:val="fr-FR"/>
        </w:rPr>
        <w:t xml:space="preserve"> pour plus d</w:t>
      </w:r>
      <w:r w:rsidR="002F5831" w:rsidRPr="00AB661A">
        <w:rPr>
          <w:rFonts w:ascii="NB International Pro" w:hAnsi="NB International Pro" w:cs="Calibri"/>
          <w:lang w:val="fr-FR"/>
        </w:rPr>
        <w:t>’</w:t>
      </w:r>
      <w:r w:rsidRPr="00AB661A">
        <w:rPr>
          <w:rFonts w:ascii="NB International Pro" w:hAnsi="NB International Pro" w:cs="Calibri"/>
          <w:lang w:val="fr-FR"/>
        </w:rPr>
        <w:t>informations sur le plan de circulation et les possibilités de stationnement.</w:t>
      </w:r>
    </w:p>
    <w:p w14:paraId="2CAF0592" w14:textId="77777777" w:rsidR="00AB661A" w:rsidRPr="00471BE5" w:rsidRDefault="00AB661A" w:rsidP="00AB661A">
      <w:pPr>
        <w:spacing w:after="0" w:line="276" w:lineRule="auto"/>
        <w:rPr>
          <w:rFonts w:ascii="NB International Pro" w:hAnsi="NB International Pro" w:cs="Calibri"/>
          <w:sz w:val="24"/>
          <w:szCs w:val="24"/>
          <w:lang w:val="fr-FR"/>
        </w:rPr>
      </w:pPr>
    </w:p>
    <w:p w14:paraId="65C41B7A" w14:textId="77777777" w:rsidR="00DB36F5" w:rsidRPr="002E1A51" w:rsidRDefault="002E1A51" w:rsidP="00AB661A">
      <w:pPr>
        <w:pStyle w:val="Heading2"/>
        <w:rPr>
          <w:lang w:val="fr-FR"/>
        </w:rPr>
      </w:pPr>
      <w:bookmarkStart w:id="20" w:name="_Toc83196347"/>
      <w:bookmarkStart w:id="21" w:name="_Toc160722296"/>
      <w:r w:rsidRPr="002E1A51">
        <w:rPr>
          <w:rFonts w:eastAsiaTheme="minorHAnsi"/>
          <w:lang w:val="fr-FR"/>
        </w:rPr>
        <w:t>CONTACT</w:t>
      </w:r>
      <w:bookmarkEnd w:id="20"/>
      <w:bookmarkEnd w:id="21"/>
      <w:r w:rsidR="00480B23" w:rsidRPr="002E1A51">
        <w:rPr>
          <w:lang w:val="fr-FR"/>
        </w:rPr>
        <w:br/>
      </w:r>
    </w:p>
    <w:p w14:paraId="2F5EFA60" w14:textId="77777777" w:rsidR="00DB36F5" w:rsidRPr="00471BE5" w:rsidRDefault="002E1A51">
      <w:pPr>
        <w:spacing w:after="0" w:line="276" w:lineRule="auto"/>
        <w:rPr>
          <w:rFonts w:ascii="NB International Pro" w:eastAsia="Calibri" w:hAnsi="NB International Pro" w:cs="Calibri"/>
          <w:b/>
          <w:bCs/>
          <w:sz w:val="24"/>
          <w:szCs w:val="24"/>
          <w:lang w:val="fr-FR"/>
        </w:rPr>
      </w:pPr>
      <w:r w:rsidRPr="00471BE5">
        <w:rPr>
          <w:rFonts w:ascii="NB International Pro" w:eastAsia="Calibri" w:hAnsi="NB International Pro" w:cs="Calibri"/>
          <w:b/>
          <w:bCs/>
          <w:sz w:val="24"/>
          <w:szCs w:val="24"/>
          <w:lang w:val="fr-FR"/>
        </w:rPr>
        <w:t>Hanne Grégoire</w:t>
      </w:r>
    </w:p>
    <w:p w14:paraId="69B813A8" w14:textId="6742CE3F" w:rsidR="00DB36F5" w:rsidRPr="00AB661A" w:rsidRDefault="002E1A51">
      <w:pPr>
        <w:spacing w:after="0" w:line="276" w:lineRule="auto"/>
        <w:rPr>
          <w:rFonts w:ascii="NB International Pro" w:eastAsia="Calibri" w:hAnsi="NB International Pro" w:cs="Calibri"/>
          <w:lang w:val="fr-FR"/>
        </w:rPr>
      </w:pPr>
      <w:r w:rsidRPr="00AB661A">
        <w:rPr>
          <w:rFonts w:ascii="NB International Pro" w:eastAsia="Calibri" w:hAnsi="NB International Pro" w:cs="Calibri"/>
          <w:lang w:val="fr-FR"/>
        </w:rPr>
        <w:t>Chef</w:t>
      </w:r>
      <w:r w:rsidR="00B131BD" w:rsidRPr="00AB661A">
        <w:rPr>
          <w:rFonts w:ascii="NB International Pro" w:eastAsia="Calibri" w:hAnsi="NB International Pro" w:cs="Calibri"/>
          <w:lang w:val="fr-FR"/>
        </w:rPr>
        <w:t>fe</w:t>
      </w:r>
      <w:r w:rsidRPr="00AB661A">
        <w:rPr>
          <w:rFonts w:ascii="NB International Pro" w:eastAsia="Calibri" w:hAnsi="NB International Pro" w:cs="Calibri"/>
          <w:lang w:val="fr-FR"/>
        </w:rPr>
        <w:t xml:space="preserve"> du département Communication et presse</w:t>
      </w:r>
    </w:p>
    <w:p w14:paraId="55D70B9E" w14:textId="77777777" w:rsidR="00DB36F5" w:rsidRPr="00AB661A" w:rsidRDefault="00A061EF">
      <w:pPr>
        <w:spacing w:after="0" w:line="276" w:lineRule="auto"/>
        <w:rPr>
          <w:rFonts w:ascii="NB International Pro" w:eastAsia="Calibri" w:hAnsi="NB International Pro" w:cs="Calibri"/>
          <w:lang w:val="fr-FR"/>
        </w:rPr>
      </w:pPr>
      <w:hyperlink r:id="rId34" w:history="1">
        <w:r w:rsidR="00082C52" w:rsidRPr="00AB661A">
          <w:rPr>
            <w:rStyle w:val="Hyperlink"/>
            <w:rFonts w:ascii="NB International Pro" w:eastAsia="Calibri" w:hAnsi="NB International Pro" w:cs="Calibri"/>
            <w:lang w:val="fr-FR"/>
          </w:rPr>
          <w:t>hanne.gregoire@mleuven.be</w:t>
        </w:r>
      </w:hyperlink>
    </w:p>
    <w:p w14:paraId="35E58258" w14:textId="77777777" w:rsidR="00DB36F5" w:rsidRPr="00AB661A" w:rsidRDefault="002E1A51">
      <w:pPr>
        <w:spacing w:after="0" w:line="276" w:lineRule="auto"/>
        <w:rPr>
          <w:rFonts w:ascii="NB International Pro" w:eastAsia="Calibri" w:hAnsi="NB International Pro" w:cs="Calibri"/>
          <w:lang w:val="fr-FR"/>
        </w:rPr>
      </w:pPr>
      <w:r w:rsidRPr="00AB661A">
        <w:rPr>
          <w:rFonts w:ascii="NB International Pro" w:eastAsia="Calibri" w:hAnsi="NB International Pro" w:cs="Calibri"/>
          <w:lang w:val="fr-FR"/>
        </w:rPr>
        <w:t>+32 (</w:t>
      </w:r>
      <w:r w:rsidR="00811F7F" w:rsidRPr="00AB661A">
        <w:rPr>
          <w:rFonts w:ascii="NB International Pro" w:eastAsia="Calibri" w:hAnsi="NB International Pro" w:cs="Calibri"/>
          <w:lang w:val="fr-FR"/>
        </w:rPr>
        <w:t>0</w:t>
      </w:r>
      <w:r w:rsidRPr="00AB661A">
        <w:rPr>
          <w:rFonts w:ascii="NB International Pro" w:eastAsia="Calibri" w:hAnsi="NB International Pro" w:cs="Calibri"/>
          <w:lang w:val="fr-FR"/>
        </w:rPr>
        <w:t>)</w:t>
      </w:r>
      <w:r w:rsidR="00811F7F" w:rsidRPr="00AB661A">
        <w:rPr>
          <w:rFonts w:ascii="NB International Pro" w:eastAsia="Calibri" w:hAnsi="NB International Pro" w:cs="Calibri"/>
          <w:lang w:val="fr-FR"/>
        </w:rPr>
        <w:t>472 95 52 26</w:t>
      </w:r>
    </w:p>
    <w:p w14:paraId="40C62A8F" w14:textId="77777777" w:rsidR="006B2B5D" w:rsidRPr="00AB661A" w:rsidRDefault="006B2B5D" w:rsidP="00480B23">
      <w:pPr>
        <w:spacing w:after="0" w:line="276" w:lineRule="auto"/>
        <w:rPr>
          <w:rFonts w:ascii="NB International Pro" w:eastAsia="Calibri" w:hAnsi="NB International Pro" w:cs="Calibri"/>
          <w:lang w:val="fr-FR"/>
        </w:rPr>
      </w:pPr>
    </w:p>
    <w:p w14:paraId="0D5B7975" w14:textId="11ABE618" w:rsidR="00DB36F5" w:rsidRPr="00AB661A" w:rsidRDefault="002E1A51">
      <w:pPr>
        <w:spacing w:after="0" w:line="276" w:lineRule="auto"/>
        <w:rPr>
          <w:rFonts w:ascii="NB International Pro" w:eastAsia="Calibri" w:hAnsi="NB International Pro" w:cs="Calibri"/>
          <w:lang w:val="fr-FR"/>
        </w:rPr>
      </w:pPr>
      <w:r w:rsidRPr="00471BE5">
        <w:rPr>
          <w:rFonts w:ascii="NB International Pro" w:eastAsiaTheme="majorEastAsia" w:hAnsi="NB International Pro" w:cs="Calibri"/>
          <w:b/>
          <w:bCs/>
          <w:sz w:val="24"/>
          <w:szCs w:val="24"/>
          <w:lang w:val="fr-FR"/>
        </w:rPr>
        <w:t>Samantha Fadahunsi</w:t>
      </w:r>
      <w:r w:rsidR="00230233" w:rsidRPr="00471BE5">
        <w:rPr>
          <w:rFonts w:ascii="NB International Pro" w:eastAsia="Calibri" w:hAnsi="NB International Pro" w:cs="Calibri"/>
          <w:sz w:val="24"/>
          <w:szCs w:val="24"/>
          <w:lang w:val="fr-FR"/>
        </w:rPr>
        <w:br/>
      </w:r>
      <w:r w:rsidR="00F8529F" w:rsidRPr="00AB661A">
        <w:rPr>
          <w:rFonts w:ascii="NB International Pro" w:eastAsia="Calibri" w:hAnsi="NB International Pro" w:cs="Calibri"/>
          <w:lang w:val="fr-FR"/>
        </w:rPr>
        <w:t xml:space="preserve">Chargée de communication </w:t>
      </w:r>
      <w:r w:rsidR="006B2B5D" w:rsidRPr="00AB661A">
        <w:rPr>
          <w:rFonts w:ascii="NB International Pro" w:eastAsia="Calibri" w:hAnsi="NB International Pro" w:cs="Calibri"/>
          <w:lang w:val="fr-FR"/>
        </w:rPr>
        <w:t xml:space="preserve">et de </w:t>
      </w:r>
      <w:r w:rsidR="00F8529F" w:rsidRPr="00AB661A">
        <w:rPr>
          <w:rFonts w:ascii="NB International Pro" w:eastAsia="Calibri" w:hAnsi="NB International Pro" w:cs="Calibri"/>
          <w:lang w:val="fr-FR"/>
        </w:rPr>
        <w:t>presse</w:t>
      </w:r>
    </w:p>
    <w:p w14:paraId="094F3840" w14:textId="77777777" w:rsidR="00DB36F5" w:rsidRPr="00AB661A" w:rsidRDefault="00A061EF">
      <w:pPr>
        <w:spacing w:after="0" w:line="276" w:lineRule="auto"/>
        <w:rPr>
          <w:rFonts w:ascii="NB International Pro" w:eastAsia="Calibri" w:hAnsi="NB International Pro" w:cs="Calibri"/>
          <w:lang w:val="fr-FR"/>
        </w:rPr>
      </w:pPr>
      <w:hyperlink r:id="rId35" w:history="1">
        <w:r w:rsidR="00082C52" w:rsidRPr="00AB661A">
          <w:rPr>
            <w:rStyle w:val="Hyperlink"/>
            <w:rFonts w:ascii="NB International Pro" w:eastAsia="Calibri" w:hAnsi="NB International Pro" w:cs="Calibri"/>
            <w:lang w:val="fr-FR"/>
          </w:rPr>
          <w:t>samantha.fadahunsi@mleuven.be</w:t>
        </w:r>
      </w:hyperlink>
      <w:r w:rsidR="00230233" w:rsidRPr="00AB661A">
        <w:rPr>
          <w:rFonts w:ascii="NB International Pro" w:eastAsia="Calibri" w:hAnsi="NB International Pro" w:cs="Calibri"/>
          <w:lang w:val="fr-FR"/>
        </w:rPr>
        <w:br/>
      </w:r>
      <w:r w:rsidR="00F8529F" w:rsidRPr="00AB661A">
        <w:rPr>
          <w:rFonts w:ascii="NB International Pro" w:eastAsia="Calibri" w:hAnsi="NB International Pro" w:cs="Calibri"/>
          <w:lang w:val="fr-FR"/>
        </w:rPr>
        <w:t xml:space="preserve">+32 (0) </w:t>
      </w:r>
      <w:r w:rsidR="00785E4E" w:rsidRPr="00AB661A">
        <w:rPr>
          <w:rFonts w:ascii="NB International Pro" w:eastAsia="Calibri" w:hAnsi="NB International Pro" w:cs="Calibri"/>
          <w:lang w:val="fr-FR"/>
        </w:rPr>
        <w:t>491 35 02 95</w:t>
      </w:r>
    </w:p>
    <w:p w14:paraId="3F2DB250" w14:textId="77777777" w:rsidR="00082664" w:rsidRDefault="00082664" w:rsidP="00082664">
      <w:pPr>
        <w:spacing w:after="0" w:line="276" w:lineRule="auto"/>
        <w:rPr>
          <w:rFonts w:ascii="NB International Pro" w:eastAsia="Calibri" w:hAnsi="NB International Pro" w:cs="Calibri"/>
          <w:sz w:val="24"/>
          <w:szCs w:val="24"/>
          <w:lang w:val="fr-FR"/>
        </w:rPr>
      </w:pPr>
    </w:p>
    <w:p w14:paraId="571E7057" w14:textId="78921B62" w:rsidR="00FA4A53" w:rsidRPr="00471BE5" w:rsidRDefault="002E1A51" w:rsidP="00AB661A">
      <w:pPr>
        <w:pStyle w:val="Heading2"/>
        <w:rPr>
          <w:rFonts w:eastAsia="Calibri"/>
          <w:lang w:val="fr-FR"/>
        </w:rPr>
      </w:pPr>
      <w:bookmarkStart w:id="22" w:name="_Toc160722297"/>
      <w:r w:rsidRPr="00DD1FB7">
        <w:rPr>
          <w:rFonts w:eastAsia="Calibri"/>
          <w:lang w:val="fr-BE"/>
        </w:rPr>
        <w:t>Plus d’informations:</w:t>
      </w:r>
      <w:bookmarkEnd w:id="22"/>
    </w:p>
    <w:p w14:paraId="45C8AC2C" w14:textId="19FB2921" w:rsidR="00DB36F5" w:rsidRPr="00AB661A" w:rsidRDefault="002E1A51">
      <w:pPr>
        <w:spacing w:after="0" w:line="276" w:lineRule="auto"/>
        <w:rPr>
          <w:rFonts w:ascii="NB International Pro" w:eastAsiaTheme="majorEastAsia" w:hAnsi="NB International Pro" w:cs="Calibri"/>
          <w:b/>
          <w:bCs/>
          <w:lang w:val="fr-FR"/>
        </w:rPr>
      </w:pPr>
      <w:r w:rsidRPr="00AB661A">
        <w:rPr>
          <w:rFonts w:ascii="NB International Pro" w:eastAsiaTheme="majorEastAsia" w:hAnsi="NB International Pro" w:cs="Calibri"/>
          <w:b/>
          <w:bCs/>
          <w:lang w:val="fr-FR"/>
        </w:rPr>
        <w:t>Lien page web</w:t>
      </w:r>
      <w:r w:rsidR="004F46FA" w:rsidRPr="00AB661A">
        <w:rPr>
          <w:rFonts w:ascii="NB International Pro" w:eastAsiaTheme="majorEastAsia" w:hAnsi="NB International Pro" w:cs="Calibri"/>
          <w:b/>
          <w:bCs/>
          <w:lang w:val="fr-FR"/>
        </w:rPr>
        <w:t> </w:t>
      </w:r>
      <w:r w:rsidRPr="00AB661A">
        <w:rPr>
          <w:rFonts w:ascii="NB International Pro" w:eastAsiaTheme="majorEastAsia" w:hAnsi="NB International Pro" w:cs="Calibri"/>
          <w:b/>
          <w:bCs/>
          <w:lang w:val="fr-FR"/>
        </w:rPr>
        <w:t>:</w:t>
      </w:r>
    </w:p>
    <w:p w14:paraId="3E81E369" w14:textId="39DFE5CD" w:rsidR="00DB36F5" w:rsidRPr="00AB661A" w:rsidRDefault="00A061EF">
      <w:pPr>
        <w:spacing w:line="276" w:lineRule="auto"/>
        <w:rPr>
          <w:rFonts w:ascii="NB International Pro" w:hAnsi="NB International Pro" w:cs="Calibri"/>
          <w:lang w:val="fr-FR"/>
        </w:rPr>
      </w:pPr>
      <w:hyperlink r:id="rId36" w:history="1">
        <w:r w:rsidR="00BF4954" w:rsidRPr="00AB661A">
          <w:rPr>
            <w:rStyle w:val="Hyperlink"/>
            <w:rFonts w:ascii="NB International Pro" w:hAnsi="NB International Pro"/>
            <w:lang w:val="fr-BE"/>
          </w:rPr>
          <w:t>https://www.mleuven.be/fr/programme/vernissage-alias-sarah-smolders-presentation-de-m-resident-lola-daels</w:t>
        </w:r>
      </w:hyperlink>
    </w:p>
    <w:p w14:paraId="2EFD2C8A" w14:textId="23EBDAC7" w:rsidR="00DB36F5" w:rsidRPr="00AB661A" w:rsidRDefault="002E1A51">
      <w:pPr>
        <w:spacing w:line="276" w:lineRule="auto"/>
        <w:rPr>
          <w:rFonts w:ascii="NB International Pro" w:eastAsia="Calibri" w:hAnsi="NB International Pro" w:cs="Calibri"/>
          <w:lang w:val="fr-FR"/>
        </w:rPr>
      </w:pPr>
      <w:r w:rsidRPr="00AB661A">
        <w:rPr>
          <w:rFonts w:ascii="NB International Pro" w:eastAsia="Calibri" w:hAnsi="NB International Pro" w:cs="Calibri"/>
          <w:lang w:val="fr-FR"/>
        </w:rPr>
        <w:t>Des images en haute résolution peuvent être téléchargées sur cette page :</w:t>
      </w:r>
      <w:r w:rsidR="00AB661A" w:rsidRPr="00AB661A">
        <w:rPr>
          <w:rFonts w:ascii="NB International Pro" w:eastAsia="Calibri" w:hAnsi="NB International Pro" w:cs="Calibri"/>
          <w:lang w:val="fr-FR"/>
        </w:rPr>
        <w:t xml:space="preserve"> </w:t>
      </w:r>
      <w:hyperlink r:id="rId37" w:history="1">
        <w:r w:rsidR="00BF4954" w:rsidRPr="00AB661A">
          <w:rPr>
            <w:rStyle w:val="Hyperlink"/>
            <w:rFonts w:ascii="NB International Pro" w:hAnsi="NB International Pro"/>
            <w:lang w:val="fr-BE"/>
          </w:rPr>
          <w:t>https://mleuven.prezly.com/fr/media</w:t>
        </w:r>
      </w:hyperlink>
    </w:p>
    <w:sectPr w:rsidR="00DB36F5" w:rsidRPr="00AB661A" w:rsidSect="0050095C">
      <w:footerReference w:type="even" r:id="rId38"/>
      <w:footerReference w:type="default" r:id="rId39"/>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B40BB6" w14:textId="77777777" w:rsidR="0050095C" w:rsidRDefault="0050095C" w:rsidP="00CD3473">
      <w:pPr>
        <w:spacing w:after="0" w:line="240" w:lineRule="auto"/>
      </w:pPr>
      <w:r>
        <w:separator/>
      </w:r>
    </w:p>
  </w:endnote>
  <w:endnote w:type="continuationSeparator" w:id="0">
    <w:p w14:paraId="218CFDAE" w14:textId="77777777" w:rsidR="0050095C" w:rsidRDefault="0050095C" w:rsidP="00CD34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B International Pro">
    <w:altName w:val="Calibri"/>
    <w:panose1 w:val="020B0503040100020004"/>
    <w:charset w:val="00"/>
    <w:family w:val="swiss"/>
    <w:notTrueType/>
    <w:pitch w:val="variable"/>
    <w:sig w:usb0="A00000AF" w:usb1="5000206A" w:usb2="00000000" w:usb3="00000000" w:csb0="00000093" w:csb1="00000000"/>
  </w:font>
  <w:font w:name="Calibri">
    <w:panose1 w:val="020F0502020204030204"/>
    <w:charset w:val="00"/>
    <w:family w:val="swiss"/>
    <w:pitch w:val="variable"/>
    <w:sig w:usb0="E4002EFF" w:usb1="C000247B" w:usb2="00000009" w:usb3="00000000" w:csb0="000001FF" w:csb1="00000000"/>
    <w:embedRegular r:id="rId1" w:fontKey="{F655E7CA-B1CE-4114-8409-857ACC2B65E4}"/>
    <w:embedBold r:id="rId2" w:fontKey="{3534B958-F9D8-4F3D-8BF9-B50AA01E2E29}"/>
    <w:embedItalic r:id="rId3" w:fontKey="{4547DFB7-E5F2-4C35-8210-DE5D60DDC632}"/>
    <w:embedBoldItalic r:id="rId4" w:fontKey="{793645E8-0608-471A-BF1C-520BFC9E7354}"/>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B International Pro Light">
    <w:altName w:val="Calibri"/>
    <w:panose1 w:val="020B0303040100020004"/>
    <w:charset w:val="00"/>
    <w:family w:val="swiss"/>
    <w:notTrueType/>
    <w:pitch w:val="variable"/>
    <w:sig w:usb0="A00000AF" w:usb1="5000206A"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5" w:fontKey="{AE671218-DD5B-4BEE-AEAE-46249C79D07A}"/>
    <w:embedBold r:id="rId6" w:fontKey="{1D1344B3-417D-49FE-8886-3933E90B0C9A}"/>
    <w:embedItalic r:id="rId7" w:fontKey="{43FACD19-427A-4EA7-A5FA-2316B0B6F855}"/>
  </w:font>
  <w:font w:name="Segoe UI">
    <w:panose1 w:val="020B0502040204020203"/>
    <w:charset w:val="00"/>
    <w:family w:val="swiss"/>
    <w:pitch w:val="variable"/>
    <w:sig w:usb0="E4002EFF" w:usb1="C000E47F" w:usb2="00000009" w:usb3="00000000" w:csb0="000001FF" w:csb1="00000000"/>
    <w:embedRegular r:id="rId8" w:fontKey="{D9084D7C-EE09-4D0F-90D0-8BE9DC8EF67A}"/>
  </w:font>
  <w:font w:name="Minion Pro">
    <w:charset w:val="00"/>
    <w:family w:val="roman"/>
    <w:pitch w:val="variable"/>
    <w:sig w:usb0="60000287" w:usb1="00000001" w:usb2="00000000" w:usb3="00000000" w:csb0="0000019F" w:csb1="00000000"/>
  </w:font>
  <w:font w:name="Sentient Light">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2718865"/>
      <w:docPartObj>
        <w:docPartGallery w:val="Page Numbers (Bottom of Page)"/>
        <w:docPartUnique/>
      </w:docPartObj>
    </w:sdtPr>
    <w:sdtEndPr>
      <w:rPr>
        <w:rStyle w:val="PageNumber"/>
      </w:rPr>
    </w:sdtEndPr>
    <w:sdtContent>
      <w:p w14:paraId="373C6BDE" w14:textId="77777777" w:rsidR="00DB36F5" w:rsidRDefault="002E1A5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02E3A4" w14:textId="77777777" w:rsidR="00230233" w:rsidRDefault="00230233" w:rsidP="0023023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NB International Pro" w:hAnsi="NB International Pro"/>
      </w:rPr>
      <w:id w:val="-1496640644"/>
      <w:docPartObj>
        <w:docPartGallery w:val="Page Numbers (Bottom of Page)"/>
        <w:docPartUnique/>
      </w:docPartObj>
    </w:sdtPr>
    <w:sdtEndPr>
      <w:rPr>
        <w:rStyle w:val="PageNumber"/>
      </w:rPr>
    </w:sdtEndPr>
    <w:sdtContent>
      <w:p w14:paraId="45B128BD" w14:textId="77777777" w:rsidR="00DB36F5" w:rsidRDefault="002E1A51">
        <w:pPr>
          <w:pStyle w:val="Footer"/>
          <w:framePr w:wrap="none" w:vAnchor="text" w:hAnchor="margin" w:xAlign="right" w:y="1"/>
          <w:rPr>
            <w:rStyle w:val="PageNumber"/>
            <w:rFonts w:ascii="NB International Pro" w:hAnsi="NB International Pro"/>
          </w:rPr>
        </w:pPr>
        <w:r w:rsidRPr="00230233">
          <w:rPr>
            <w:rStyle w:val="PageNumber"/>
            <w:rFonts w:ascii="NB International Pro" w:hAnsi="NB International Pro"/>
          </w:rPr>
          <w:fldChar w:fldCharType="begin"/>
        </w:r>
        <w:r w:rsidRPr="00230233">
          <w:rPr>
            <w:rStyle w:val="PageNumber"/>
            <w:rFonts w:ascii="NB International Pro" w:hAnsi="NB International Pro"/>
          </w:rPr>
          <w:instrText xml:space="preserve"> PAGE </w:instrText>
        </w:r>
        <w:r w:rsidRPr="00230233">
          <w:rPr>
            <w:rStyle w:val="PageNumber"/>
            <w:rFonts w:ascii="NB International Pro" w:hAnsi="NB International Pro"/>
          </w:rPr>
          <w:fldChar w:fldCharType="separate"/>
        </w:r>
        <w:r w:rsidRPr="00230233">
          <w:rPr>
            <w:rStyle w:val="PageNumber"/>
            <w:rFonts w:ascii="NB International Pro" w:hAnsi="NB International Pro"/>
            <w:noProof/>
          </w:rPr>
          <w:t>2</w:t>
        </w:r>
        <w:r w:rsidRPr="00230233">
          <w:rPr>
            <w:rStyle w:val="PageNumber"/>
            <w:rFonts w:ascii="NB International Pro" w:hAnsi="NB International Pro"/>
          </w:rPr>
          <w:fldChar w:fldCharType="end"/>
        </w:r>
      </w:p>
    </w:sdtContent>
  </w:sdt>
  <w:p w14:paraId="3874C117" w14:textId="77777777" w:rsidR="00230233" w:rsidRPr="00230233" w:rsidRDefault="00230233" w:rsidP="00230233">
    <w:pPr>
      <w:pStyle w:val="Footer"/>
      <w:ind w:right="360"/>
      <w:rPr>
        <w:rFonts w:ascii="NB International Pro" w:hAnsi="NB International Pr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381A8C" w14:textId="77777777" w:rsidR="0050095C" w:rsidRDefault="0050095C" w:rsidP="00CD3473">
      <w:pPr>
        <w:spacing w:after="0" w:line="240" w:lineRule="auto"/>
      </w:pPr>
      <w:r>
        <w:separator/>
      </w:r>
    </w:p>
  </w:footnote>
  <w:footnote w:type="continuationSeparator" w:id="0">
    <w:p w14:paraId="1676C82A" w14:textId="77777777" w:rsidR="0050095C" w:rsidRDefault="0050095C" w:rsidP="00CD34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2" type="#_x0000_t75" style="width:150pt;height:132pt" o:bullet="t">
        <v:imagedata r:id="rId1" o:title="20200420PowerpointPijltje_v1"/>
      </v:shape>
    </w:pict>
  </w:numPicBullet>
  <w:numPicBullet w:numPicBulletId="1">
    <w:pict>
      <v:shape id="_x0000_i1173" type="#_x0000_t75" style="width:738pt;height:642pt" o:bullet="t">
        <v:imagedata r:id="rId2" o:title="--ARROW-01"/>
      </v:shape>
    </w:pict>
  </w:numPicBullet>
  <w:abstractNum w:abstractNumId="0" w15:restartNumberingAfterBreak="0">
    <w:nsid w:val="04A2740D"/>
    <w:multiLevelType w:val="hybridMultilevel"/>
    <w:tmpl w:val="F1F25BEA"/>
    <w:lvl w:ilvl="0" w:tplc="150E2604">
      <w:start w:val="4"/>
      <w:numFmt w:val="bullet"/>
      <w:lvlText w:val="-"/>
      <w:lvlJc w:val="left"/>
      <w:pPr>
        <w:ind w:left="720" w:hanging="360"/>
      </w:pPr>
      <w:rPr>
        <w:rFonts w:ascii="NB International Pro" w:eastAsiaTheme="minorHAnsi" w:hAnsi="NB International Pro"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C9A1928"/>
    <w:multiLevelType w:val="hybridMultilevel"/>
    <w:tmpl w:val="8AD8F7F0"/>
    <w:lvl w:ilvl="0" w:tplc="08130005">
      <w:start w:val="1"/>
      <w:numFmt w:val="bullet"/>
      <w:lvlText w:val=""/>
      <w:lvlJc w:val="left"/>
      <w:pPr>
        <w:ind w:left="1068" w:hanging="360"/>
      </w:pPr>
      <w:rPr>
        <w:rFonts w:ascii="Wingdings" w:hAnsi="Wingdings"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 w15:restartNumberingAfterBreak="0">
    <w:nsid w:val="0CA96077"/>
    <w:multiLevelType w:val="hybridMultilevel"/>
    <w:tmpl w:val="FC46CE88"/>
    <w:lvl w:ilvl="0" w:tplc="DC7635F0">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1B02FB0"/>
    <w:multiLevelType w:val="hybridMultilevel"/>
    <w:tmpl w:val="83528824"/>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32C2025"/>
    <w:multiLevelType w:val="hybridMultilevel"/>
    <w:tmpl w:val="E42AE0F8"/>
    <w:lvl w:ilvl="0" w:tplc="9E686842">
      <w:start w:val="1"/>
      <w:numFmt w:val="bullet"/>
      <w:lvlText w:val=""/>
      <w:lvlPicBulletId w:val="1"/>
      <w:lvlJc w:val="left"/>
      <w:pPr>
        <w:ind w:left="1428" w:hanging="360"/>
      </w:pPr>
      <w:rPr>
        <w:rFonts w:ascii="Symbol" w:hAnsi="Symbol" w:hint="default"/>
        <w:color w:val="auto"/>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5" w15:restartNumberingAfterBreak="0">
    <w:nsid w:val="14065C5F"/>
    <w:multiLevelType w:val="hybridMultilevel"/>
    <w:tmpl w:val="E2E6447A"/>
    <w:lvl w:ilvl="0" w:tplc="0D48E4FC">
      <w:numFmt w:val="bullet"/>
      <w:lvlText w:val=""/>
      <w:lvlPicBulletId w:val="1"/>
      <w:lvlJc w:val="left"/>
      <w:pPr>
        <w:ind w:left="720" w:hanging="360"/>
      </w:pPr>
      <w:rPr>
        <w:rFonts w:ascii="Symbol" w:eastAsiaTheme="minorHAnsi" w:hAnsi="Symbol" w:hint="default"/>
        <w:color w:val="auto"/>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9B45457"/>
    <w:multiLevelType w:val="hybridMultilevel"/>
    <w:tmpl w:val="32124E58"/>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EAF5827"/>
    <w:multiLevelType w:val="hybridMultilevel"/>
    <w:tmpl w:val="2E92E694"/>
    <w:lvl w:ilvl="0" w:tplc="DC7635F0">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65F3F3F"/>
    <w:multiLevelType w:val="hybridMultilevel"/>
    <w:tmpl w:val="5074E118"/>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88F25C8"/>
    <w:multiLevelType w:val="hybridMultilevel"/>
    <w:tmpl w:val="33AA542A"/>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AEF3F9D"/>
    <w:multiLevelType w:val="hybridMultilevel"/>
    <w:tmpl w:val="4628FA5E"/>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2E6059A1"/>
    <w:multiLevelType w:val="multilevel"/>
    <w:tmpl w:val="9D7C2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4C11D4E"/>
    <w:multiLevelType w:val="multilevel"/>
    <w:tmpl w:val="A7D2979A"/>
    <w:lvl w:ilvl="0">
      <w:start w:val="1"/>
      <w:numFmt w:val="decimal"/>
      <w:lvlText w:val="%1."/>
      <w:lvlJc w:val="left"/>
      <w:pPr>
        <w:ind w:left="360" w:hanging="360"/>
      </w:pPr>
      <w:rPr>
        <w:b/>
        <w:bC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3ACF580B"/>
    <w:multiLevelType w:val="hybridMultilevel"/>
    <w:tmpl w:val="2912098A"/>
    <w:lvl w:ilvl="0" w:tplc="DC7635F0">
      <w:start w:val="1"/>
      <w:numFmt w:val="bullet"/>
      <w:lvlText w:val=""/>
      <w:lvlPicBulletId w:val="0"/>
      <w:lvlJc w:val="left"/>
      <w:pPr>
        <w:ind w:left="1428" w:hanging="360"/>
      </w:pPr>
      <w:rPr>
        <w:rFonts w:ascii="Symbol" w:hAnsi="Symbol" w:hint="default"/>
        <w:color w:val="auto"/>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14" w15:restartNumberingAfterBreak="0">
    <w:nsid w:val="427C4DF6"/>
    <w:multiLevelType w:val="hybridMultilevel"/>
    <w:tmpl w:val="2CB6AEE8"/>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3B37F44"/>
    <w:multiLevelType w:val="hybridMultilevel"/>
    <w:tmpl w:val="B160633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15:restartNumberingAfterBreak="0">
    <w:nsid w:val="46532E7D"/>
    <w:multiLevelType w:val="hybridMultilevel"/>
    <w:tmpl w:val="072C9306"/>
    <w:lvl w:ilvl="0" w:tplc="53B832EC">
      <w:start w:val="24"/>
      <w:numFmt w:val="bullet"/>
      <w:lvlText w:val="-"/>
      <w:lvlJc w:val="left"/>
      <w:pPr>
        <w:ind w:left="410" w:hanging="360"/>
      </w:pPr>
      <w:rPr>
        <w:rFonts w:ascii="NB International Pro Light" w:eastAsia="Times New Roman" w:hAnsi="NB International Pro Light" w:cs="Arial" w:hint="default"/>
      </w:rPr>
    </w:lvl>
    <w:lvl w:ilvl="1" w:tplc="08130003" w:tentative="1">
      <w:start w:val="1"/>
      <w:numFmt w:val="bullet"/>
      <w:lvlText w:val="o"/>
      <w:lvlJc w:val="left"/>
      <w:pPr>
        <w:ind w:left="1130" w:hanging="360"/>
      </w:pPr>
      <w:rPr>
        <w:rFonts w:ascii="Courier New" w:hAnsi="Courier New" w:cs="Courier New" w:hint="default"/>
      </w:rPr>
    </w:lvl>
    <w:lvl w:ilvl="2" w:tplc="08130005" w:tentative="1">
      <w:start w:val="1"/>
      <w:numFmt w:val="bullet"/>
      <w:lvlText w:val=""/>
      <w:lvlJc w:val="left"/>
      <w:pPr>
        <w:ind w:left="1850" w:hanging="360"/>
      </w:pPr>
      <w:rPr>
        <w:rFonts w:ascii="Wingdings" w:hAnsi="Wingdings" w:hint="default"/>
      </w:rPr>
    </w:lvl>
    <w:lvl w:ilvl="3" w:tplc="08130001" w:tentative="1">
      <w:start w:val="1"/>
      <w:numFmt w:val="bullet"/>
      <w:lvlText w:val=""/>
      <w:lvlJc w:val="left"/>
      <w:pPr>
        <w:ind w:left="2570" w:hanging="360"/>
      </w:pPr>
      <w:rPr>
        <w:rFonts w:ascii="Symbol" w:hAnsi="Symbol" w:hint="default"/>
      </w:rPr>
    </w:lvl>
    <w:lvl w:ilvl="4" w:tplc="08130003" w:tentative="1">
      <w:start w:val="1"/>
      <w:numFmt w:val="bullet"/>
      <w:lvlText w:val="o"/>
      <w:lvlJc w:val="left"/>
      <w:pPr>
        <w:ind w:left="3290" w:hanging="360"/>
      </w:pPr>
      <w:rPr>
        <w:rFonts w:ascii="Courier New" w:hAnsi="Courier New" w:cs="Courier New" w:hint="default"/>
      </w:rPr>
    </w:lvl>
    <w:lvl w:ilvl="5" w:tplc="08130005" w:tentative="1">
      <w:start w:val="1"/>
      <w:numFmt w:val="bullet"/>
      <w:lvlText w:val=""/>
      <w:lvlJc w:val="left"/>
      <w:pPr>
        <w:ind w:left="4010" w:hanging="360"/>
      </w:pPr>
      <w:rPr>
        <w:rFonts w:ascii="Wingdings" w:hAnsi="Wingdings" w:hint="default"/>
      </w:rPr>
    </w:lvl>
    <w:lvl w:ilvl="6" w:tplc="08130001" w:tentative="1">
      <w:start w:val="1"/>
      <w:numFmt w:val="bullet"/>
      <w:lvlText w:val=""/>
      <w:lvlJc w:val="left"/>
      <w:pPr>
        <w:ind w:left="4730" w:hanging="360"/>
      </w:pPr>
      <w:rPr>
        <w:rFonts w:ascii="Symbol" w:hAnsi="Symbol" w:hint="default"/>
      </w:rPr>
    </w:lvl>
    <w:lvl w:ilvl="7" w:tplc="08130003" w:tentative="1">
      <w:start w:val="1"/>
      <w:numFmt w:val="bullet"/>
      <w:lvlText w:val="o"/>
      <w:lvlJc w:val="left"/>
      <w:pPr>
        <w:ind w:left="5450" w:hanging="360"/>
      </w:pPr>
      <w:rPr>
        <w:rFonts w:ascii="Courier New" w:hAnsi="Courier New" w:cs="Courier New" w:hint="default"/>
      </w:rPr>
    </w:lvl>
    <w:lvl w:ilvl="8" w:tplc="08130005" w:tentative="1">
      <w:start w:val="1"/>
      <w:numFmt w:val="bullet"/>
      <w:lvlText w:val=""/>
      <w:lvlJc w:val="left"/>
      <w:pPr>
        <w:ind w:left="6170" w:hanging="360"/>
      </w:pPr>
      <w:rPr>
        <w:rFonts w:ascii="Wingdings" w:hAnsi="Wingdings" w:hint="default"/>
      </w:rPr>
    </w:lvl>
  </w:abstractNum>
  <w:abstractNum w:abstractNumId="17" w15:restartNumberingAfterBreak="0">
    <w:nsid w:val="46920208"/>
    <w:multiLevelType w:val="hybridMultilevel"/>
    <w:tmpl w:val="4BDA3E28"/>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4844098E"/>
    <w:multiLevelType w:val="hybridMultilevel"/>
    <w:tmpl w:val="D36ED0C4"/>
    <w:lvl w:ilvl="0" w:tplc="679AEDBC">
      <w:start w:val="28"/>
      <w:numFmt w:val="bullet"/>
      <w:lvlText w:val="-"/>
      <w:lvlJc w:val="left"/>
      <w:pPr>
        <w:ind w:left="720" w:hanging="360"/>
      </w:pPr>
      <w:rPr>
        <w:rFonts w:ascii="Calibri" w:eastAsiaTheme="minorHAns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AE57BF1"/>
    <w:multiLevelType w:val="multilevel"/>
    <w:tmpl w:val="2F2AAA36"/>
    <w:lvl w:ilvl="0">
      <w:start w:val="1"/>
      <w:numFmt w:val="decimal"/>
      <w:lvlText w:val="%1.0"/>
      <w:lvlJc w:val="left"/>
      <w:pPr>
        <w:ind w:left="820" w:hanging="760"/>
      </w:pPr>
      <w:rPr>
        <w:rFonts w:hint="default"/>
      </w:rPr>
    </w:lvl>
    <w:lvl w:ilvl="1">
      <w:start w:val="1"/>
      <w:numFmt w:val="decimalZero"/>
      <w:lvlText w:val="%1.%2"/>
      <w:lvlJc w:val="left"/>
      <w:pPr>
        <w:ind w:left="1528" w:hanging="760"/>
      </w:pPr>
      <w:rPr>
        <w:rFonts w:hint="default"/>
      </w:rPr>
    </w:lvl>
    <w:lvl w:ilvl="2">
      <w:start w:val="1"/>
      <w:numFmt w:val="decimal"/>
      <w:lvlText w:val="%1.%2.%3"/>
      <w:lvlJc w:val="left"/>
      <w:pPr>
        <w:ind w:left="2236" w:hanging="760"/>
      </w:pPr>
      <w:rPr>
        <w:rFonts w:hint="default"/>
      </w:rPr>
    </w:lvl>
    <w:lvl w:ilvl="3">
      <w:start w:val="1"/>
      <w:numFmt w:val="decimal"/>
      <w:lvlText w:val="%1.%2.%3.%4"/>
      <w:lvlJc w:val="left"/>
      <w:pPr>
        <w:ind w:left="3264" w:hanging="1080"/>
      </w:pPr>
      <w:rPr>
        <w:rFonts w:hint="default"/>
      </w:rPr>
    </w:lvl>
    <w:lvl w:ilvl="4">
      <w:start w:val="1"/>
      <w:numFmt w:val="decimal"/>
      <w:lvlText w:val="%1.%2.%3.%4.%5"/>
      <w:lvlJc w:val="left"/>
      <w:pPr>
        <w:ind w:left="4332"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08" w:hanging="1800"/>
      </w:pPr>
      <w:rPr>
        <w:rFonts w:hint="default"/>
      </w:rPr>
    </w:lvl>
    <w:lvl w:ilvl="7">
      <w:start w:val="1"/>
      <w:numFmt w:val="decimal"/>
      <w:lvlText w:val="%1.%2.%3.%4.%5.%6.%7.%8"/>
      <w:lvlJc w:val="left"/>
      <w:pPr>
        <w:ind w:left="6816" w:hanging="1800"/>
      </w:pPr>
      <w:rPr>
        <w:rFonts w:hint="default"/>
      </w:rPr>
    </w:lvl>
    <w:lvl w:ilvl="8">
      <w:start w:val="1"/>
      <w:numFmt w:val="decimal"/>
      <w:lvlText w:val="%1.%2.%3.%4.%5.%6.%7.%8.%9"/>
      <w:lvlJc w:val="left"/>
      <w:pPr>
        <w:ind w:left="7884" w:hanging="2160"/>
      </w:pPr>
      <w:rPr>
        <w:rFonts w:hint="default"/>
      </w:rPr>
    </w:lvl>
  </w:abstractNum>
  <w:abstractNum w:abstractNumId="20" w15:restartNumberingAfterBreak="0">
    <w:nsid w:val="4FFD5E7A"/>
    <w:multiLevelType w:val="hybridMultilevel"/>
    <w:tmpl w:val="4F721FC4"/>
    <w:lvl w:ilvl="0" w:tplc="04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1" w15:restartNumberingAfterBreak="0">
    <w:nsid w:val="51D11704"/>
    <w:multiLevelType w:val="hybridMultilevel"/>
    <w:tmpl w:val="361AF81A"/>
    <w:lvl w:ilvl="0" w:tplc="04130001">
      <w:start w:val="1"/>
      <w:numFmt w:val="bullet"/>
      <w:lvlText w:val=""/>
      <w:lvlJc w:val="left"/>
      <w:pPr>
        <w:ind w:left="1068" w:hanging="360"/>
      </w:pPr>
      <w:rPr>
        <w:rFonts w:ascii="Symbol" w:hAnsi="Symbol" w:hint="default"/>
        <w:color w:val="auto"/>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2" w15:restartNumberingAfterBreak="0">
    <w:nsid w:val="524262EA"/>
    <w:multiLevelType w:val="hybridMultilevel"/>
    <w:tmpl w:val="00DAE658"/>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5400551E"/>
    <w:multiLevelType w:val="hybridMultilevel"/>
    <w:tmpl w:val="9D2E8938"/>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5E74B5E"/>
    <w:multiLevelType w:val="multilevel"/>
    <w:tmpl w:val="3D566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8E178EA"/>
    <w:multiLevelType w:val="hybridMultilevel"/>
    <w:tmpl w:val="11CAE8C6"/>
    <w:lvl w:ilvl="0" w:tplc="0813000F">
      <w:start w:val="1"/>
      <w:numFmt w:val="decimal"/>
      <w:lvlText w:val="%1."/>
      <w:lvlJc w:val="left"/>
      <w:pPr>
        <w:ind w:left="720" w:hanging="360"/>
      </w:pPr>
      <w:rPr>
        <w:rFonts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58E47CA9"/>
    <w:multiLevelType w:val="hybridMultilevel"/>
    <w:tmpl w:val="8AAC4886"/>
    <w:lvl w:ilvl="0" w:tplc="9E686842">
      <w:start w:val="1"/>
      <w:numFmt w:val="bullet"/>
      <w:lvlText w:val=""/>
      <w:lvlPicBulletId w:val="1"/>
      <w:lvlJc w:val="left"/>
      <w:pPr>
        <w:ind w:left="1428" w:hanging="360"/>
      </w:pPr>
      <w:rPr>
        <w:rFonts w:ascii="Symbol" w:hAnsi="Symbol" w:hint="default"/>
        <w:color w:val="auto"/>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27" w15:restartNumberingAfterBreak="0">
    <w:nsid w:val="595A2543"/>
    <w:multiLevelType w:val="hybridMultilevel"/>
    <w:tmpl w:val="84B0E4F2"/>
    <w:lvl w:ilvl="0" w:tplc="DC7635F0">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5BCC79D5"/>
    <w:multiLevelType w:val="hybridMultilevel"/>
    <w:tmpl w:val="437C6546"/>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15:restartNumberingAfterBreak="0">
    <w:nsid w:val="5D7E69C9"/>
    <w:multiLevelType w:val="hybridMultilevel"/>
    <w:tmpl w:val="1938D9B8"/>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0" w15:restartNumberingAfterBreak="0">
    <w:nsid w:val="5E9826C1"/>
    <w:multiLevelType w:val="hybridMultilevel"/>
    <w:tmpl w:val="29560E7C"/>
    <w:lvl w:ilvl="0" w:tplc="9724DD60">
      <w:start w:val="25"/>
      <w:numFmt w:val="bullet"/>
      <w:lvlText w:val="–"/>
      <w:lvlJc w:val="left"/>
      <w:pPr>
        <w:ind w:left="720" w:hanging="360"/>
      </w:pPr>
      <w:rPr>
        <w:rFonts w:ascii="NB International Pro Light" w:eastAsia="Arial" w:hAnsi="NB International Pro Light"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63207CED"/>
    <w:multiLevelType w:val="hybridMultilevel"/>
    <w:tmpl w:val="A378CB98"/>
    <w:lvl w:ilvl="0" w:tplc="04130001">
      <w:start w:val="1"/>
      <w:numFmt w:val="bullet"/>
      <w:lvlText w:val=""/>
      <w:lvlJc w:val="left"/>
      <w:pPr>
        <w:ind w:left="1068" w:hanging="360"/>
      </w:pPr>
      <w:rPr>
        <w:rFonts w:ascii="Symbol" w:hAnsi="Symbol" w:hint="default"/>
        <w:color w:val="auto"/>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32" w15:restartNumberingAfterBreak="0">
    <w:nsid w:val="65BC1E53"/>
    <w:multiLevelType w:val="hybridMultilevel"/>
    <w:tmpl w:val="2280D6E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3" w15:restartNumberingAfterBreak="0">
    <w:nsid w:val="67672F27"/>
    <w:multiLevelType w:val="hybridMultilevel"/>
    <w:tmpl w:val="F94A4676"/>
    <w:lvl w:ilvl="0" w:tplc="31726B96">
      <w:start w:val="25"/>
      <w:numFmt w:val="bullet"/>
      <w:lvlText w:val="–"/>
      <w:lvlJc w:val="left"/>
      <w:pPr>
        <w:ind w:left="720" w:hanging="360"/>
      </w:pPr>
      <w:rPr>
        <w:rFonts w:ascii="NB International Pro Light" w:eastAsia="Arial" w:hAnsi="NB International Pro Light" w:cs="Times New Roman" w:hint="default"/>
        <w:sz w:val="24"/>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71CF5609"/>
    <w:multiLevelType w:val="hybridMultilevel"/>
    <w:tmpl w:val="B5B8CD96"/>
    <w:lvl w:ilvl="0" w:tplc="6F429E48">
      <w:start w:val="25"/>
      <w:numFmt w:val="bullet"/>
      <w:lvlText w:val="–"/>
      <w:lvlJc w:val="left"/>
      <w:pPr>
        <w:ind w:left="8157" w:hanging="360"/>
      </w:pPr>
      <w:rPr>
        <w:rFonts w:ascii="Arial" w:eastAsiaTheme="minorHAnsi" w:hAnsi="Arial" w:cs="Arial" w:hint="default"/>
        <w:color w:val="4D5156"/>
        <w:sz w:val="21"/>
      </w:rPr>
    </w:lvl>
    <w:lvl w:ilvl="1" w:tplc="08130003" w:tentative="1">
      <w:start w:val="1"/>
      <w:numFmt w:val="bullet"/>
      <w:lvlText w:val="o"/>
      <w:lvlJc w:val="left"/>
      <w:pPr>
        <w:ind w:left="8877" w:hanging="360"/>
      </w:pPr>
      <w:rPr>
        <w:rFonts w:ascii="Courier New" w:hAnsi="Courier New" w:cs="Courier New" w:hint="default"/>
      </w:rPr>
    </w:lvl>
    <w:lvl w:ilvl="2" w:tplc="08130005" w:tentative="1">
      <w:start w:val="1"/>
      <w:numFmt w:val="bullet"/>
      <w:lvlText w:val=""/>
      <w:lvlJc w:val="left"/>
      <w:pPr>
        <w:ind w:left="9597" w:hanging="360"/>
      </w:pPr>
      <w:rPr>
        <w:rFonts w:ascii="Wingdings" w:hAnsi="Wingdings" w:hint="default"/>
      </w:rPr>
    </w:lvl>
    <w:lvl w:ilvl="3" w:tplc="08130001" w:tentative="1">
      <w:start w:val="1"/>
      <w:numFmt w:val="bullet"/>
      <w:lvlText w:val=""/>
      <w:lvlJc w:val="left"/>
      <w:pPr>
        <w:ind w:left="10317" w:hanging="360"/>
      </w:pPr>
      <w:rPr>
        <w:rFonts w:ascii="Symbol" w:hAnsi="Symbol" w:hint="default"/>
      </w:rPr>
    </w:lvl>
    <w:lvl w:ilvl="4" w:tplc="08130003" w:tentative="1">
      <w:start w:val="1"/>
      <w:numFmt w:val="bullet"/>
      <w:lvlText w:val="o"/>
      <w:lvlJc w:val="left"/>
      <w:pPr>
        <w:ind w:left="11037" w:hanging="360"/>
      </w:pPr>
      <w:rPr>
        <w:rFonts w:ascii="Courier New" w:hAnsi="Courier New" w:cs="Courier New" w:hint="default"/>
      </w:rPr>
    </w:lvl>
    <w:lvl w:ilvl="5" w:tplc="08130005" w:tentative="1">
      <w:start w:val="1"/>
      <w:numFmt w:val="bullet"/>
      <w:lvlText w:val=""/>
      <w:lvlJc w:val="left"/>
      <w:pPr>
        <w:ind w:left="11757" w:hanging="360"/>
      </w:pPr>
      <w:rPr>
        <w:rFonts w:ascii="Wingdings" w:hAnsi="Wingdings" w:hint="default"/>
      </w:rPr>
    </w:lvl>
    <w:lvl w:ilvl="6" w:tplc="08130001" w:tentative="1">
      <w:start w:val="1"/>
      <w:numFmt w:val="bullet"/>
      <w:lvlText w:val=""/>
      <w:lvlJc w:val="left"/>
      <w:pPr>
        <w:ind w:left="12477" w:hanging="360"/>
      </w:pPr>
      <w:rPr>
        <w:rFonts w:ascii="Symbol" w:hAnsi="Symbol" w:hint="default"/>
      </w:rPr>
    </w:lvl>
    <w:lvl w:ilvl="7" w:tplc="08130003" w:tentative="1">
      <w:start w:val="1"/>
      <w:numFmt w:val="bullet"/>
      <w:lvlText w:val="o"/>
      <w:lvlJc w:val="left"/>
      <w:pPr>
        <w:ind w:left="13197" w:hanging="360"/>
      </w:pPr>
      <w:rPr>
        <w:rFonts w:ascii="Courier New" w:hAnsi="Courier New" w:cs="Courier New" w:hint="default"/>
      </w:rPr>
    </w:lvl>
    <w:lvl w:ilvl="8" w:tplc="08130005" w:tentative="1">
      <w:start w:val="1"/>
      <w:numFmt w:val="bullet"/>
      <w:lvlText w:val=""/>
      <w:lvlJc w:val="left"/>
      <w:pPr>
        <w:ind w:left="13917" w:hanging="360"/>
      </w:pPr>
      <w:rPr>
        <w:rFonts w:ascii="Wingdings" w:hAnsi="Wingdings" w:hint="default"/>
      </w:rPr>
    </w:lvl>
  </w:abstractNum>
  <w:abstractNum w:abstractNumId="35" w15:restartNumberingAfterBreak="0">
    <w:nsid w:val="7342783A"/>
    <w:multiLevelType w:val="hybridMultilevel"/>
    <w:tmpl w:val="5622C856"/>
    <w:lvl w:ilvl="0" w:tplc="9E686842">
      <w:start w:val="1"/>
      <w:numFmt w:val="bullet"/>
      <w:lvlText w:val=""/>
      <w:lvlPicBulletId w:val="1"/>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791034AB"/>
    <w:multiLevelType w:val="hybridMultilevel"/>
    <w:tmpl w:val="80E2DC2E"/>
    <w:lvl w:ilvl="0" w:tplc="DC7635F0">
      <w:start w:val="1"/>
      <w:numFmt w:val="bullet"/>
      <w:lvlText w:val=""/>
      <w:lvlPicBulletId w:val="0"/>
      <w:lvlJc w:val="left"/>
      <w:pPr>
        <w:ind w:left="1068"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16cid:durableId="1880437260">
    <w:abstractNumId w:val="18"/>
  </w:num>
  <w:num w:numId="2" w16cid:durableId="2044474308">
    <w:abstractNumId w:val="0"/>
  </w:num>
  <w:num w:numId="3" w16cid:durableId="750738516">
    <w:abstractNumId w:val="29"/>
  </w:num>
  <w:num w:numId="4" w16cid:durableId="76173958">
    <w:abstractNumId w:val="22"/>
  </w:num>
  <w:num w:numId="5" w16cid:durableId="996153380">
    <w:abstractNumId w:val="28"/>
  </w:num>
  <w:num w:numId="6" w16cid:durableId="1976906940">
    <w:abstractNumId w:val="17"/>
  </w:num>
  <w:num w:numId="7" w16cid:durableId="1320619590">
    <w:abstractNumId w:val="10"/>
  </w:num>
  <w:num w:numId="8" w16cid:durableId="1020206301">
    <w:abstractNumId w:val="36"/>
  </w:num>
  <w:num w:numId="9" w16cid:durableId="1962567520">
    <w:abstractNumId w:val="2"/>
  </w:num>
  <w:num w:numId="10" w16cid:durableId="1487741023">
    <w:abstractNumId w:val="7"/>
  </w:num>
  <w:num w:numId="11" w16cid:durableId="247161238">
    <w:abstractNumId w:val="27"/>
  </w:num>
  <w:num w:numId="12" w16cid:durableId="227768908">
    <w:abstractNumId w:val="19"/>
  </w:num>
  <w:num w:numId="13" w16cid:durableId="1804693191">
    <w:abstractNumId w:val="8"/>
  </w:num>
  <w:num w:numId="14" w16cid:durableId="619842008">
    <w:abstractNumId w:val="35"/>
  </w:num>
  <w:num w:numId="15" w16cid:durableId="60911021">
    <w:abstractNumId w:val="9"/>
  </w:num>
  <w:num w:numId="16" w16cid:durableId="2141071406">
    <w:abstractNumId w:val="14"/>
  </w:num>
  <w:num w:numId="17" w16cid:durableId="1252007411">
    <w:abstractNumId w:val="3"/>
  </w:num>
  <w:num w:numId="18" w16cid:durableId="2027365417">
    <w:abstractNumId w:val="23"/>
  </w:num>
  <w:num w:numId="19" w16cid:durableId="667365057">
    <w:abstractNumId w:val="16"/>
  </w:num>
  <w:num w:numId="20" w16cid:durableId="588319534">
    <w:abstractNumId w:val="1"/>
  </w:num>
  <w:num w:numId="21" w16cid:durableId="1758206109">
    <w:abstractNumId w:val="26"/>
  </w:num>
  <w:num w:numId="22" w16cid:durableId="268974273">
    <w:abstractNumId w:val="4"/>
  </w:num>
  <w:num w:numId="23" w16cid:durableId="1264269827">
    <w:abstractNumId w:val="12"/>
  </w:num>
  <w:num w:numId="24" w16cid:durableId="881360238">
    <w:abstractNumId w:val="21"/>
  </w:num>
  <w:num w:numId="25" w16cid:durableId="1015233750">
    <w:abstractNumId w:val="20"/>
  </w:num>
  <w:num w:numId="26" w16cid:durableId="405996810">
    <w:abstractNumId w:val="31"/>
  </w:num>
  <w:num w:numId="27" w16cid:durableId="1640920742">
    <w:abstractNumId w:val="24"/>
  </w:num>
  <w:num w:numId="28" w16cid:durableId="1422021900">
    <w:abstractNumId w:val="11"/>
  </w:num>
  <w:num w:numId="29" w16cid:durableId="484786519">
    <w:abstractNumId w:val="5"/>
  </w:num>
  <w:num w:numId="30" w16cid:durableId="306209993">
    <w:abstractNumId w:val="25"/>
  </w:num>
  <w:num w:numId="31" w16cid:durableId="488327122">
    <w:abstractNumId w:val="32"/>
  </w:num>
  <w:num w:numId="32" w16cid:durableId="995037095">
    <w:abstractNumId w:val="34"/>
  </w:num>
  <w:num w:numId="33" w16cid:durableId="1419014001">
    <w:abstractNumId w:val="33"/>
  </w:num>
  <w:num w:numId="34" w16cid:durableId="854615825">
    <w:abstractNumId w:val="30"/>
  </w:num>
  <w:num w:numId="35" w16cid:durableId="1331907066">
    <w:abstractNumId w:val="6"/>
  </w:num>
  <w:num w:numId="36" w16cid:durableId="192425682">
    <w:abstractNumId w:val="15"/>
  </w:num>
  <w:num w:numId="37" w16cid:durableId="163722046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attachedTemplate r:id="rId1"/>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6D6"/>
    <w:rsid w:val="00000349"/>
    <w:rsid w:val="00002E49"/>
    <w:rsid w:val="000035D6"/>
    <w:rsid w:val="00004E6B"/>
    <w:rsid w:val="0001429B"/>
    <w:rsid w:val="00015C85"/>
    <w:rsid w:val="000223F8"/>
    <w:rsid w:val="00030239"/>
    <w:rsid w:val="00031682"/>
    <w:rsid w:val="00031E9C"/>
    <w:rsid w:val="000323D3"/>
    <w:rsid w:val="0003569F"/>
    <w:rsid w:val="00036ACF"/>
    <w:rsid w:val="000377C0"/>
    <w:rsid w:val="000378C4"/>
    <w:rsid w:val="000409FF"/>
    <w:rsid w:val="0004482B"/>
    <w:rsid w:val="00045C3B"/>
    <w:rsid w:val="00047D66"/>
    <w:rsid w:val="00053563"/>
    <w:rsid w:val="000566F5"/>
    <w:rsid w:val="00063555"/>
    <w:rsid w:val="0006605C"/>
    <w:rsid w:val="0007031F"/>
    <w:rsid w:val="00075BDE"/>
    <w:rsid w:val="000811A6"/>
    <w:rsid w:val="000812B7"/>
    <w:rsid w:val="00082664"/>
    <w:rsid w:val="00082C52"/>
    <w:rsid w:val="00083042"/>
    <w:rsid w:val="000926A0"/>
    <w:rsid w:val="00093772"/>
    <w:rsid w:val="000950FD"/>
    <w:rsid w:val="00096F8F"/>
    <w:rsid w:val="000972EA"/>
    <w:rsid w:val="000977B7"/>
    <w:rsid w:val="00097B38"/>
    <w:rsid w:val="000A4C0A"/>
    <w:rsid w:val="000B0F7C"/>
    <w:rsid w:val="000C5D84"/>
    <w:rsid w:val="000C6269"/>
    <w:rsid w:val="000D51EE"/>
    <w:rsid w:val="000D63BE"/>
    <w:rsid w:val="000D6431"/>
    <w:rsid w:val="000D74EA"/>
    <w:rsid w:val="000E54A4"/>
    <w:rsid w:val="000E635B"/>
    <w:rsid w:val="000E6596"/>
    <w:rsid w:val="000F0B8B"/>
    <w:rsid w:val="000F427A"/>
    <w:rsid w:val="00101B36"/>
    <w:rsid w:val="00104403"/>
    <w:rsid w:val="00113355"/>
    <w:rsid w:val="0013262A"/>
    <w:rsid w:val="00141AEA"/>
    <w:rsid w:val="00142ECA"/>
    <w:rsid w:val="00151934"/>
    <w:rsid w:val="00151E1C"/>
    <w:rsid w:val="001531EA"/>
    <w:rsid w:val="00153BDE"/>
    <w:rsid w:val="00156EC6"/>
    <w:rsid w:val="0016090A"/>
    <w:rsid w:val="001669C2"/>
    <w:rsid w:val="001702EE"/>
    <w:rsid w:val="001747F5"/>
    <w:rsid w:val="00175BA7"/>
    <w:rsid w:val="001766D8"/>
    <w:rsid w:val="00186F74"/>
    <w:rsid w:val="00190A7F"/>
    <w:rsid w:val="00192A9D"/>
    <w:rsid w:val="0019689D"/>
    <w:rsid w:val="00197DD1"/>
    <w:rsid w:val="001A2D3E"/>
    <w:rsid w:val="001B0DF5"/>
    <w:rsid w:val="001B362E"/>
    <w:rsid w:val="001B39C5"/>
    <w:rsid w:val="001B547A"/>
    <w:rsid w:val="001B5ABA"/>
    <w:rsid w:val="001B6531"/>
    <w:rsid w:val="001B6E91"/>
    <w:rsid w:val="001C1632"/>
    <w:rsid w:val="001C4FEF"/>
    <w:rsid w:val="001C631C"/>
    <w:rsid w:val="001C7F23"/>
    <w:rsid w:val="001D2DD3"/>
    <w:rsid w:val="001D5DFF"/>
    <w:rsid w:val="001E1010"/>
    <w:rsid w:val="001E51D1"/>
    <w:rsid w:val="001E5DA3"/>
    <w:rsid w:val="00204A25"/>
    <w:rsid w:val="00206C9D"/>
    <w:rsid w:val="00207EC6"/>
    <w:rsid w:val="002127FE"/>
    <w:rsid w:val="00216B4A"/>
    <w:rsid w:val="00224266"/>
    <w:rsid w:val="00230233"/>
    <w:rsid w:val="00232F14"/>
    <w:rsid w:val="00242431"/>
    <w:rsid w:val="00245F14"/>
    <w:rsid w:val="0025117E"/>
    <w:rsid w:val="002518DA"/>
    <w:rsid w:val="002518FC"/>
    <w:rsid w:val="00251BFB"/>
    <w:rsid w:val="00253B51"/>
    <w:rsid w:val="00261A18"/>
    <w:rsid w:val="002621C2"/>
    <w:rsid w:val="00275C5A"/>
    <w:rsid w:val="002836CA"/>
    <w:rsid w:val="002849B5"/>
    <w:rsid w:val="0028684F"/>
    <w:rsid w:val="00294950"/>
    <w:rsid w:val="002A1B3C"/>
    <w:rsid w:val="002A4125"/>
    <w:rsid w:val="002B1176"/>
    <w:rsid w:val="002B1B3A"/>
    <w:rsid w:val="002B47DE"/>
    <w:rsid w:val="002B7A3A"/>
    <w:rsid w:val="002B7B8D"/>
    <w:rsid w:val="002C2017"/>
    <w:rsid w:val="002C23BC"/>
    <w:rsid w:val="002C4E48"/>
    <w:rsid w:val="002C7F28"/>
    <w:rsid w:val="002D3AAB"/>
    <w:rsid w:val="002D4CCA"/>
    <w:rsid w:val="002D790B"/>
    <w:rsid w:val="002E0821"/>
    <w:rsid w:val="002E1513"/>
    <w:rsid w:val="002E1A51"/>
    <w:rsid w:val="002E62EC"/>
    <w:rsid w:val="002E718D"/>
    <w:rsid w:val="002F2CFC"/>
    <w:rsid w:val="002F5831"/>
    <w:rsid w:val="002F5919"/>
    <w:rsid w:val="002F6C34"/>
    <w:rsid w:val="002F7D3C"/>
    <w:rsid w:val="003005B1"/>
    <w:rsid w:val="003040BA"/>
    <w:rsid w:val="00305C0E"/>
    <w:rsid w:val="00320A27"/>
    <w:rsid w:val="003272F8"/>
    <w:rsid w:val="00330993"/>
    <w:rsid w:val="00334068"/>
    <w:rsid w:val="003349D7"/>
    <w:rsid w:val="003430D0"/>
    <w:rsid w:val="003433B2"/>
    <w:rsid w:val="003525A9"/>
    <w:rsid w:val="0035281D"/>
    <w:rsid w:val="003557D5"/>
    <w:rsid w:val="00356363"/>
    <w:rsid w:val="003564DF"/>
    <w:rsid w:val="003602F5"/>
    <w:rsid w:val="0036387C"/>
    <w:rsid w:val="0036762B"/>
    <w:rsid w:val="00375341"/>
    <w:rsid w:val="00377C7E"/>
    <w:rsid w:val="003827D4"/>
    <w:rsid w:val="00385DAE"/>
    <w:rsid w:val="00386110"/>
    <w:rsid w:val="00394EE0"/>
    <w:rsid w:val="003A0066"/>
    <w:rsid w:val="003A133E"/>
    <w:rsid w:val="003B258F"/>
    <w:rsid w:val="003B5FA1"/>
    <w:rsid w:val="003C5DF6"/>
    <w:rsid w:val="003D2629"/>
    <w:rsid w:val="003D6470"/>
    <w:rsid w:val="003D7C32"/>
    <w:rsid w:val="003E2CC9"/>
    <w:rsid w:val="003F03D3"/>
    <w:rsid w:val="003F0BF2"/>
    <w:rsid w:val="00413954"/>
    <w:rsid w:val="004218C9"/>
    <w:rsid w:val="004219D2"/>
    <w:rsid w:val="00423129"/>
    <w:rsid w:val="0042619B"/>
    <w:rsid w:val="0043415C"/>
    <w:rsid w:val="004353B9"/>
    <w:rsid w:val="0044384E"/>
    <w:rsid w:val="0044610A"/>
    <w:rsid w:val="0044656F"/>
    <w:rsid w:val="00450C68"/>
    <w:rsid w:val="0045384E"/>
    <w:rsid w:val="00462110"/>
    <w:rsid w:val="0046332E"/>
    <w:rsid w:val="00465B91"/>
    <w:rsid w:val="00467509"/>
    <w:rsid w:val="004701A1"/>
    <w:rsid w:val="00471516"/>
    <w:rsid w:val="00471BE5"/>
    <w:rsid w:val="00473F9A"/>
    <w:rsid w:val="00474067"/>
    <w:rsid w:val="00477A64"/>
    <w:rsid w:val="00480B23"/>
    <w:rsid w:val="004845FF"/>
    <w:rsid w:val="00485886"/>
    <w:rsid w:val="00485981"/>
    <w:rsid w:val="004917F2"/>
    <w:rsid w:val="00493FD1"/>
    <w:rsid w:val="00495B3A"/>
    <w:rsid w:val="00497AB6"/>
    <w:rsid w:val="004A01AA"/>
    <w:rsid w:val="004A4387"/>
    <w:rsid w:val="004B41AD"/>
    <w:rsid w:val="004C2BBD"/>
    <w:rsid w:val="004C2D1B"/>
    <w:rsid w:val="004C4CD4"/>
    <w:rsid w:val="004C4DE1"/>
    <w:rsid w:val="004E66B2"/>
    <w:rsid w:val="004F2E7D"/>
    <w:rsid w:val="004F46FA"/>
    <w:rsid w:val="004F4F82"/>
    <w:rsid w:val="004F7A49"/>
    <w:rsid w:val="0050095C"/>
    <w:rsid w:val="0050390A"/>
    <w:rsid w:val="00503A27"/>
    <w:rsid w:val="005049B9"/>
    <w:rsid w:val="00510504"/>
    <w:rsid w:val="00510ECE"/>
    <w:rsid w:val="00511BD8"/>
    <w:rsid w:val="0051291E"/>
    <w:rsid w:val="005155EA"/>
    <w:rsid w:val="00515E1D"/>
    <w:rsid w:val="00517324"/>
    <w:rsid w:val="0052182F"/>
    <w:rsid w:val="005314AF"/>
    <w:rsid w:val="0053194B"/>
    <w:rsid w:val="005369D8"/>
    <w:rsid w:val="00537E92"/>
    <w:rsid w:val="005409C9"/>
    <w:rsid w:val="005417A5"/>
    <w:rsid w:val="005426D9"/>
    <w:rsid w:val="0054352F"/>
    <w:rsid w:val="005440FB"/>
    <w:rsid w:val="005503C6"/>
    <w:rsid w:val="00553D00"/>
    <w:rsid w:val="00555981"/>
    <w:rsid w:val="005561F1"/>
    <w:rsid w:val="005565C3"/>
    <w:rsid w:val="00557FFB"/>
    <w:rsid w:val="0056444E"/>
    <w:rsid w:val="005671A6"/>
    <w:rsid w:val="005737A8"/>
    <w:rsid w:val="00576837"/>
    <w:rsid w:val="00577D98"/>
    <w:rsid w:val="00577F24"/>
    <w:rsid w:val="005825CE"/>
    <w:rsid w:val="00587CC4"/>
    <w:rsid w:val="00590A45"/>
    <w:rsid w:val="00592BD1"/>
    <w:rsid w:val="00593F94"/>
    <w:rsid w:val="005949C5"/>
    <w:rsid w:val="005A1CD8"/>
    <w:rsid w:val="005A37A5"/>
    <w:rsid w:val="005A473D"/>
    <w:rsid w:val="005B2377"/>
    <w:rsid w:val="005B32C9"/>
    <w:rsid w:val="005B4472"/>
    <w:rsid w:val="005B7BB1"/>
    <w:rsid w:val="005C282D"/>
    <w:rsid w:val="005C3C18"/>
    <w:rsid w:val="005C6A25"/>
    <w:rsid w:val="005D76E2"/>
    <w:rsid w:val="005E3228"/>
    <w:rsid w:val="005E4DC1"/>
    <w:rsid w:val="005E7002"/>
    <w:rsid w:val="005F34AF"/>
    <w:rsid w:val="005F4A8B"/>
    <w:rsid w:val="005F623A"/>
    <w:rsid w:val="0060005E"/>
    <w:rsid w:val="0061052A"/>
    <w:rsid w:val="00613232"/>
    <w:rsid w:val="00616011"/>
    <w:rsid w:val="0061681C"/>
    <w:rsid w:val="006236AF"/>
    <w:rsid w:val="00630A2C"/>
    <w:rsid w:val="00633CC8"/>
    <w:rsid w:val="00653903"/>
    <w:rsid w:val="00663DE5"/>
    <w:rsid w:val="00664166"/>
    <w:rsid w:val="00664786"/>
    <w:rsid w:val="00666607"/>
    <w:rsid w:val="00667ACB"/>
    <w:rsid w:val="00674A4D"/>
    <w:rsid w:val="0068020F"/>
    <w:rsid w:val="00680438"/>
    <w:rsid w:val="00680942"/>
    <w:rsid w:val="00680C12"/>
    <w:rsid w:val="00684932"/>
    <w:rsid w:val="006905DF"/>
    <w:rsid w:val="00690977"/>
    <w:rsid w:val="006914A2"/>
    <w:rsid w:val="0069186E"/>
    <w:rsid w:val="00693D17"/>
    <w:rsid w:val="00695395"/>
    <w:rsid w:val="006A37CC"/>
    <w:rsid w:val="006A37D7"/>
    <w:rsid w:val="006B0DDF"/>
    <w:rsid w:val="006B2B5D"/>
    <w:rsid w:val="006B3D54"/>
    <w:rsid w:val="006B4BF9"/>
    <w:rsid w:val="006D0D48"/>
    <w:rsid w:val="006D229E"/>
    <w:rsid w:val="006D3AFB"/>
    <w:rsid w:val="006D3F4F"/>
    <w:rsid w:val="006D52CD"/>
    <w:rsid w:val="006D5A56"/>
    <w:rsid w:val="006E20B9"/>
    <w:rsid w:val="006E2266"/>
    <w:rsid w:val="006E3E99"/>
    <w:rsid w:val="006E5235"/>
    <w:rsid w:val="006E52E8"/>
    <w:rsid w:val="006F2AD0"/>
    <w:rsid w:val="006F7B7D"/>
    <w:rsid w:val="00703617"/>
    <w:rsid w:val="00703B38"/>
    <w:rsid w:val="0071037A"/>
    <w:rsid w:val="00711E2E"/>
    <w:rsid w:val="00712B81"/>
    <w:rsid w:val="00712C80"/>
    <w:rsid w:val="00714A15"/>
    <w:rsid w:val="007210B3"/>
    <w:rsid w:val="00722FCA"/>
    <w:rsid w:val="007327FC"/>
    <w:rsid w:val="00734025"/>
    <w:rsid w:val="00742A84"/>
    <w:rsid w:val="00750E81"/>
    <w:rsid w:val="00751A28"/>
    <w:rsid w:val="0075609F"/>
    <w:rsid w:val="00761576"/>
    <w:rsid w:val="0076393F"/>
    <w:rsid w:val="00763F71"/>
    <w:rsid w:val="00765198"/>
    <w:rsid w:val="00766D31"/>
    <w:rsid w:val="00770631"/>
    <w:rsid w:val="00774E3E"/>
    <w:rsid w:val="00777CC9"/>
    <w:rsid w:val="007854E6"/>
    <w:rsid w:val="007856DE"/>
    <w:rsid w:val="00785875"/>
    <w:rsid w:val="00785DFB"/>
    <w:rsid w:val="00785E4E"/>
    <w:rsid w:val="007908A6"/>
    <w:rsid w:val="00790D6C"/>
    <w:rsid w:val="00790D86"/>
    <w:rsid w:val="00795103"/>
    <w:rsid w:val="007A4B5C"/>
    <w:rsid w:val="007A6B21"/>
    <w:rsid w:val="007B1BF7"/>
    <w:rsid w:val="007B67BA"/>
    <w:rsid w:val="007C147F"/>
    <w:rsid w:val="007C2134"/>
    <w:rsid w:val="007C2965"/>
    <w:rsid w:val="007D3F8E"/>
    <w:rsid w:val="007D4E51"/>
    <w:rsid w:val="007D4F4D"/>
    <w:rsid w:val="007D798F"/>
    <w:rsid w:val="007E1496"/>
    <w:rsid w:val="007E69EE"/>
    <w:rsid w:val="007F0097"/>
    <w:rsid w:val="008060FC"/>
    <w:rsid w:val="00811F7F"/>
    <w:rsid w:val="00815893"/>
    <w:rsid w:val="0082228E"/>
    <w:rsid w:val="00822E16"/>
    <w:rsid w:val="0082799A"/>
    <w:rsid w:val="00827BE9"/>
    <w:rsid w:val="008301DD"/>
    <w:rsid w:val="00835FE3"/>
    <w:rsid w:val="00836C4E"/>
    <w:rsid w:val="00843A32"/>
    <w:rsid w:val="00844242"/>
    <w:rsid w:val="00846FF1"/>
    <w:rsid w:val="00864DF3"/>
    <w:rsid w:val="00872676"/>
    <w:rsid w:val="00880A92"/>
    <w:rsid w:val="00881011"/>
    <w:rsid w:val="00883111"/>
    <w:rsid w:val="00886CB1"/>
    <w:rsid w:val="00890897"/>
    <w:rsid w:val="00890AE2"/>
    <w:rsid w:val="0089458F"/>
    <w:rsid w:val="00894ED7"/>
    <w:rsid w:val="00895238"/>
    <w:rsid w:val="00895919"/>
    <w:rsid w:val="00895A30"/>
    <w:rsid w:val="008A0D6E"/>
    <w:rsid w:val="008A400A"/>
    <w:rsid w:val="008A4D76"/>
    <w:rsid w:val="008B6D57"/>
    <w:rsid w:val="008B7AA1"/>
    <w:rsid w:val="008C0CAF"/>
    <w:rsid w:val="008D2604"/>
    <w:rsid w:val="008D5129"/>
    <w:rsid w:val="008E4BAC"/>
    <w:rsid w:val="008F0F43"/>
    <w:rsid w:val="008F7B5D"/>
    <w:rsid w:val="009009C9"/>
    <w:rsid w:val="009017D5"/>
    <w:rsid w:val="00901EB9"/>
    <w:rsid w:val="009027CD"/>
    <w:rsid w:val="00922B66"/>
    <w:rsid w:val="00932C63"/>
    <w:rsid w:val="00936A23"/>
    <w:rsid w:val="00936F6D"/>
    <w:rsid w:val="00956D55"/>
    <w:rsid w:val="00962538"/>
    <w:rsid w:val="00962759"/>
    <w:rsid w:val="00970304"/>
    <w:rsid w:val="009705BD"/>
    <w:rsid w:val="00971649"/>
    <w:rsid w:val="00973800"/>
    <w:rsid w:val="00974FDC"/>
    <w:rsid w:val="00986379"/>
    <w:rsid w:val="009A012A"/>
    <w:rsid w:val="009A3167"/>
    <w:rsid w:val="009A346B"/>
    <w:rsid w:val="009A3FA8"/>
    <w:rsid w:val="009A49D1"/>
    <w:rsid w:val="009A57D3"/>
    <w:rsid w:val="009A78DA"/>
    <w:rsid w:val="009B144D"/>
    <w:rsid w:val="009B75B3"/>
    <w:rsid w:val="009C3A69"/>
    <w:rsid w:val="009C4584"/>
    <w:rsid w:val="009C496F"/>
    <w:rsid w:val="009C55A0"/>
    <w:rsid w:val="009D6536"/>
    <w:rsid w:val="009D6E6F"/>
    <w:rsid w:val="009D7FC6"/>
    <w:rsid w:val="009E0369"/>
    <w:rsid w:val="009E6A54"/>
    <w:rsid w:val="009F3AEE"/>
    <w:rsid w:val="009F6B17"/>
    <w:rsid w:val="009F703E"/>
    <w:rsid w:val="00A00C66"/>
    <w:rsid w:val="00A01D88"/>
    <w:rsid w:val="00A04323"/>
    <w:rsid w:val="00A061EF"/>
    <w:rsid w:val="00A13E50"/>
    <w:rsid w:val="00A20CBA"/>
    <w:rsid w:val="00A25712"/>
    <w:rsid w:val="00A271D6"/>
    <w:rsid w:val="00A27EA5"/>
    <w:rsid w:val="00A30E05"/>
    <w:rsid w:val="00A3378D"/>
    <w:rsid w:val="00A3770E"/>
    <w:rsid w:val="00A41FA4"/>
    <w:rsid w:val="00A4228E"/>
    <w:rsid w:val="00A422A6"/>
    <w:rsid w:val="00A42AB3"/>
    <w:rsid w:val="00A455E6"/>
    <w:rsid w:val="00A456B3"/>
    <w:rsid w:val="00A47E72"/>
    <w:rsid w:val="00A5038C"/>
    <w:rsid w:val="00A50655"/>
    <w:rsid w:val="00A529CA"/>
    <w:rsid w:val="00A53454"/>
    <w:rsid w:val="00A53E8F"/>
    <w:rsid w:val="00A545E7"/>
    <w:rsid w:val="00A55361"/>
    <w:rsid w:val="00A5675E"/>
    <w:rsid w:val="00A639B5"/>
    <w:rsid w:val="00A64213"/>
    <w:rsid w:val="00A71525"/>
    <w:rsid w:val="00A75366"/>
    <w:rsid w:val="00A83C02"/>
    <w:rsid w:val="00A83C7A"/>
    <w:rsid w:val="00A83D4E"/>
    <w:rsid w:val="00A864E5"/>
    <w:rsid w:val="00A90B38"/>
    <w:rsid w:val="00A9168C"/>
    <w:rsid w:val="00A91F3B"/>
    <w:rsid w:val="00A94D9A"/>
    <w:rsid w:val="00AA1369"/>
    <w:rsid w:val="00AA3003"/>
    <w:rsid w:val="00AA7354"/>
    <w:rsid w:val="00AB0042"/>
    <w:rsid w:val="00AB532E"/>
    <w:rsid w:val="00AB59DB"/>
    <w:rsid w:val="00AB661A"/>
    <w:rsid w:val="00AC1EB4"/>
    <w:rsid w:val="00AD0C64"/>
    <w:rsid w:val="00AD1FDA"/>
    <w:rsid w:val="00AD460F"/>
    <w:rsid w:val="00AD6F0F"/>
    <w:rsid w:val="00AE11BD"/>
    <w:rsid w:val="00AE1FC8"/>
    <w:rsid w:val="00AE2A27"/>
    <w:rsid w:val="00AE5E67"/>
    <w:rsid w:val="00AE696A"/>
    <w:rsid w:val="00AF0DBD"/>
    <w:rsid w:val="00AF3164"/>
    <w:rsid w:val="00AF4CFD"/>
    <w:rsid w:val="00B00D62"/>
    <w:rsid w:val="00B01DC7"/>
    <w:rsid w:val="00B02C0D"/>
    <w:rsid w:val="00B0680D"/>
    <w:rsid w:val="00B06F92"/>
    <w:rsid w:val="00B131BD"/>
    <w:rsid w:val="00B17E5F"/>
    <w:rsid w:val="00B205D6"/>
    <w:rsid w:val="00B20A58"/>
    <w:rsid w:val="00B216C8"/>
    <w:rsid w:val="00B262CE"/>
    <w:rsid w:val="00B401E3"/>
    <w:rsid w:val="00B4495D"/>
    <w:rsid w:val="00B4642B"/>
    <w:rsid w:val="00B52FD4"/>
    <w:rsid w:val="00B53EB8"/>
    <w:rsid w:val="00B56E0F"/>
    <w:rsid w:val="00B57E54"/>
    <w:rsid w:val="00B60764"/>
    <w:rsid w:val="00B66DDB"/>
    <w:rsid w:val="00B67832"/>
    <w:rsid w:val="00B747A4"/>
    <w:rsid w:val="00B76D5A"/>
    <w:rsid w:val="00B81348"/>
    <w:rsid w:val="00B81B32"/>
    <w:rsid w:val="00B91187"/>
    <w:rsid w:val="00B93F92"/>
    <w:rsid w:val="00B94E27"/>
    <w:rsid w:val="00BA0CF5"/>
    <w:rsid w:val="00BA0DE2"/>
    <w:rsid w:val="00BA4DD2"/>
    <w:rsid w:val="00BA6775"/>
    <w:rsid w:val="00BB2566"/>
    <w:rsid w:val="00BB36E7"/>
    <w:rsid w:val="00BB5075"/>
    <w:rsid w:val="00BD1915"/>
    <w:rsid w:val="00BD4E7A"/>
    <w:rsid w:val="00BD6AE2"/>
    <w:rsid w:val="00BD704A"/>
    <w:rsid w:val="00BE43AC"/>
    <w:rsid w:val="00BE4582"/>
    <w:rsid w:val="00BE600D"/>
    <w:rsid w:val="00BE6E6E"/>
    <w:rsid w:val="00BF05B1"/>
    <w:rsid w:val="00BF129C"/>
    <w:rsid w:val="00BF3B0B"/>
    <w:rsid w:val="00BF4954"/>
    <w:rsid w:val="00BF5E5B"/>
    <w:rsid w:val="00BF6878"/>
    <w:rsid w:val="00BF7053"/>
    <w:rsid w:val="00BF7AE6"/>
    <w:rsid w:val="00C00A2E"/>
    <w:rsid w:val="00C02B7A"/>
    <w:rsid w:val="00C07115"/>
    <w:rsid w:val="00C1266D"/>
    <w:rsid w:val="00C13933"/>
    <w:rsid w:val="00C14520"/>
    <w:rsid w:val="00C1727C"/>
    <w:rsid w:val="00C1744C"/>
    <w:rsid w:val="00C20964"/>
    <w:rsid w:val="00C21831"/>
    <w:rsid w:val="00C2210E"/>
    <w:rsid w:val="00C22664"/>
    <w:rsid w:val="00C25CEB"/>
    <w:rsid w:val="00C376D6"/>
    <w:rsid w:val="00C42240"/>
    <w:rsid w:val="00C4360D"/>
    <w:rsid w:val="00C47B10"/>
    <w:rsid w:val="00C556EB"/>
    <w:rsid w:val="00C5586A"/>
    <w:rsid w:val="00C55D15"/>
    <w:rsid w:val="00C6309E"/>
    <w:rsid w:val="00C66116"/>
    <w:rsid w:val="00C67AB8"/>
    <w:rsid w:val="00C7775C"/>
    <w:rsid w:val="00C86A1A"/>
    <w:rsid w:val="00C91A23"/>
    <w:rsid w:val="00CA0580"/>
    <w:rsid w:val="00CA33BB"/>
    <w:rsid w:val="00CA437D"/>
    <w:rsid w:val="00CA4413"/>
    <w:rsid w:val="00CB3C21"/>
    <w:rsid w:val="00CB5B42"/>
    <w:rsid w:val="00CB7CA3"/>
    <w:rsid w:val="00CC2F67"/>
    <w:rsid w:val="00CC4217"/>
    <w:rsid w:val="00CC54D7"/>
    <w:rsid w:val="00CD3473"/>
    <w:rsid w:val="00CE1FBB"/>
    <w:rsid w:val="00CE4649"/>
    <w:rsid w:val="00CF6A97"/>
    <w:rsid w:val="00D067BC"/>
    <w:rsid w:val="00D13C13"/>
    <w:rsid w:val="00D17E94"/>
    <w:rsid w:val="00D24A59"/>
    <w:rsid w:val="00D25E77"/>
    <w:rsid w:val="00D27085"/>
    <w:rsid w:val="00D3187C"/>
    <w:rsid w:val="00D36014"/>
    <w:rsid w:val="00D438A8"/>
    <w:rsid w:val="00D46C35"/>
    <w:rsid w:val="00D4765F"/>
    <w:rsid w:val="00D56889"/>
    <w:rsid w:val="00D57421"/>
    <w:rsid w:val="00D60CB8"/>
    <w:rsid w:val="00D6501A"/>
    <w:rsid w:val="00D70ADC"/>
    <w:rsid w:val="00D71863"/>
    <w:rsid w:val="00D71C6E"/>
    <w:rsid w:val="00D72B4E"/>
    <w:rsid w:val="00D76BB7"/>
    <w:rsid w:val="00D81757"/>
    <w:rsid w:val="00D81EC1"/>
    <w:rsid w:val="00D823F9"/>
    <w:rsid w:val="00D83E86"/>
    <w:rsid w:val="00D840C6"/>
    <w:rsid w:val="00D86CF0"/>
    <w:rsid w:val="00D90240"/>
    <w:rsid w:val="00D90603"/>
    <w:rsid w:val="00D921AD"/>
    <w:rsid w:val="00D936A9"/>
    <w:rsid w:val="00DB36F5"/>
    <w:rsid w:val="00DB4364"/>
    <w:rsid w:val="00DB6571"/>
    <w:rsid w:val="00DB6CB7"/>
    <w:rsid w:val="00DC076A"/>
    <w:rsid w:val="00DC5D85"/>
    <w:rsid w:val="00DC5E5C"/>
    <w:rsid w:val="00DD04EC"/>
    <w:rsid w:val="00DD0DB1"/>
    <w:rsid w:val="00DD1FB7"/>
    <w:rsid w:val="00DD3616"/>
    <w:rsid w:val="00DD4625"/>
    <w:rsid w:val="00DD5D5A"/>
    <w:rsid w:val="00DE4D89"/>
    <w:rsid w:val="00DF6A0B"/>
    <w:rsid w:val="00E02792"/>
    <w:rsid w:val="00E0513F"/>
    <w:rsid w:val="00E071E3"/>
    <w:rsid w:val="00E077D8"/>
    <w:rsid w:val="00E12BB3"/>
    <w:rsid w:val="00E13760"/>
    <w:rsid w:val="00E26AB9"/>
    <w:rsid w:val="00E40BA5"/>
    <w:rsid w:val="00E41F90"/>
    <w:rsid w:val="00E519CD"/>
    <w:rsid w:val="00E57EFB"/>
    <w:rsid w:val="00E614C6"/>
    <w:rsid w:val="00E6746F"/>
    <w:rsid w:val="00E71AA9"/>
    <w:rsid w:val="00E81199"/>
    <w:rsid w:val="00E86D3A"/>
    <w:rsid w:val="00E95D77"/>
    <w:rsid w:val="00E968E7"/>
    <w:rsid w:val="00EA1765"/>
    <w:rsid w:val="00EA18C5"/>
    <w:rsid w:val="00EA3DB3"/>
    <w:rsid w:val="00EA5171"/>
    <w:rsid w:val="00EA765D"/>
    <w:rsid w:val="00EB27ED"/>
    <w:rsid w:val="00EB3FC4"/>
    <w:rsid w:val="00EC2BEA"/>
    <w:rsid w:val="00ED00A2"/>
    <w:rsid w:val="00ED07BC"/>
    <w:rsid w:val="00ED1059"/>
    <w:rsid w:val="00ED1494"/>
    <w:rsid w:val="00ED1632"/>
    <w:rsid w:val="00EE1A06"/>
    <w:rsid w:val="00EE5530"/>
    <w:rsid w:val="00EE6271"/>
    <w:rsid w:val="00EF11B7"/>
    <w:rsid w:val="00EF31A0"/>
    <w:rsid w:val="00F00F30"/>
    <w:rsid w:val="00F029DC"/>
    <w:rsid w:val="00F0403C"/>
    <w:rsid w:val="00F05BCA"/>
    <w:rsid w:val="00F073AB"/>
    <w:rsid w:val="00F14B4B"/>
    <w:rsid w:val="00F14B9E"/>
    <w:rsid w:val="00F15F3C"/>
    <w:rsid w:val="00F23D49"/>
    <w:rsid w:val="00F27C31"/>
    <w:rsid w:val="00F30382"/>
    <w:rsid w:val="00F316FA"/>
    <w:rsid w:val="00F35BD5"/>
    <w:rsid w:val="00F418F2"/>
    <w:rsid w:val="00F42E6A"/>
    <w:rsid w:val="00F433FF"/>
    <w:rsid w:val="00F51AE3"/>
    <w:rsid w:val="00F51CBF"/>
    <w:rsid w:val="00F558F4"/>
    <w:rsid w:val="00F56A3D"/>
    <w:rsid w:val="00F60D13"/>
    <w:rsid w:val="00F626B6"/>
    <w:rsid w:val="00F628AE"/>
    <w:rsid w:val="00F62CC9"/>
    <w:rsid w:val="00F70B50"/>
    <w:rsid w:val="00F70F20"/>
    <w:rsid w:val="00F71ED1"/>
    <w:rsid w:val="00F8059B"/>
    <w:rsid w:val="00F83311"/>
    <w:rsid w:val="00F835F6"/>
    <w:rsid w:val="00F8431B"/>
    <w:rsid w:val="00F8529F"/>
    <w:rsid w:val="00FA24BE"/>
    <w:rsid w:val="00FA4A53"/>
    <w:rsid w:val="00FA5E20"/>
    <w:rsid w:val="00FB302C"/>
    <w:rsid w:val="00FB5050"/>
    <w:rsid w:val="00FC25EF"/>
    <w:rsid w:val="00FC5977"/>
    <w:rsid w:val="00FC5F63"/>
    <w:rsid w:val="00FC68C1"/>
    <w:rsid w:val="00FC79C4"/>
    <w:rsid w:val="00FD1AAE"/>
    <w:rsid w:val="00FD33BE"/>
    <w:rsid w:val="00FD7F5A"/>
    <w:rsid w:val="00FE387E"/>
    <w:rsid w:val="00FE5645"/>
    <w:rsid w:val="00FE7E95"/>
    <w:rsid w:val="00FF52D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2"/>
    </o:shapelayout>
  </w:shapeDefaults>
  <w:decimalSymbol w:val=","/>
  <w:listSeparator w:val=";"/>
  <w14:docId w14:val="55CB610F"/>
  <w15:chartTrackingRefBased/>
  <w15:docId w15:val="{E8B448B0-2012-421D-8593-EAF6FC1540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58F4"/>
  </w:style>
  <w:style w:type="paragraph" w:styleId="Heading1">
    <w:name w:val="heading 1"/>
    <w:basedOn w:val="Normal"/>
    <w:next w:val="Normal"/>
    <w:link w:val="Heading1Char"/>
    <w:uiPriority w:val="9"/>
    <w:qFormat/>
    <w:rsid w:val="00F42E6A"/>
    <w:pPr>
      <w:keepNext/>
      <w:keepLines/>
      <w:spacing w:before="240" w:after="0"/>
      <w:outlineLvl w:val="0"/>
    </w:pPr>
    <w:rPr>
      <w:rFonts w:ascii="Arial" w:eastAsiaTheme="majorEastAsia" w:hAnsi="Arial" w:cstheme="majorBidi"/>
      <w:b/>
      <w:sz w:val="32"/>
      <w:szCs w:val="32"/>
    </w:rPr>
  </w:style>
  <w:style w:type="paragraph" w:styleId="Heading2">
    <w:name w:val="heading 2"/>
    <w:basedOn w:val="Normal"/>
    <w:next w:val="Normal"/>
    <w:link w:val="Heading2Char"/>
    <w:uiPriority w:val="9"/>
    <w:unhideWhenUsed/>
    <w:qFormat/>
    <w:rsid w:val="001B547A"/>
    <w:pPr>
      <w:keepNext/>
      <w:keepLines/>
      <w:spacing w:before="40" w:after="0"/>
      <w:outlineLvl w:val="1"/>
    </w:pPr>
    <w:rPr>
      <w:rFonts w:ascii="Arial" w:eastAsiaTheme="majorEastAsia" w:hAnsi="Arial" w:cstheme="majorBidi"/>
      <w:b/>
      <w:sz w:val="26"/>
      <w:szCs w:val="26"/>
    </w:rPr>
  </w:style>
  <w:style w:type="paragraph" w:styleId="Heading3">
    <w:name w:val="heading 3"/>
    <w:basedOn w:val="Normal"/>
    <w:next w:val="Normal"/>
    <w:link w:val="Heading3Char"/>
    <w:uiPriority w:val="9"/>
    <w:unhideWhenUsed/>
    <w:qFormat/>
    <w:rsid w:val="003D647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5688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689D"/>
    <w:rPr>
      <w:color w:val="0563C1" w:themeColor="hyperlink"/>
      <w:u w:val="single"/>
    </w:rPr>
  </w:style>
  <w:style w:type="character" w:styleId="UnresolvedMention">
    <w:name w:val="Unresolved Mention"/>
    <w:basedOn w:val="DefaultParagraphFont"/>
    <w:uiPriority w:val="99"/>
    <w:semiHidden/>
    <w:unhideWhenUsed/>
    <w:rsid w:val="0019689D"/>
    <w:rPr>
      <w:color w:val="605E5C"/>
      <w:shd w:val="clear" w:color="auto" w:fill="E1DFDD"/>
    </w:rPr>
  </w:style>
  <w:style w:type="paragraph" w:styleId="ListParagraph">
    <w:name w:val="List Paragraph"/>
    <w:basedOn w:val="Normal"/>
    <w:uiPriority w:val="34"/>
    <w:qFormat/>
    <w:rsid w:val="00FA5E20"/>
    <w:pPr>
      <w:ind w:left="720"/>
      <w:contextualSpacing/>
    </w:pPr>
  </w:style>
  <w:style w:type="paragraph" w:styleId="BalloonText">
    <w:name w:val="Balloon Text"/>
    <w:basedOn w:val="Normal"/>
    <w:link w:val="BalloonTextChar"/>
    <w:uiPriority w:val="99"/>
    <w:semiHidden/>
    <w:unhideWhenUsed/>
    <w:rsid w:val="0045384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384E"/>
    <w:rPr>
      <w:rFonts w:ascii="Segoe UI" w:hAnsi="Segoe UI" w:cs="Segoe UI"/>
      <w:sz w:val="18"/>
      <w:szCs w:val="18"/>
    </w:rPr>
  </w:style>
  <w:style w:type="character" w:styleId="CommentReference">
    <w:name w:val="annotation reference"/>
    <w:basedOn w:val="DefaultParagraphFont"/>
    <w:uiPriority w:val="99"/>
    <w:semiHidden/>
    <w:unhideWhenUsed/>
    <w:rsid w:val="002E1513"/>
    <w:rPr>
      <w:sz w:val="16"/>
      <w:szCs w:val="16"/>
    </w:rPr>
  </w:style>
  <w:style w:type="paragraph" w:styleId="CommentText">
    <w:name w:val="annotation text"/>
    <w:basedOn w:val="Normal"/>
    <w:link w:val="CommentTextChar"/>
    <w:uiPriority w:val="99"/>
    <w:unhideWhenUsed/>
    <w:rsid w:val="002E1513"/>
    <w:pPr>
      <w:spacing w:line="240" w:lineRule="auto"/>
    </w:pPr>
    <w:rPr>
      <w:sz w:val="20"/>
      <w:szCs w:val="20"/>
    </w:rPr>
  </w:style>
  <w:style w:type="character" w:customStyle="1" w:styleId="CommentTextChar">
    <w:name w:val="Comment Text Char"/>
    <w:basedOn w:val="DefaultParagraphFont"/>
    <w:link w:val="CommentText"/>
    <w:uiPriority w:val="99"/>
    <w:rsid w:val="002E1513"/>
    <w:rPr>
      <w:sz w:val="20"/>
      <w:szCs w:val="20"/>
    </w:rPr>
  </w:style>
  <w:style w:type="paragraph" w:styleId="CommentSubject">
    <w:name w:val="annotation subject"/>
    <w:basedOn w:val="CommentText"/>
    <w:next w:val="CommentText"/>
    <w:link w:val="CommentSubjectChar"/>
    <w:uiPriority w:val="99"/>
    <w:semiHidden/>
    <w:unhideWhenUsed/>
    <w:rsid w:val="002E1513"/>
    <w:rPr>
      <w:b/>
      <w:bCs/>
    </w:rPr>
  </w:style>
  <w:style w:type="character" w:customStyle="1" w:styleId="CommentSubjectChar">
    <w:name w:val="Comment Subject Char"/>
    <w:basedOn w:val="CommentTextChar"/>
    <w:link w:val="CommentSubject"/>
    <w:uiPriority w:val="99"/>
    <w:semiHidden/>
    <w:rsid w:val="002E1513"/>
    <w:rPr>
      <w:b/>
      <w:bCs/>
      <w:sz w:val="20"/>
      <w:szCs w:val="20"/>
    </w:rPr>
  </w:style>
  <w:style w:type="paragraph" w:styleId="FootnoteText">
    <w:name w:val="footnote text"/>
    <w:basedOn w:val="Normal"/>
    <w:link w:val="FootnoteTextChar"/>
    <w:uiPriority w:val="99"/>
    <w:semiHidden/>
    <w:unhideWhenUsed/>
    <w:rsid w:val="00CD347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D3473"/>
    <w:rPr>
      <w:sz w:val="20"/>
      <w:szCs w:val="20"/>
    </w:rPr>
  </w:style>
  <w:style w:type="character" w:styleId="FootnoteReference">
    <w:name w:val="footnote reference"/>
    <w:basedOn w:val="DefaultParagraphFont"/>
    <w:uiPriority w:val="99"/>
    <w:semiHidden/>
    <w:unhideWhenUsed/>
    <w:rsid w:val="00CD3473"/>
    <w:rPr>
      <w:vertAlign w:val="superscript"/>
    </w:rPr>
  </w:style>
  <w:style w:type="paragraph" w:styleId="Header">
    <w:name w:val="header"/>
    <w:basedOn w:val="Normal"/>
    <w:link w:val="HeaderChar"/>
    <w:uiPriority w:val="99"/>
    <w:unhideWhenUsed/>
    <w:rsid w:val="00CD3473"/>
    <w:pPr>
      <w:tabs>
        <w:tab w:val="center" w:pos="4536"/>
        <w:tab w:val="right" w:pos="9072"/>
      </w:tabs>
      <w:spacing w:after="0" w:line="240" w:lineRule="auto"/>
    </w:pPr>
  </w:style>
  <w:style w:type="character" w:customStyle="1" w:styleId="HeaderChar">
    <w:name w:val="Header Char"/>
    <w:basedOn w:val="DefaultParagraphFont"/>
    <w:link w:val="Header"/>
    <w:uiPriority w:val="99"/>
    <w:rsid w:val="00CD3473"/>
  </w:style>
  <w:style w:type="paragraph" w:styleId="Footer">
    <w:name w:val="footer"/>
    <w:basedOn w:val="Normal"/>
    <w:link w:val="FooterChar"/>
    <w:uiPriority w:val="99"/>
    <w:unhideWhenUsed/>
    <w:rsid w:val="00CD3473"/>
    <w:pPr>
      <w:tabs>
        <w:tab w:val="center" w:pos="4536"/>
        <w:tab w:val="right" w:pos="9072"/>
      </w:tabs>
      <w:spacing w:after="0" w:line="240" w:lineRule="auto"/>
    </w:pPr>
  </w:style>
  <w:style w:type="character" w:customStyle="1" w:styleId="FooterChar">
    <w:name w:val="Footer Char"/>
    <w:basedOn w:val="DefaultParagraphFont"/>
    <w:link w:val="Footer"/>
    <w:uiPriority w:val="99"/>
    <w:rsid w:val="00CD3473"/>
  </w:style>
  <w:style w:type="table" w:styleId="TableGrid">
    <w:name w:val="Table Grid"/>
    <w:basedOn w:val="TableNormal"/>
    <w:uiPriority w:val="39"/>
    <w:rsid w:val="009E0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71863"/>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230233"/>
    <w:rPr>
      <w:color w:val="954F72" w:themeColor="followedHyperlink"/>
      <w:u w:val="single"/>
    </w:rPr>
  </w:style>
  <w:style w:type="character" w:styleId="PageNumber">
    <w:name w:val="page number"/>
    <w:basedOn w:val="DefaultParagraphFont"/>
    <w:uiPriority w:val="99"/>
    <w:semiHidden/>
    <w:unhideWhenUsed/>
    <w:rsid w:val="00230233"/>
  </w:style>
  <w:style w:type="character" w:customStyle="1" w:styleId="Heading1Char">
    <w:name w:val="Heading 1 Char"/>
    <w:basedOn w:val="DefaultParagraphFont"/>
    <w:link w:val="Heading1"/>
    <w:uiPriority w:val="9"/>
    <w:rsid w:val="00F42E6A"/>
    <w:rPr>
      <w:rFonts w:ascii="Arial" w:eastAsiaTheme="majorEastAsia" w:hAnsi="Arial" w:cstheme="majorBidi"/>
      <w:b/>
      <w:sz w:val="32"/>
      <w:szCs w:val="32"/>
    </w:rPr>
  </w:style>
  <w:style w:type="paragraph" w:styleId="TOCHeading">
    <w:name w:val="TOC Heading"/>
    <w:basedOn w:val="Heading1"/>
    <w:next w:val="Normal"/>
    <w:uiPriority w:val="39"/>
    <w:unhideWhenUsed/>
    <w:qFormat/>
    <w:rsid w:val="00D76BB7"/>
    <w:pPr>
      <w:outlineLvl w:val="9"/>
    </w:pPr>
    <w:rPr>
      <w:lang w:val="en-US"/>
    </w:rPr>
  </w:style>
  <w:style w:type="paragraph" w:styleId="TOC1">
    <w:name w:val="toc 1"/>
    <w:basedOn w:val="Normal"/>
    <w:next w:val="Normal"/>
    <w:autoRedefine/>
    <w:uiPriority w:val="39"/>
    <w:unhideWhenUsed/>
    <w:rsid w:val="00D76BB7"/>
    <w:pPr>
      <w:spacing w:before="360" w:after="0"/>
    </w:pPr>
    <w:rPr>
      <w:rFonts w:asciiTheme="majorHAnsi" w:hAnsiTheme="majorHAnsi" w:cstheme="majorHAnsi"/>
      <w:b/>
      <w:bCs/>
      <w:caps/>
      <w:sz w:val="24"/>
      <w:szCs w:val="24"/>
    </w:rPr>
  </w:style>
  <w:style w:type="character" w:customStyle="1" w:styleId="Heading4Char">
    <w:name w:val="Heading 4 Char"/>
    <w:basedOn w:val="DefaultParagraphFont"/>
    <w:link w:val="Heading4"/>
    <w:uiPriority w:val="9"/>
    <w:semiHidden/>
    <w:rsid w:val="00D56889"/>
    <w:rPr>
      <w:rFonts w:asciiTheme="majorHAnsi" w:eastAsiaTheme="majorEastAsia" w:hAnsiTheme="majorHAnsi" w:cstheme="majorBidi"/>
      <w:i/>
      <w:iCs/>
      <w:color w:val="2F5496" w:themeColor="accent1" w:themeShade="BF"/>
    </w:rPr>
  </w:style>
  <w:style w:type="character" w:customStyle="1" w:styleId="Heading3Char">
    <w:name w:val="Heading 3 Char"/>
    <w:basedOn w:val="DefaultParagraphFont"/>
    <w:link w:val="Heading3"/>
    <w:uiPriority w:val="9"/>
    <w:rsid w:val="003D6470"/>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unhideWhenUsed/>
    <w:rsid w:val="003D6470"/>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Emphasis">
    <w:name w:val="Emphasis"/>
    <w:basedOn w:val="DefaultParagraphFont"/>
    <w:uiPriority w:val="20"/>
    <w:qFormat/>
    <w:rsid w:val="00770631"/>
    <w:rPr>
      <w:i/>
      <w:iCs/>
    </w:rPr>
  </w:style>
  <w:style w:type="paragraph" w:customStyle="1" w:styleId="xxmsonormal">
    <w:name w:val="x_x_msonormal"/>
    <w:basedOn w:val="Normal"/>
    <w:rsid w:val="00EB27ED"/>
    <w:pPr>
      <w:spacing w:after="0" w:line="240" w:lineRule="auto"/>
    </w:pPr>
    <w:rPr>
      <w:rFonts w:ascii="Calibri" w:hAnsi="Calibri" w:cs="Calibri"/>
      <w:lang w:eastAsia="nl-BE"/>
    </w:rPr>
  </w:style>
  <w:style w:type="character" w:customStyle="1" w:styleId="gmaildefault">
    <w:name w:val="gmail_default"/>
    <w:basedOn w:val="DefaultParagraphFont"/>
    <w:rsid w:val="0025117E"/>
  </w:style>
  <w:style w:type="paragraph" w:customStyle="1" w:styleId="BasicParagraph">
    <w:name w:val="[Basic Paragraph]"/>
    <w:basedOn w:val="Normal"/>
    <w:uiPriority w:val="99"/>
    <w:rsid w:val="00BF6878"/>
    <w:pPr>
      <w:autoSpaceDE w:val="0"/>
      <w:autoSpaceDN w:val="0"/>
      <w:adjustRightInd w:val="0"/>
      <w:spacing w:after="0" w:line="288" w:lineRule="auto"/>
      <w:textAlignment w:val="center"/>
    </w:pPr>
    <w:rPr>
      <w:rFonts w:ascii="Minion Pro" w:hAnsi="Minion Pro" w:cs="Minion Pro"/>
      <w:color w:val="000000"/>
      <w:sz w:val="24"/>
      <w:szCs w:val="24"/>
      <w:lang w:val="fr-FR"/>
    </w:rPr>
  </w:style>
  <w:style w:type="paragraph" w:customStyle="1" w:styleId="broodtekst">
    <w:name w:val="broodtekst"/>
    <w:basedOn w:val="Normal"/>
    <w:qFormat/>
    <w:rsid w:val="00883111"/>
    <w:pPr>
      <w:spacing w:after="120" w:line="280" w:lineRule="atLeast"/>
    </w:pPr>
    <w:rPr>
      <w:rFonts w:ascii="NB International Pro Light" w:hAnsi="NB International Pro Light"/>
      <w:sz w:val="24"/>
      <w:szCs w:val="24"/>
    </w:rPr>
  </w:style>
  <w:style w:type="paragraph" w:styleId="Revision">
    <w:name w:val="Revision"/>
    <w:hidden/>
    <w:uiPriority w:val="99"/>
    <w:semiHidden/>
    <w:rsid w:val="004845FF"/>
    <w:pPr>
      <w:spacing w:after="0" w:line="240" w:lineRule="auto"/>
    </w:pPr>
  </w:style>
  <w:style w:type="character" w:customStyle="1" w:styleId="Ninguno">
    <w:name w:val="Ninguno"/>
    <w:rsid w:val="00827BE9"/>
    <w:rPr>
      <w:lang w:val="nl-NL"/>
    </w:rPr>
  </w:style>
  <w:style w:type="character" w:customStyle="1" w:styleId="Heading2Char">
    <w:name w:val="Heading 2 Char"/>
    <w:basedOn w:val="DefaultParagraphFont"/>
    <w:link w:val="Heading2"/>
    <w:uiPriority w:val="9"/>
    <w:rsid w:val="001B547A"/>
    <w:rPr>
      <w:rFonts w:ascii="Arial" w:eastAsiaTheme="majorEastAsia" w:hAnsi="Arial" w:cstheme="majorBidi"/>
      <w:b/>
      <w:sz w:val="26"/>
      <w:szCs w:val="26"/>
    </w:rPr>
  </w:style>
  <w:style w:type="paragraph" w:customStyle="1" w:styleId="Pa2">
    <w:name w:val="Pa2"/>
    <w:basedOn w:val="Normal"/>
    <w:next w:val="Normal"/>
    <w:uiPriority w:val="99"/>
    <w:rsid w:val="00AC1EB4"/>
    <w:pPr>
      <w:autoSpaceDE w:val="0"/>
      <w:autoSpaceDN w:val="0"/>
      <w:adjustRightInd w:val="0"/>
      <w:spacing w:after="0" w:line="191" w:lineRule="atLeast"/>
    </w:pPr>
    <w:rPr>
      <w:rFonts w:ascii="Sentient Light" w:hAnsi="Sentient Light"/>
      <w:sz w:val="24"/>
      <w:szCs w:val="24"/>
    </w:rPr>
  </w:style>
  <w:style w:type="paragraph" w:customStyle="1" w:styleId="Pa3">
    <w:name w:val="Pa3"/>
    <w:basedOn w:val="Normal"/>
    <w:next w:val="Normal"/>
    <w:uiPriority w:val="99"/>
    <w:rsid w:val="00AC1EB4"/>
    <w:pPr>
      <w:autoSpaceDE w:val="0"/>
      <w:autoSpaceDN w:val="0"/>
      <w:adjustRightInd w:val="0"/>
      <w:spacing w:after="0" w:line="191" w:lineRule="atLeast"/>
    </w:pPr>
    <w:rPr>
      <w:rFonts w:ascii="Sentient Light" w:hAnsi="Sentient Light"/>
      <w:sz w:val="24"/>
      <w:szCs w:val="24"/>
    </w:rPr>
  </w:style>
  <w:style w:type="character" w:styleId="Strong">
    <w:name w:val="Strong"/>
    <w:basedOn w:val="DefaultParagraphFont"/>
    <w:uiPriority w:val="22"/>
    <w:qFormat/>
    <w:rsid w:val="002836CA"/>
    <w:rPr>
      <w:b/>
      <w:bCs/>
    </w:rPr>
  </w:style>
  <w:style w:type="paragraph" w:customStyle="1" w:styleId="stylesparagraphgikq6">
    <w:name w:val="styles_paragraph__gikq6"/>
    <w:basedOn w:val="Normal"/>
    <w:rsid w:val="002836CA"/>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customStyle="1" w:styleId="cke-p">
    <w:name w:val="cke-p"/>
    <w:basedOn w:val="Normal"/>
    <w:rsid w:val="00750E81"/>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figurecaption-inner">
    <w:name w:val="figure__caption-inner"/>
    <w:basedOn w:val="DefaultParagraphFont"/>
    <w:rsid w:val="00750E81"/>
  </w:style>
  <w:style w:type="paragraph" w:styleId="TOC2">
    <w:name w:val="toc 2"/>
    <w:basedOn w:val="Normal"/>
    <w:next w:val="Normal"/>
    <w:autoRedefine/>
    <w:uiPriority w:val="39"/>
    <w:unhideWhenUsed/>
    <w:rsid w:val="00714A15"/>
    <w:pPr>
      <w:tabs>
        <w:tab w:val="right" w:leader="dot" w:pos="9062"/>
      </w:tabs>
      <w:spacing w:before="240" w:after="0"/>
    </w:pPr>
    <w:rPr>
      <w:rFonts w:asciiTheme="majorHAnsi" w:hAnsiTheme="majorHAnsi" w:cstheme="majorHAnsi"/>
      <w:b/>
      <w:bCs/>
      <w:noProof/>
      <w:sz w:val="24"/>
      <w:szCs w:val="24"/>
      <w:lang w:val="fr-FR"/>
    </w:rPr>
  </w:style>
  <w:style w:type="paragraph" w:styleId="TOC3">
    <w:name w:val="toc 3"/>
    <w:basedOn w:val="Normal"/>
    <w:next w:val="Normal"/>
    <w:autoRedefine/>
    <w:uiPriority w:val="39"/>
    <w:unhideWhenUsed/>
    <w:rsid w:val="00AF3164"/>
    <w:pPr>
      <w:spacing w:after="0"/>
      <w:ind w:left="220"/>
    </w:pPr>
    <w:rPr>
      <w:rFonts w:cstheme="minorHAnsi"/>
      <w:sz w:val="20"/>
      <w:szCs w:val="20"/>
    </w:rPr>
  </w:style>
  <w:style w:type="paragraph" w:styleId="TOC4">
    <w:name w:val="toc 4"/>
    <w:basedOn w:val="Normal"/>
    <w:next w:val="Normal"/>
    <w:autoRedefine/>
    <w:uiPriority w:val="39"/>
    <w:unhideWhenUsed/>
    <w:rsid w:val="00AF3164"/>
    <w:pPr>
      <w:spacing w:after="0"/>
      <w:ind w:left="440"/>
    </w:pPr>
    <w:rPr>
      <w:rFonts w:cstheme="minorHAnsi"/>
      <w:sz w:val="20"/>
      <w:szCs w:val="20"/>
    </w:rPr>
  </w:style>
  <w:style w:type="paragraph" w:styleId="TOC5">
    <w:name w:val="toc 5"/>
    <w:basedOn w:val="Normal"/>
    <w:next w:val="Normal"/>
    <w:autoRedefine/>
    <w:uiPriority w:val="39"/>
    <w:unhideWhenUsed/>
    <w:rsid w:val="00AF3164"/>
    <w:pPr>
      <w:spacing w:after="0"/>
      <w:ind w:left="660"/>
    </w:pPr>
    <w:rPr>
      <w:rFonts w:cstheme="minorHAnsi"/>
      <w:sz w:val="20"/>
      <w:szCs w:val="20"/>
    </w:rPr>
  </w:style>
  <w:style w:type="paragraph" w:styleId="TOC6">
    <w:name w:val="toc 6"/>
    <w:basedOn w:val="Normal"/>
    <w:next w:val="Normal"/>
    <w:autoRedefine/>
    <w:uiPriority w:val="39"/>
    <w:unhideWhenUsed/>
    <w:rsid w:val="00AF3164"/>
    <w:pPr>
      <w:spacing w:after="0"/>
      <w:ind w:left="880"/>
    </w:pPr>
    <w:rPr>
      <w:rFonts w:cstheme="minorHAnsi"/>
      <w:sz w:val="20"/>
      <w:szCs w:val="20"/>
    </w:rPr>
  </w:style>
  <w:style w:type="paragraph" w:styleId="TOC7">
    <w:name w:val="toc 7"/>
    <w:basedOn w:val="Normal"/>
    <w:next w:val="Normal"/>
    <w:autoRedefine/>
    <w:uiPriority w:val="39"/>
    <w:unhideWhenUsed/>
    <w:rsid w:val="00AF3164"/>
    <w:pPr>
      <w:spacing w:after="0"/>
      <w:ind w:left="1100"/>
    </w:pPr>
    <w:rPr>
      <w:rFonts w:cstheme="minorHAnsi"/>
      <w:sz w:val="20"/>
      <w:szCs w:val="20"/>
    </w:rPr>
  </w:style>
  <w:style w:type="paragraph" w:styleId="TOC8">
    <w:name w:val="toc 8"/>
    <w:basedOn w:val="Normal"/>
    <w:next w:val="Normal"/>
    <w:autoRedefine/>
    <w:uiPriority w:val="39"/>
    <w:unhideWhenUsed/>
    <w:rsid w:val="00AF3164"/>
    <w:pPr>
      <w:spacing w:after="0"/>
      <w:ind w:left="1320"/>
    </w:pPr>
    <w:rPr>
      <w:rFonts w:cstheme="minorHAnsi"/>
      <w:sz w:val="20"/>
      <w:szCs w:val="20"/>
    </w:rPr>
  </w:style>
  <w:style w:type="paragraph" w:styleId="TOC9">
    <w:name w:val="toc 9"/>
    <w:basedOn w:val="Normal"/>
    <w:next w:val="Normal"/>
    <w:autoRedefine/>
    <w:uiPriority w:val="39"/>
    <w:unhideWhenUsed/>
    <w:rsid w:val="00AF3164"/>
    <w:pPr>
      <w:spacing w:after="0"/>
      <w:ind w:left="154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516255">
      <w:bodyDiv w:val="1"/>
      <w:marLeft w:val="0"/>
      <w:marRight w:val="0"/>
      <w:marTop w:val="0"/>
      <w:marBottom w:val="0"/>
      <w:divBdr>
        <w:top w:val="none" w:sz="0" w:space="0" w:color="auto"/>
        <w:left w:val="none" w:sz="0" w:space="0" w:color="auto"/>
        <w:bottom w:val="none" w:sz="0" w:space="0" w:color="auto"/>
        <w:right w:val="none" w:sz="0" w:space="0" w:color="auto"/>
      </w:divBdr>
      <w:divsChild>
        <w:div w:id="448936725">
          <w:marLeft w:val="0"/>
          <w:marRight w:val="0"/>
          <w:marTop w:val="0"/>
          <w:marBottom w:val="0"/>
          <w:divBdr>
            <w:top w:val="none" w:sz="0" w:space="0" w:color="auto"/>
            <w:left w:val="none" w:sz="0" w:space="0" w:color="auto"/>
            <w:bottom w:val="none" w:sz="0" w:space="0" w:color="auto"/>
            <w:right w:val="none" w:sz="0" w:space="0" w:color="auto"/>
          </w:divBdr>
          <w:divsChild>
            <w:div w:id="1073628242">
              <w:marLeft w:val="0"/>
              <w:marRight w:val="0"/>
              <w:marTop w:val="0"/>
              <w:marBottom w:val="0"/>
              <w:divBdr>
                <w:top w:val="none" w:sz="0" w:space="0" w:color="auto"/>
                <w:left w:val="none" w:sz="0" w:space="0" w:color="auto"/>
                <w:bottom w:val="none" w:sz="0" w:space="0" w:color="auto"/>
                <w:right w:val="none" w:sz="0" w:space="0" w:color="auto"/>
              </w:divBdr>
              <w:divsChild>
                <w:div w:id="279916205">
                  <w:marLeft w:val="0"/>
                  <w:marRight w:val="0"/>
                  <w:marTop w:val="105"/>
                  <w:marBottom w:val="0"/>
                  <w:divBdr>
                    <w:top w:val="none" w:sz="0" w:space="0" w:color="auto"/>
                    <w:left w:val="none" w:sz="0" w:space="0" w:color="auto"/>
                    <w:bottom w:val="none" w:sz="0" w:space="0" w:color="auto"/>
                    <w:right w:val="none" w:sz="0" w:space="0" w:color="auto"/>
                  </w:divBdr>
                  <w:divsChild>
                    <w:div w:id="124079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402969">
          <w:marLeft w:val="0"/>
          <w:marRight w:val="0"/>
          <w:marTop w:val="0"/>
          <w:marBottom w:val="0"/>
          <w:divBdr>
            <w:top w:val="none" w:sz="0" w:space="0" w:color="auto"/>
            <w:left w:val="none" w:sz="0" w:space="0" w:color="auto"/>
            <w:bottom w:val="none" w:sz="0" w:space="0" w:color="auto"/>
            <w:right w:val="none" w:sz="0" w:space="0" w:color="auto"/>
          </w:divBdr>
          <w:divsChild>
            <w:div w:id="972953371">
              <w:marLeft w:val="0"/>
              <w:marRight w:val="0"/>
              <w:marTop w:val="0"/>
              <w:marBottom w:val="0"/>
              <w:divBdr>
                <w:top w:val="none" w:sz="0" w:space="0" w:color="auto"/>
                <w:left w:val="none" w:sz="0" w:space="0" w:color="auto"/>
                <w:bottom w:val="none" w:sz="0" w:space="0" w:color="auto"/>
                <w:right w:val="none" w:sz="0" w:space="0" w:color="auto"/>
              </w:divBdr>
              <w:divsChild>
                <w:div w:id="396368596">
                  <w:marLeft w:val="0"/>
                  <w:marRight w:val="0"/>
                  <w:marTop w:val="105"/>
                  <w:marBottom w:val="0"/>
                  <w:divBdr>
                    <w:top w:val="none" w:sz="0" w:space="0" w:color="auto"/>
                    <w:left w:val="none" w:sz="0" w:space="0" w:color="auto"/>
                    <w:bottom w:val="none" w:sz="0" w:space="0" w:color="auto"/>
                    <w:right w:val="none" w:sz="0" w:space="0" w:color="auto"/>
                  </w:divBdr>
                  <w:divsChild>
                    <w:div w:id="58079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15212">
      <w:bodyDiv w:val="1"/>
      <w:marLeft w:val="0"/>
      <w:marRight w:val="0"/>
      <w:marTop w:val="0"/>
      <w:marBottom w:val="0"/>
      <w:divBdr>
        <w:top w:val="none" w:sz="0" w:space="0" w:color="auto"/>
        <w:left w:val="none" w:sz="0" w:space="0" w:color="auto"/>
        <w:bottom w:val="none" w:sz="0" w:space="0" w:color="auto"/>
        <w:right w:val="none" w:sz="0" w:space="0" w:color="auto"/>
      </w:divBdr>
      <w:divsChild>
        <w:div w:id="631443994">
          <w:marLeft w:val="0"/>
          <w:marRight w:val="0"/>
          <w:marTop w:val="0"/>
          <w:marBottom w:val="0"/>
          <w:divBdr>
            <w:top w:val="none" w:sz="0" w:space="0" w:color="auto"/>
            <w:left w:val="none" w:sz="0" w:space="0" w:color="auto"/>
            <w:bottom w:val="none" w:sz="0" w:space="0" w:color="auto"/>
            <w:right w:val="none" w:sz="0" w:space="0" w:color="auto"/>
          </w:divBdr>
          <w:divsChild>
            <w:div w:id="137253923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56054">
      <w:bodyDiv w:val="1"/>
      <w:marLeft w:val="0"/>
      <w:marRight w:val="0"/>
      <w:marTop w:val="0"/>
      <w:marBottom w:val="0"/>
      <w:divBdr>
        <w:top w:val="none" w:sz="0" w:space="0" w:color="auto"/>
        <w:left w:val="none" w:sz="0" w:space="0" w:color="auto"/>
        <w:bottom w:val="none" w:sz="0" w:space="0" w:color="auto"/>
        <w:right w:val="none" w:sz="0" w:space="0" w:color="auto"/>
      </w:divBdr>
      <w:divsChild>
        <w:div w:id="364910230">
          <w:marLeft w:val="0"/>
          <w:marRight w:val="0"/>
          <w:marTop w:val="0"/>
          <w:marBottom w:val="0"/>
          <w:divBdr>
            <w:top w:val="none" w:sz="0" w:space="0" w:color="auto"/>
            <w:left w:val="none" w:sz="0" w:space="0" w:color="auto"/>
            <w:bottom w:val="none" w:sz="0" w:space="0" w:color="auto"/>
            <w:right w:val="none" w:sz="0" w:space="0" w:color="auto"/>
          </w:divBdr>
          <w:divsChild>
            <w:div w:id="1472403201">
              <w:marLeft w:val="0"/>
              <w:marRight w:val="0"/>
              <w:marTop w:val="0"/>
              <w:marBottom w:val="0"/>
              <w:divBdr>
                <w:top w:val="none" w:sz="0" w:space="0" w:color="auto"/>
                <w:left w:val="none" w:sz="0" w:space="0" w:color="auto"/>
                <w:bottom w:val="none" w:sz="0" w:space="0" w:color="auto"/>
                <w:right w:val="none" w:sz="0" w:space="0" w:color="auto"/>
              </w:divBdr>
              <w:divsChild>
                <w:div w:id="768475426">
                  <w:marLeft w:val="0"/>
                  <w:marRight w:val="0"/>
                  <w:marTop w:val="0"/>
                  <w:marBottom w:val="0"/>
                  <w:divBdr>
                    <w:top w:val="none" w:sz="0" w:space="0" w:color="auto"/>
                    <w:left w:val="none" w:sz="0" w:space="0" w:color="auto"/>
                    <w:bottom w:val="none" w:sz="0" w:space="0" w:color="auto"/>
                    <w:right w:val="none" w:sz="0" w:space="0" w:color="auto"/>
                  </w:divBdr>
                  <w:divsChild>
                    <w:div w:id="1111633037">
                      <w:marLeft w:val="0"/>
                      <w:marRight w:val="0"/>
                      <w:marTop w:val="0"/>
                      <w:marBottom w:val="0"/>
                      <w:divBdr>
                        <w:top w:val="none" w:sz="0" w:space="0" w:color="auto"/>
                        <w:left w:val="none" w:sz="0" w:space="0" w:color="auto"/>
                        <w:bottom w:val="none" w:sz="0" w:space="0" w:color="auto"/>
                        <w:right w:val="none" w:sz="0" w:space="0" w:color="auto"/>
                      </w:divBdr>
                    </w:div>
                  </w:divsChild>
                </w:div>
                <w:div w:id="16235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03088">
          <w:marLeft w:val="0"/>
          <w:marRight w:val="0"/>
          <w:marTop w:val="0"/>
          <w:marBottom w:val="0"/>
          <w:divBdr>
            <w:top w:val="none" w:sz="0" w:space="0" w:color="auto"/>
            <w:left w:val="none" w:sz="0" w:space="0" w:color="auto"/>
            <w:bottom w:val="none" w:sz="0" w:space="0" w:color="auto"/>
            <w:right w:val="none" w:sz="0" w:space="0" w:color="auto"/>
          </w:divBdr>
          <w:divsChild>
            <w:div w:id="994605692">
              <w:marLeft w:val="0"/>
              <w:marRight w:val="0"/>
              <w:marTop w:val="0"/>
              <w:marBottom w:val="0"/>
              <w:divBdr>
                <w:top w:val="none" w:sz="0" w:space="0" w:color="auto"/>
                <w:left w:val="none" w:sz="0" w:space="0" w:color="auto"/>
                <w:bottom w:val="none" w:sz="0" w:space="0" w:color="auto"/>
                <w:right w:val="none" w:sz="0" w:space="0" w:color="auto"/>
              </w:divBdr>
              <w:divsChild>
                <w:div w:id="432435700">
                  <w:marLeft w:val="0"/>
                  <w:marRight w:val="0"/>
                  <w:marTop w:val="0"/>
                  <w:marBottom w:val="0"/>
                  <w:divBdr>
                    <w:top w:val="none" w:sz="0" w:space="0" w:color="auto"/>
                    <w:left w:val="none" w:sz="0" w:space="0" w:color="auto"/>
                    <w:bottom w:val="none" w:sz="0" w:space="0" w:color="auto"/>
                    <w:right w:val="none" w:sz="0" w:space="0" w:color="auto"/>
                  </w:divBdr>
                  <w:divsChild>
                    <w:div w:id="1977028540">
                      <w:marLeft w:val="0"/>
                      <w:marRight w:val="0"/>
                      <w:marTop w:val="0"/>
                      <w:marBottom w:val="0"/>
                      <w:divBdr>
                        <w:top w:val="none" w:sz="0" w:space="0" w:color="auto"/>
                        <w:left w:val="none" w:sz="0" w:space="0" w:color="auto"/>
                        <w:bottom w:val="none" w:sz="0" w:space="0" w:color="auto"/>
                        <w:right w:val="none" w:sz="0" w:space="0" w:color="auto"/>
                      </w:divBdr>
                    </w:div>
                  </w:divsChild>
                </w:div>
                <w:div w:id="107932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917697">
          <w:marLeft w:val="0"/>
          <w:marRight w:val="0"/>
          <w:marTop w:val="0"/>
          <w:marBottom w:val="0"/>
          <w:divBdr>
            <w:top w:val="none" w:sz="0" w:space="0" w:color="auto"/>
            <w:left w:val="none" w:sz="0" w:space="0" w:color="auto"/>
            <w:bottom w:val="none" w:sz="0" w:space="0" w:color="auto"/>
            <w:right w:val="none" w:sz="0" w:space="0" w:color="auto"/>
          </w:divBdr>
          <w:divsChild>
            <w:div w:id="654188068">
              <w:marLeft w:val="0"/>
              <w:marRight w:val="0"/>
              <w:marTop w:val="0"/>
              <w:marBottom w:val="0"/>
              <w:divBdr>
                <w:top w:val="none" w:sz="0" w:space="0" w:color="auto"/>
                <w:left w:val="none" w:sz="0" w:space="0" w:color="auto"/>
                <w:bottom w:val="none" w:sz="0" w:space="0" w:color="auto"/>
                <w:right w:val="none" w:sz="0" w:space="0" w:color="auto"/>
              </w:divBdr>
              <w:divsChild>
                <w:div w:id="2119372842">
                  <w:marLeft w:val="0"/>
                  <w:marRight w:val="0"/>
                  <w:marTop w:val="0"/>
                  <w:marBottom w:val="0"/>
                  <w:divBdr>
                    <w:top w:val="none" w:sz="0" w:space="0" w:color="auto"/>
                    <w:left w:val="none" w:sz="0" w:space="0" w:color="auto"/>
                    <w:bottom w:val="none" w:sz="0" w:space="0" w:color="auto"/>
                    <w:right w:val="none" w:sz="0" w:space="0" w:color="auto"/>
                  </w:divBdr>
                  <w:divsChild>
                    <w:div w:id="517541899">
                      <w:marLeft w:val="0"/>
                      <w:marRight w:val="0"/>
                      <w:marTop w:val="0"/>
                      <w:marBottom w:val="0"/>
                      <w:divBdr>
                        <w:top w:val="none" w:sz="0" w:space="0" w:color="auto"/>
                        <w:left w:val="none" w:sz="0" w:space="0" w:color="auto"/>
                        <w:bottom w:val="none" w:sz="0" w:space="0" w:color="auto"/>
                        <w:right w:val="none" w:sz="0" w:space="0" w:color="auto"/>
                      </w:divBdr>
                      <w:divsChild>
                        <w:div w:id="299649809">
                          <w:marLeft w:val="0"/>
                          <w:marRight w:val="0"/>
                          <w:marTop w:val="0"/>
                          <w:marBottom w:val="0"/>
                          <w:divBdr>
                            <w:top w:val="none" w:sz="0" w:space="0" w:color="auto"/>
                            <w:left w:val="none" w:sz="0" w:space="0" w:color="auto"/>
                            <w:bottom w:val="none" w:sz="0" w:space="0" w:color="auto"/>
                            <w:right w:val="none" w:sz="0" w:space="0" w:color="auto"/>
                          </w:divBdr>
                        </w:div>
                        <w:div w:id="1828741961">
                          <w:marLeft w:val="0"/>
                          <w:marRight w:val="0"/>
                          <w:marTop w:val="0"/>
                          <w:marBottom w:val="0"/>
                          <w:divBdr>
                            <w:top w:val="none" w:sz="0" w:space="0" w:color="auto"/>
                            <w:left w:val="none" w:sz="0" w:space="0" w:color="auto"/>
                            <w:bottom w:val="none" w:sz="0" w:space="0" w:color="auto"/>
                            <w:right w:val="none" w:sz="0" w:space="0" w:color="auto"/>
                          </w:divBdr>
                        </w:div>
                        <w:div w:id="34697366">
                          <w:marLeft w:val="0"/>
                          <w:marRight w:val="0"/>
                          <w:marTop w:val="0"/>
                          <w:marBottom w:val="0"/>
                          <w:divBdr>
                            <w:top w:val="none" w:sz="0" w:space="0" w:color="auto"/>
                            <w:left w:val="none" w:sz="0" w:space="0" w:color="auto"/>
                            <w:bottom w:val="none" w:sz="0" w:space="0" w:color="auto"/>
                            <w:right w:val="none" w:sz="0" w:space="0" w:color="auto"/>
                          </w:divBdr>
                        </w:div>
                        <w:div w:id="1536851094">
                          <w:marLeft w:val="0"/>
                          <w:marRight w:val="0"/>
                          <w:marTop w:val="0"/>
                          <w:marBottom w:val="0"/>
                          <w:divBdr>
                            <w:top w:val="none" w:sz="0" w:space="0" w:color="auto"/>
                            <w:left w:val="none" w:sz="0" w:space="0" w:color="auto"/>
                            <w:bottom w:val="none" w:sz="0" w:space="0" w:color="auto"/>
                            <w:right w:val="none" w:sz="0" w:space="0" w:color="auto"/>
                          </w:divBdr>
                        </w:div>
                        <w:div w:id="1168405509">
                          <w:marLeft w:val="0"/>
                          <w:marRight w:val="0"/>
                          <w:marTop w:val="0"/>
                          <w:marBottom w:val="0"/>
                          <w:divBdr>
                            <w:top w:val="none" w:sz="0" w:space="0" w:color="auto"/>
                            <w:left w:val="none" w:sz="0" w:space="0" w:color="auto"/>
                            <w:bottom w:val="none" w:sz="0" w:space="0" w:color="auto"/>
                            <w:right w:val="none" w:sz="0" w:space="0" w:color="auto"/>
                          </w:divBdr>
                        </w:div>
                        <w:div w:id="2101826403">
                          <w:marLeft w:val="0"/>
                          <w:marRight w:val="0"/>
                          <w:marTop w:val="0"/>
                          <w:marBottom w:val="0"/>
                          <w:divBdr>
                            <w:top w:val="none" w:sz="0" w:space="0" w:color="auto"/>
                            <w:left w:val="none" w:sz="0" w:space="0" w:color="auto"/>
                            <w:bottom w:val="none" w:sz="0" w:space="0" w:color="auto"/>
                            <w:right w:val="none" w:sz="0" w:space="0" w:color="auto"/>
                          </w:divBdr>
                        </w:div>
                        <w:div w:id="569922855">
                          <w:marLeft w:val="0"/>
                          <w:marRight w:val="0"/>
                          <w:marTop w:val="0"/>
                          <w:marBottom w:val="0"/>
                          <w:divBdr>
                            <w:top w:val="none" w:sz="0" w:space="0" w:color="auto"/>
                            <w:left w:val="none" w:sz="0" w:space="0" w:color="auto"/>
                            <w:bottom w:val="none" w:sz="0" w:space="0" w:color="auto"/>
                            <w:right w:val="none" w:sz="0" w:space="0" w:color="auto"/>
                          </w:divBdr>
                        </w:div>
                        <w:div w:id="168424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967691">
          <w:marLeft w:val="0"/>
          <w:marRight w:val="0"/>
          <w:marTop w:val="0"/>
          <w:marBottom w:val="0"/>
          <w:divBdr>
            <w:top w:val="none" w:sz="0" w:space="0" w:color="auto"/>
            <w:left w:val="none" w:sz="0" w:space="0" w:color="auto"/>
            <w:bottom w:val="none" w:sz="0" w:space="0" w:color="auto"/>
            <w:right w:val="none" w:sz="0" w:space="0" w:color="auto"/>
          </w:divBdr>
          <w:divsChild>
            <w:div w:id="1429304839">
              <w:marLeft w:val="0"/>
              <w:marRight w:val="0"/>
              <w:marTop w:val="0"/>
              <w:marBottom w:val="0"/>
              <w:divBdr>
                <w:top w:val="none" w:sz="0" w:space="0" w:color="auto"/>
                <w:left w:val="none" w:sz="0" w:space="0" w:color="auto"/>
                <w:bottom w:val="none" w:sz="0" w:space="0" w:color="auto"/>
                <w:right w:val="none" w:sz="0" w:space="0" w:color="auto"/>
              </w:divBdr>
              <w:divsChild>
                <w:div w:id="418645225">
                  <w:marLeft w:val="0"/>
                  <w:marRight w:val="0"/>
                  <w:marTop w:val="0"/>
                  <w:marBottom w:val="0"/>
                  <w:divBdr>
                    <w:top w:val="none" w:sz="0" w:space="0" w:color="auto"/>
                    <w:left w:val="none" w:sz="0" w:space="0" w:color="auto"/>
                    <w:bottom w:val="none" w:sz="0" w:space="0" w:color="auto"/>
                    <w:right w:val="none" w:sz="0" w:space="0" w:color="auto"/>
                  </w:divBdr>
                  <w:divsChild>
                    <w:div w:id="110131996">
                      <w:marLeft w:val="0"/>
                      <w:marRight w:val="0"/>
                      <w:marTop w:val="0"/>
                      <w:marBottom w:val="0"/>
                      <w:divBdr>
                        <w:top w:val="none" w:sz="0" w:space="0" w:color="auto"/>
                        <w:left w:val="none" w:sz="0" w:space="0" w:color="auto"/>
                        <w:bottom w:val="none" w:sz="0" w:space="0" w:color="auto"/>
                        <w:right w:val="none" w:sz="0" w:space="0" w:color="auto"/>
                      </w:divBdr>
                      <w:divsChild>
                        <w:div w:id="401604609">
                          <w:marLeft w:val="0"/>
                          <w:marRight w:val="0"/>
                          <w:marTop w:val="0"/>
                          <w:marBottom w:val="0"/>
                          <w:divBdr>
                            <w:top w:val="none" w:sz="0" w:space="0" w:color="auto"/>
                            <w:left w:val="none" w:sz="0" w:space="0" w:color="auto"/>
                            <w:bottom w:val="none" w:sz="0" w:space="0" w:color="auto"/>
                            <w:right w:val="none" w:sz="0" w:space="0" w:color="auto"/>
                          </w:divBdr>
                        </w:div>
                        <w:div w:id="1012953485">
                          <w:marLeft w:val="0"/>
                          <w:marRight w:val="0"/>
                          <w:marTop w:val="0"/>
                          <w:marBottom w:val="0"/>
                          <w:divBdr>
                            <w:top w:val="none" w:sz="0" w:space="0" w:color="auto"/>
                            <w:left w:val="none" w:sz="0" w:space="0" w:color="auto"/>
                            <w:bottom w:val="none" w:sz="0" w:space="0" w:color="auto"/>
                            <w:right w:val="none" w:sz="0" w:space="0" w:color="auto"/>
                          </w:divBdr>
                        </w:div>
                        <w:div w:id="1463574685">
                          <w:marLeft w:val="0"/>
                          <w:marRight w:val="0"/>
                          <w:marTop w:val="0"/>
                          <w:marBottom w:val="0"/>
                          <w:divBdr>
                            <w:top w:val="none" w:sz="0" w:space="0" w:color="auto"/>
                            <w:left w:val="none" w:sz="0" w:space="0" w:color="auto"/>
                            <w:bottom w:val="none" w:sz="0" w:space="0" w:color="auto"/>
                            <w:right w:val="none" w:sz="0" w:space="0" w:color="auto"/>
                          </w:divBdr>
                        </w:div>
                        <w:div w:id="448014082">
                          <w:marLeft w:val="0"/>
                          <w:marRight w:val="0"/>
                          <w:marTop w:val="0"/>
                          <w:marBottom w:val="0"/>
                          <w:divBdr>
                            <w:top w:val="none" w:sz="0" w:space="0" w:color="auto"/>
                            <w:left w:val="none" w:sz="0" w:space="0" w:color="auto"/>
                            <w:bottom w:val="none" w:sz="0" w:space="0" w:color="auto"/>
                            <w:right w:val="none" w:sz="0" w:space="0" w:color="auto"/>
                          </w:divBdr>
                        </w:div>
                        <w:div w:id="186482541">
                          <w:marLeft w:val="0"/>
                          <w:marRight w:val="0"/>
                          <w:marTop w:val="0"/>
                          <w:marBottom w:val="0"/>
                          <w:divBdr>
                            <w:top w:val="none" w:sz="0" w:space="0" w:color="auto"/>
                            <w:left w:val="none" w:sz="0" w:space="0" w:color="auto"/>
                            <w:bottom w:val="none" w:sz="0" w:space="0" w:color="auto"/>
                            <w:right w:val="none" w:sz="0" w:space="0" w:color="auto"/>
                          </w:divBdr>
                        </w:div>
                        <w:div w:id="370155950">
                          <w:marLeft w:val="0"/>
                          <w:marRight w:val="0"/>
                          <w:marTop w:val="0"/>
                          <w:marBottom w:val="0"/>
                          <w:divBdr>
                            <w:top w:val="none" w:sz="0" w:space="0" w:color="auto"/>
                            <w:left w:val="none" w:sz="0" w:space="0" w:color="auto"/>
                            <w:bottom w:val="none" w:sz="0" w:space="0" w:color="auto"/>
                            <w:right w:val="none" w:sz="0" w:space="0" w:color="auto"/>
                          </w:divBdr>
                        </w:div>
                        <w:div w:id="56900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420620">
          <w:marLeft w:val="0"/>
          <w:marRight w:val="0"/>
          <w:marTop w:val="0"/>
          <w:marBottom w:val="0"/>
          <w:divBdr>
            <w:top w:val="none" w:sz="0" w:space="0" w:color="auto"/>
            <w:left w:val="none" w:sz="0" w:space="0" w:color="auto"/>
            <w:bottom w:val="none" w:sz="0" w:space="0" w:color="auto"/>
            <w:right w:val="none" w:sz="0" w:space="0" w:color="auto"/>
          </w:divBdr>
          <w:divsChild>
            <w:div w:id="1863542943">
              <w:marLeft w:val="0"/>
              <w:marRight w:val="0"/>
              <w:marTop w:val="0"/>
              <w:marBottom w:val="0"/>
              <w:divBdr>
                <w:top w:val="none" w:sz="0" w:space="0" w:color="auto"/>
                <w:left w:val="none" w:sz="0" w:space="0" w:color="auto"/>
                <w:bottom w:val="none" w:sz="0" w:space="0" w:color="auto"/>
                <w:right w:val="none" w:sz="0" w:space="0" w:color="auto"/>
              </w:divBdr>
              <w:divsChild>
                <w:div w:id="1680041295">
                  <w:marLeft w:val="0"/>
                  <w:marRight w:val="0"/>
                  <w:marTop w:val="0"/>
                  <w:marBottom w:val="0"/>
                  <w:divBdr>
                    <w:top w:val="none" w:sz="0" w:space="0" w:color="auto"/>
                    <w:left w:val="none" w:sz="0" w:space="0" w:color="auto"/>
                    <w:bottom w:val="none" w:sz="0" w:space="0" w:color="auto"/>
                    <w:right w:val="none" w:sz="0" w:space="0" w:color="auto"/>
                  </w:divBdr>
                </w:div>
                <w:div w:id="889726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19151">
      <w:bodyDiv w:val="1"/>
      <w:marLeft w:val="0"/>
      <w:marRight w:val="0"/>
      <w:marTop w:val="0"/>
      <w:marBottom w:val="0"/>
      <w:divBdr>
        <w:top w:val="none" w:sz="0" w:space="0" w:color="auto"/>
        <w:left w:val="none" w:sz="0" w:space="0" w:color="auto"/>
        <w:bottom w:val="none" w:sz="0" w:space="0" w:color="auto"/>
        <w:right w:val="none" w:sz="0" w:space="0" w:color="auto"/>
      </w:divBdr>
    </w:div>
    <w:div w:id="244537529">
      <w:bodyDiv w:val="1"/>
      <w:marLeft w:val="0"/>
      <w:marRight w:val="0"/>
      <w:marTop w:val="0"/>
      <w:marBottom w:val="0"/>
      <w:divBdr>
        <w:top w:val="none" w:sz="0" w:space="0" w:color="auto"/>
        <w:left w:val="none" w:sz="0" w:space="0" w:color="auto"/>
        <w:bottom w:val="none" w:sz="0" w:space="0" w:color="auto"/>
        <w:right w:val="none" w:sz="0" w:space="0" w:color="auto"/>
      </w:divBdr>
    </w:div>
    <w:div w:id="254166809">
      <w:bodyDiv w:val="1"/>
      <w:marLeft w:val="0"/>
      <w:marRight w:val="0"/>
      <w:marTop w:val="0"/>
      <w:marBottom w:val="0"/>
      <w:divBdr>
        <w:top w:val="none" w:sz="0" w:space="0" w:color="auto"/>
        <w:left w:val="none" w:sz="0" w:space="0" w:color="auto"/>
        <w:bottom w:val="none" w:sz="0" w:space="0" w:color="auto"/>
        <w:right w:val="none" w:sz="0" w:space="0" w:color="auto"/>
      </w:divBdr>
    </w:div>
    <w:div w:id="272178368">
      <w:bodyDiv w:val="1"/>
      <w:marLeft w:val="0"/>
      <w:marRight w:val="0"/>
      <w:marTop w:val="0"/>
      <w:marBottom w:val="0"/>
      <w:divBdr>
        <w:top w:val="none" w:sz="0" w:space="0" w:color="auto"/>
        <w:left w:val="none" w:sz="0" w:space="0" w:color="auto"/>
        <w:bottom w:val="none" w:sz="0" w:space="0" w:color="auto"/>
        <w:right w:val="none" w:sz="0" w:space="0" w:color="auto"/>
      </w:divBdr>
    </w:div>
    <w:div w:id="314721691">
      <w:bodyDiv w:val="1"/>
      <w:marLeft w:val="0"/>
      <w:marRight w:val="0"/>
      <w:marTop w:val="0"/>
      <w:marBottom w:val="0"/>
      <w:divBdr>
        <w:top w:val="none" w:sz="0" w:space="0" w:color="auto"/>
        <w:left w:val="none" w:sz="0" w:space="0" w:color="auto"/>
        <w:bottom w:val="none" w:sz="0" w:space="0" w:color="auto"/>
        <w:right w:val="none" w:sz="0" w:space="0" w:color="auto"/>
      </w:divBdr>
    </w:div>
    <w:div w:id="321086198">
      <w:bodyDiv w:val="1"/>
      <w:marLeft w:val="0"/>
      <w:marRight w:val="0"/>
      <w:marTop w:val="0"/>
      <w:marBottom w:val="0"/>
      <w:divBdr>
        <w:top w:val="none" w:sz="0" w:space="0" w:color="auto"/>
        <w:left w:val="none" w:sz="0" w:space="0" w:color="auto"/>
        <w:bottom w:val="none" w:sz="0" w:space="0" w:color="auto"/>
        <w:right w:val="none" w:sz="0" w:space="0" w:color="auto"/>
      </w:divBdr>
    </w:div>
    <w:div w:id="323122021">
      <w:bodyDiv w:val="1"/>
      <w:marLeft w:val="0"/>
      <w:marRight w:val="0"/>
      <w:marTop w:val="0"/>
      <w:marBottom w:val="0"/>
      <w:divBdr>
        <w:top w:val="none" w:sz="0" w:space="0" w:color="auto"/>
        <w:left w:val="none" w:sz="0" w:space="0" w:color="auto"/>
        <w:bottom w:val="none" w:sz="0" w:space="0" w:color="auto"/>
        <w:right w:val="none" w:sz="0" w:space="0" w:color="auto"/>
      </w:divBdr>
    </w:div>
    <w:div w:id="375160307">
      <w:bodyDiv w:val="1"/>
      <w:marLeft w:val="0"/>
      <w:marRight w:val="0"/>
      <w:marTop w:val="0"/>
      <w:marBottom w:val="0"/>
      <w:divBdr>
        <w:top w:val="none" w:sz="0" w:space="0" w:color="auto"/>
        <w:left w:val="none" w:sz="0" w:space="0" w:color="auto"/>
        <w:bottom w:val="none" w:sz="0" w:space="0" w:color="auto"/>
        <w:right w:val="none" w:sz="0" w:space="0" w:color="auto"/>
      </w:divBdr>
    </w:div>
    <w:div w:id="376317944">
      <w:bodyDiv w:val="1"/>
      <w:marLeft w:val="0"/>
      <w:marRight w:val="0"/>
      <w:marTop w:val="0"/>
      <w:marBottom w:val="0"/>
      <w:divBdr>
        <w:top w:val="none" w:sz="0" w:space="0" w:color="auto"/>
        <w:left w:val="none" w:sz="0" w:space="0" w:color="auto"/>
        <w:bottom w:val="none" w:sz="0" w:space="0" w:color="auto"/>
        <w:right w:val="none" w:sz="0" w:space="0" w:color="auto"/>
      </w:divBdr>
    </w:div>
    <w:div w:id="413550490">
      <w:bodyDiv w:val="1"/>
      <w:marLeft w:val="0"/>
      <w:marRight w:val="0"/>
      <w:marTop w:val="0"/>
      <w:marBottom w:val="0"/>
      <w:divBdr>
        <w:top w:val="none" w:sz="0" w:space="0" w:color="auto"/>
        <w:left w:val="none" w:sz="0" w:space="0" w:color="auto"/>
        <w:bottom w:val="none" w:sz="0" w:space="0" w:color="auto"/>
        <w:right w:val="none" w:sz="0" w:space="0" w:color="auto"/>
      </w:divBdr>
    </w:div>
    <w:div w:id="414133093">
      <w:bodyDiv w:val="1"/>
      <w:marLeft w:val="0"/>
      <w:marRight w:val="0"/>
      <w:marTop w:val="0"/>
      <w:marBottom w:val="0"/>
      <w:divBdr>
        <w:top w:val="none" w:sz="0" w:space="0" w:color="auto"/>
        <w:left w:val="none" w:sz="0" w:space="0" w:color="auto"/>
        <w:bottom w:val="none" w:sz="0" w:space="0" w:color="auto"/>
        <w:right w:val="none" w:sz="0" w:space="0" w:color="auto"/>
      </w:divBdr>
    </w:div>
    <w:div w:id="427190550">
      <w:bodyDiv w:val="1"/>
      <w:marLeft w:val="0"/>
      <w:marRight w:val="0"/>
      <w:marTop w:val="0"/>
      <w:marBottom w:val="0"/>
      <w:divBdr>
        <w:top w:val="none" w:sz="0" w:space="0" w:color="auto"/>
        <w:left w:val="none" w:sz="0" w:space="0" w:color="auto"/>
        <w:bottom w:val="none" w:sz="0" w:space="0" w:color="auto"/>
        <w:right w:val="none" w:sz="0" w:space="0" w:color="auto"/>
      </w:divBdr>
      <w:divsChild>
        <w:div w:id="143394498">
          <w:marLeft w:val="0"/>
          <w:marRight w:val="0"/>
          <w:marTop w:val="0"/>
          <w:marBottom w:val="0"/>
          <w:divBdr>
            <w:top w:val="none" w:sz="0" w:space="0" w:color="auto"/>
            <w:left w:val="none" w:sz="0" w:space="0" w:color="auto"/>
            <w:bottom w:val="none" w:sz="0" w:space="0" w:color="auto"/>
            <w:right w:val="none" w:sz="0" w:space="0" w:color="auto"/>
          </w:divBdr>
        </w:div>
        <w:div w:id="1338266649">
          <w:marLeft w:val="0"/>
          <w:marRight w:val="0"/>
          <w:marTop w:val="0"/>
          <w:marBottom w:val="0"/>
          <w:divBdr>
            <w:top w:val="none" w:sz="0" w:space="0" w:color="auto"/>
            <w:left w:val="none" w:sz="0" w:space="0" w:color="auto"/>
            <w:bottom w:val="none" w:sz="0" w:space="0" w:color="auto"/>
            <w:right w:val="none" w:sz="0" w:space="0" w:color="auto"/>
          </w:divBdr>
        </w:div>
        <w:div w:id="1394037648">
          <w:marLeft w:val="0"/>
          <w:marRight w:val="0"/>
          <w:marTop w:val="0"/>
          <w:marBottom w:val="0"/>
          <w:divBdr>
            <w:top w:val="none" w:sz="0" w:space="0" w:color="auto"/>
            <w:left w:val="none" w:sz="0" w:space="0" w:color="auto"/>
            <w:bottom w:val="none" w:sz="0" w:space="0" w:color="auto"/>
            <w:right w:val="none" w:sz="0" w:space="0" w:color="auto"/>
          </w:divBdr>
        </w:div>
        <w:div w:id="1593588657">
          <w:marLeft w:val="0"/>
          <w:marRight w:val="0"/>
          <w:marTop w:val="0"/>
          <w:marBottom w:val="0"/>
          <w:divBdr>
            <w:top w:val="none" w:sz="0" w:space="0" w:color="auto"/>
            <w:left w:val="none" w:sz="0" w:space="0" w:color="auto"/>
            <w:bottom w:val="none" w:sz="0" w:space="0" w:color="auto"/>
            <w:right w:val="none" w:sz="0" w:space="0" w:color="auto"/>
          </w:divBdr>
        </w:div>
      </w:divsChild>
    </w:div>
    <w:div w:id="441463451">
      <w:bodyDiv w:val="1"/>
      <w:marLeft w:val="0"/>
      <w:marRight w:val="0"/>
      <w:marTop w:val="0"/>
      <w:marBottom w:val="0"/>
      <w:divBdr>
        <w:top w:val="none" w:sz="0" w:space="0" w:color="auto"/>
        <w:left w:val="none" w:sz="0" w:space="0" w:color="auto"/>
        <w:bottom w:val="none" w:sz="0" w:space="0" w:color="auto"/>
        <w:right w:val="none" w:sz="0" w:space="0" w:color="auto"/>
      </w:divBdr>
    </w:div>
    <w:div w:id="467212963">
      <w:bodyDiv w:val="1"/>
      <w:marLeft w:val="0"/>
      <w:marRight w:val="0"/>
      <w:marTop w:val="0"/>
      <w:marBottom w:val="0"/>
      <w:divBdr>
        <w:top w:val="none" w:sz="0" w:space="0" w:color="auto"/>
        <w:left w:val="none" w:sz="0" w:space="0" w:color="auto"/>
        <w:bottom w:val="none" w:sz="0" w:space="0" w:color="auto"/>
        <w:right w:val="none" w:sz="0" w:space="0" w:color="auto"/>
      </w:divBdr>
    </w:div>
    <w:div w:id="477769536">
      <w:bodyDiv w:val="1"/>
      <w:marLeft w:val="0"/>
      <w:marRight w:val="0"/>
      <w:marTop w:val="0"/>
      <w:marBottom w:val="0"/>
      <w:divBdr>
        <w:top w:val="none" w:sz="0" w:space="0" w:color="auto"/>
        <w:left w:val="none" w:sz="0" w:space="0" w:color="auto"/>
        <w:bottom w:val="none" w:sz="0" w:space="0" w:color="auto"/>
        <w:right w:val="none" w:sz="0" w:space="0" w:color="auto"/>
      </w:divBdr>
      <w:divsChild>
        <w:div w:id="363142056">
          <w:marLeft w:val="0"/>
          <w:marRight w:val="0"/>
          <w:marTop w:val="0"/>
          <w:marBottom w:val="0"/>
          <w:divBdr>
            <w:top w:val="none" w:sz="0" w:space="0" w:color="auto"/>
            <w:left w:val="none" w:sz="0" w:space="0" w:color="auto"/>
            <w:bottom w:val="none" w:sz="0" w:space="0" w:color="auto"/>
            <w:right w:val="none" w:sz="0" w:space="0" w:color="auto"/>
          </w:divBdr>
          <w:divsChild>
            <w:div w:id="1109350557">
              <w:marLeft w:val="0"/>
              <w:marRight w:val="0"/>
              <w:marTop w:val="0"/>
              <w:marBottom w:val="0"/>
              <w:divBdr>
                <w:top w:val="none" w:sz="0" w:space="0" w:color="auto"/>
                <w:left w:val="none" w:sz="0" w:space="0" w:color="auto"/>
                <w:bottom w:val="none" w:sz="0" w:space="0" w:color="auto"/>
                <w:right w:val="none" w:sz="0" w:space="0" w:color="auto"/>
              </w:divBdr>
              <w:divsChild>
                <w:div w:id="57540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222886">
          <w:marLeft w:val="0"/>
          <w:marRight w:val="0"/>
          <w:marTop w:val="0"/>
          <w:marBottom w:val="0"/>
          <w:divBdr>
            <w:top w:val="none" w:sz="0" w:space="0" w:color="auto"/>
            <w:left w:val="none" w:sz="0" w:space="0" w:color="auto"/>
            <w:bottom w:val="none" w:sz="0" w:space="0" w:color="auto"/>
            <w:right w:val="none" w:sz="0" w:space="0" w:color="auto"/>
          </w:divBdr>
          <w:divsChild>
            <w:div w:id="1879976645">
              <w:marLeft w:val="0"/>
              <w:marRight w:val="0"/>
              <w:marTop w:val="0"/>
              <w:marBottom w:val="0"/>
              <w:divBdr>
                <w:top w:val="none" w:sz="0" w:space="0" w:color="auto"/>
                <w:left w:val="none" w:sz="0" w:space="0" w:color="auto"/>
                <w:bottom w:val="none" w:sz="0" w:space="0" w:color="auto"/>
                <w:right w:val="none" w:sz="0" w:space="0" w:color="auto"/>
              </w:divBdr>
              <w:divsChild>
                <w:div w:id="250286106">
                  <w:marLeft w:val="0"/>
                  <w:marRight w:val="0"/>
                  <w:marTop w:val="0"/>
                  <w:marBottom w:val="0"/>
                  <w:divBdr>
                    <w:top w:val="none" w:sz="0" w:space="0" w:color="auto"/>
                    <w:left w:val="none" w:sz="0" w:space="0" w:color="auto"/>
                    <w:bottom w:val="none" w:sz="0" w:space="0" w:color="auto"/>
                    <w:right w:val="none" w:sz="0" w:space="0" w:color="auto"/>
                  </w:divBdr>
                  <w:divsChild>
                    <w:div w:id="226380008">
                      <w:marLeft w:val="0"/>
                      <w:marRight w:val="0"/>
                      <w:marTop w:val="0"/>
                      <w:marBottom w:val="0"/>
                      <w:divBdr>
                        <w:top w:val="none" w:sz="0" w:space="0" w:color="auto"/>
                        <w:left w:val="none" w:sz="0" w:space="0" w:color="auto"/>
                        <w:bottom w:val="none" w:sz="0" w:space="0" w:color="auto"/>
                        <w:right w:val="none" w:sz="0" w:space="0" w:color="auto"/>
                      </w:divBdr>
                    </w:div>
                  </w:divsChild>
                </w:div>
                <w:div w:id="123446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238032">
      <w:bodyDiv w:val="1"/>
      <w:marLeft w:val="0"/>
      <w:marRight w:val="0"/>
      <w:marTop w:val="0"/>
      <w:marBottom w:val="0"/>
      <w:divBdr>
        <w:top w:val="none" w:sz="0" w:space="0" w:color="auto"/>
        <w:left w:val="none" w:sz="0" w:space="0" w:color="auto"/>
        <w:bottom w:val="none" w:sz="0" w:space="0" w:color="auto"/>
        <w:right w:val="none" w:sz="0" w:space="0" w:color="auto"/>
      </w:divBdr>
    </w:div>
    <w:div w:id="633683386">
      <w:bodyDiv w:val="1"/>
      <w:marLeft w:val="0"/>
      <w:marRight w:val="0"/>
      <w:marTop w:val="0"/>
      <w:marBottom w:val="0"/>
      <w:divBdr>
        <w:top w:val="none" w:sz="0" w:space="0" w:color="auto"/>
        <w:left w:val="none" w:sz="0" w:space="0" w:color="auto"/>
        <w:bottom w:val="none" w:sz="0" w:space="0" w:color="auto"/>
        <w:right w:val="none" w:sz="0" w:space="0" w:color="auto"/>
      </w:divBdr>
    </w:div>
    <w:div w:id="648100460">
      <w:bodyDiv w:val="1"/>
      <w:marLeft w:val="0"/>
      <w:marRight w:val="0"/>
      <w:marTop w:val="0"/>
      <w:marBottom w:val="0"/>
      <w:divBdr>
        <w:top w:val="none" w:sz="0" w:space="0" w:color="auto"/>
        <w:left w:val="none" w:sz="0" w:space="0" w:color="auto"/>
        <w:bottom w:val="none" w:sz="0" w:space="0" w:color="auto"/>
        <w:right w:val="none" w:sz="0" w:space="0" w:color="auto"/>
      </w:divBdr>
    </w:div>
    <w:div w:id="649359495">
      <w:bodyDiv w:val="1"/>
      <w:marLeft w:val="0"/>
      <w:marRight w:val="0"/>
      <w:marTop w:val="0"/>
      <w:marBottom w:val="0"/>
      <w:divBdr>
        <w:top w:val="none" w:sz="0" w:space="0" w:color="auto"/>
        <w:left w:val="none" w:sz="0" w:space="0" w:color="auto"/>
        <w:bottom w:val="none" w:sz="0" w:space="0" w:color="auto"/>
        <w:right w:val="none" w:sz="0" w:space="0" w:color="auto"/>
      </w:divBdr>
    </w:div>
    <w:div w:id="673260232">
      <w:bodyDiv w:val="1"/>
      <w:marLeft w:val="0"/>
      <w:marRight w:val="0"/>
      <w:marTop w:val="0"/>
      <w:marBottom w:val="0"/>
      <w:divBdr>
        <w:top w:val="none" w:sz="0" w:space="0" w:color="auto"/>
        <w:left w:val="none" w:sz="0" w:space="0" w:color="auto"/>
        <w:bottom w:val="none" w:sz="0" w:space="0" w:color="auto"/>
        <w:right w:val="none" w:sz="0" w:space="0" w:color="auto"/>
      </w:divBdr>
      <w:divsChild>
        <w:div w:id="125126875">
          <w:marLeft w:val="0"/>
          <w:marRight w:val="0"/>
          <w:marTop w:val="0"/>
          <w:marBottom w:val="0"/>
          <w:divBdr>
            <w:top w:val="none" w:sz="0" w:space="0" w:color="auto"/>
            <w:left w:val="none" w:sz="0" w:space="0" w:color="auto"/>
            <w:bottom w:val="none" w:sz="0" w:space="0" w:color="auto"/>
            <w:right w:val="none" w:sz="0" w:space="0" w:color="auto"/>
          </w:divBdr>
          <w:divsChild>
            <w:div w:id="1141843227">
              <w:marLeft w:val="0"/>
              <w:marRight w:val="0"/>
              <w:marTop w:val="0"/>
              <w:marBottom w:val="0"/>
              <w:divBdr>
                <w:top w:val="none" w:sz="0" w:space="0" w:color="auto"/>
                <w:left w:val="none" w:sz="0" w:space="0" w:color="auto"/>
                <w:bottom w:val="none" w:sz="0" w:space="0" w:color="auto"/>
                <w:right w:val="none" w:sz="0" w:space="0" w:color="auto"/>
              </w:divBdr>
              <w:divsChild>
                <w:div w:id="1401296138">
                  <w:marLeft w:val="0"/>
                  <w:marRight w:val="0"/>
                  <w:marTop w:val="0"/>
                  <w:marBottom w:val="0"/>
                  <w:divBdr>
                    <w:top w:val="none" w:sz="0" w:space="0" w:color="auto"/>
                    <w:left w:val="none" w:sz="0" w:space="0" w:color="auto"/>
                    <w:bottom w:val="none" w:sz="0" w:space="0" w:color="auto"/>
                    <w:right w:val="none" w:sz="0" w:space="0" w:color="auto"/>
                  </w:divBdr>
                  <w:divsChild>
                    <w:div w:id="139274982">
                      <w:marLeft w:val="0"/>
                      <w:marRight w:val="0"/>
                      <w:marTop w:val="0"/>
                      <w:marBottom w:val="0"/>
                      <w:divBdr>
                        <w:top w:val="none" w:sz="0" w:space="0" w:color="auto"/>
                        <w:left w:val="none" w:sz="0" w:space="0" w:color="auto"/>
                        <w:bottom w:val="none" w:sz="0" w:space="0" w:color="auto"/>
                        <w:right w:val="none" w:sz="0" w:space="0" w:color="auto"/>
                      </w:divBdr>
                    </w:div>
                  </w:divsChild>
                </w:div>
                <w:div w:id="62180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889221">
      <w:bodyDiv w:val="1"/>
      <w:marLeft w:val="0"/>
      <w:marRight w:val="0"/>
      <w:marTop w:val="0"/>
      <w:marBottom w:val="0"/>
      <w:divBdr>
        <w:top w:val="none" w:sz="0" w:space="0" w:color="auto"/>
        <w:left w:val="none" w:sz="0" w:space="0" w:color="auto"/>
        <w:bottom w:val="none" w:sz="0" w:space="0" w:color="auto"/>
        <w:right w:val="none" w:sz="0" w:space="0" w:color="auto"/>
      </w:divBdr>
    </w:div>
    <w:div w:id="706176378">
      <w:bodyDiv w:val="1"/>
      <w:marLeft w:val="0"/>
      <w:marRight w:val="0"/>
      <w:marTop w:val="0"/>
      <w:marBottom w:val="0"/>
      <w:divBdr>
        <w:top w:val="none" w:sz="0" w:space="0" w:color="auto"/>
        <w:left w:val="none" w:sz="0" w:space="0" w:color="auto"/>
        <w:bottom w:val="none" w:sz="0" w:space="0" w:color="auto"/>
        <w:right w:val="none" w:sz="0" w:space="0" w:color="auto"/>
      </w:divBdr>
    </w:div>
    <w:div w:id="736704727">
      <w:bodyDiv w:val="1"/>
      <w:marLeft w:val="0"/>
      <w:marRight w:val="0"/>
      <w:marTop w:val="0"/>
      <w:marBottom w:val="0"/>
      <w:divBdr>
        <w:top w:val="none" w:sz="0" w:space="0" w:color="auto"/>
        <w:left w:val="none" w:sz="0" w:space="0" w:color="auto"/>
        <w:bottom w:val="none" w:sz="0" w:space="0" w:color="auto"/>
        <w:right w:val="none" w:sz="0" w:space="0" w:color="auto"/>
      </w:divBdr>
    </w:div>
    <w:div w:id="761995632">
      <w:bodyDiv w:val="1"/>
      <w:marLeft w:val="0"/>
      <w:marRight w:val="0"/>
      <w:marTop w:val="0"/>
      <w:marBottom w:val="0"/>
      <w:divBdr>
        <w:top w:val="none" w:sz="0" w:space="0" w:color="auto"/>
        <w:left w:val="none" w:sz="0" w:space="0" w:color="auto"/>
        <w:bottom w:val="none" w:sz="0" w:space="0" w:color="auto"/>
        <w:right w:val="none" w:sz="0" w:space="0" w:color="auto"/>
      </w:divBdr>
    </w:div>
    <w:div w:id="768349560">
      <w:bodyDiv w:val="1"/>
      <w:marLeft w:val="0"/>
      <w:marRight w:val="0"/>
      <w:marTop w:val="0"/>
      <w:marBottom w:val="0"/>
      <w:divBdr>
        <w:top w:val="none" w:sz="0" w:space="0" w:color="auto"/>
        <w:left w:val="none" w:sz="0" w:space="0" w:color="auto"/>
        <w:bottom w:val="none" w:sz="0" w:space="0" w:color="auto"/>
        <w:right w:val="none" w:sz="0" w:space="0" w:color="auto"/>
      </w:divBdr>
    </w:div>
    <w:div w:id="785151432">
      <w:bodyDiv w:val="1"/>
      <w:marLeft w:val="0"/>
      <w:marRight w:val="0"/>
      <w:marTop w:val="0"/>
      <w:marBottom w:val="0"/>
      <w:divBdr>
        <w:top w:val="none" w:sz="0" w:space="0" w:color="auto"/>
        <w:left w:val="none" w:sz="0" w:space="0" w:color="auto"/>
        <w:bottom w:val="none" w:sz="0" w:space="0" w:color="auto"/>
        <w:right w:val="none" w:sz="0" w:space="0" w:color="auto"/>
      </w:divBdr>
    </w:div>
    <w:div w:id="836266371">
      <w:bodyDiv w:val="1"/>
      <w:marLeft w:val="0"/>
      <w:marRight w:val="0"/>
      <w:marTop w:val="0"/>
      <w:marBottom w:val="0"/>
      <w:divBdr>
        <w:top w:val="none" w:sz="0" w:space="0" w:color="auto"/>
        <w:left w:val="none" w:sz="0" w:space="0" w:color="auto"/>
        <w:bottom w:val="none" w:sz="0" w:space="0" w:color="auto"/>
        <w:right w:val="none" w:sz="0" w:space="0" w:color="auto"/>
      </w:divBdr>
    </w:div>
    <w:div w:id="908808037">
      <w:bodyDiv w:val="1"/>
      <w:marLeft w:val="0"/>
      <w:marRight w:val="0"/>
      <w:marTop w:val="0"/>
      <w:marBottom w:val="0"/>
      <w:divBdr>
        <w:top w:val="none" w:sz="0" w:space="0" w:color="auto"/>
        <w:left w:val="none" w:sz="0" w:space="0" w:color="auto"/>
        <w:bottom w:val="none" w:sz="0" w:space="0" w:color="auto"/>
        <w:right w:val="none" w:sz="0" w:space="0" w:color="auto"/>
      </w:divBdr>
    </w:div>
    <w:div w:id="923144004">
      <w:bodyDiv w:val="1"/>
      <w:marLeft w:val="0"/>
      <w:marRight w:val="0"/>
      <w:marTop w:val="0"/>
      <w:marBottom w:val="0"/>
      <w:divBdr>
        <w:top w:val="none" w:sz="0" w:space="0" w:color="auto"/>
        <w:left w:val="none" w:sz="0" w:space="0" w:color="auto"/>
        <w:bottom w:val="none" w:sz="0" w:space="0" w:color="auto"/>
        <w:right w:val="none" w:sz="0" w:space="0" w:color="auto"/>
      </w:divBdr>
      <w:divsChild>
        <w:div w:id="492571716">
          <w:marLeft w:val="0"/>
          <w:marRight w:val="0"/>
          <w:marTop w:val="0"/>
          <w:marBottom w:val="0"/>
          <w:divBdr>
            <w:top w:val="none" w:sz="0" w:space="0" w:color="auto"/>
            <w:left w:val="none" w:sz="0" w:space="0" w:color="auto"/>
            <w:bottom w:val="none" w:sz="0" w:space="0" w:color="auto"/>
            <w:right w:val="none" w:sz="0" w:space="0" w:color="auto"/>
          </w:divBdr>
          <w:divsChild>
            <w:div w:id="1008366717">
              <w:marLeft w:val="0"/>
              <w:marRight w:val="0"/>
              <w:marTop w:val="0"/>
              <w:marBottom w:val="0"/>
              <w:divBdr>
                <w:top w:val="none" w:sz="0" w:space="0" w:color="auto"/>
                <w:left w:val="none" w:sz="0" w:space="0" w:color="auto"/>
                <w:bottom w:val="none" w:sz="0" w:space="0" w:color="auto"/>
                <w:right w:val="none" w:sz="0" w:space="0" w:color="auto"/>
              </w:divBdr>
              <w:divsChild>
                <w:div w:id="529299679">
                  <w:marLeft w:val="0"/>
                  <w:marRight w:val="0"/>
                  <w:marTop w:val="0"/>
                  <w:marBottom w:val="0"/>
                  <w:divBdr>
                    <w:top w:val="none" w:sz="0" w:space="0" w:color="auto"/>
                    <w:left w:val="none" w:sz="0" w:space="0" w:color="auto"/>
                    <w:bottom w:val="none" w:sz="0" w:space="0" w:color="auto"/>
                    <w:right w:val="none" w:sz="0" w:space="0" w:color="auto"/>
                  </w:divBdr>
                  <w:divsChild>
                    <w:div w:id="1078215465">
                      <w:marLeft w:val="0"/>
                      <w:marRight w:val="0"/>
                      <w:marTop w:val="0"/>
                      <w:marBottom w:val="0"/>
                      <w:divBdr>
                        <w:top w:val="none" w:sz="0" w:space="0" w:color="auto"/>
                        <w:left w:val="none" w:sz="0" w:space="0" w:color="auto"/>
                        <w:bottom w:val="none" w:sz="0" w:space="0" w:color="auto"/>
                        <w:right w:val="none" w:sz="0" w:space="0" w:color="auto"/>
                      </w:divBdr>
                      <w:divsChild>
                        <w:div w:id="1954702114">
                          <w:marLeft w:val="0"/>
                          <w:marRight w:val="0"/>
                          <w:marTop w:val="0"/>
                          <w:marBottom w:val="0"/>
                          <w:divBdr>
                            <w:top w:val="none" w:sz="0" w:space="0" w:color="auto"/>
                            <w:left w:val="none" w:sz="0" w:space="0" w:color="auto"/>
                            <w:bottom w:val="none" w:sz="0" w:space="0" w:color="auto"/>
                            <w:right w:val="none" w:sz="0" w:space="0" w:color="auto"/>
                          </w:divBdr>
                          <w:divsChild>
                            <w:div w:id="704868339">
                              <w:marLeft w:val="0"/>
                              <w:marRight w:val="0"/>
                              <w:marTop w:val="0"/>
                              <w:marBottom w:val="0"/>
                              <w:divBdr>
                                <w:top w:val="none" w:sz="0" w:space="0" w:color="auto"/>
                                <w:left w:val="none" w:sz="0" w:space="0" w:color="auto"/>
                                <w:bottom w:val="none" w:sz="0" w:space="0" w:color="auto"/>
                                <w:right w:val="none" w:sz="0" w:space="0" w:color="auto"/>
                              </w:divBdr>
                              <w:divsChild>
                                <w:div w:id="752316028">
                                  <w:marLeft w:val="0"/>
                                  <w:marRight w:val="0"/>
                                  <w:marTop w:val="0"/>
                                  <w:marBottom w:val="0"/>
                                  <w:divBdr>
                                    <w:top w:val="none" w:sz="0" w:space="0" w:color="auto"/>
                                    <w:left w:val="none" w:sz="0" w:space="0" w:color="auto"/>
                                    <w:bottom w:val="none" w:sz="0" w:space="0" w:color="auto"/>
                                    <w:right w:val="none" w:sz="0" w:space="0" w:color="auto"/>
                                  </w:divBdr>
                                  <w:divsChild>
                                    <w:div w:id="1684671075">
                                      <w:marLeft w:val="0"/>
                                      <w:marRight w:val="0"/>
                                      <w:marTop w:val="0"/>
                                      <w:marBottom w:val="0"/>
                                      <w:divBdr>
                                        <w:top w:val="none" w:sz="0" w:space="0" w:color="auto"/>
                                        <w:left w:val="none" w:sz="0" w:space="0" w:color="auto"/>
                                        <w:bottom w:val="none" w:sz="0" w:space="0" w:color="auto"/>
                                        <w:right w:val="none" w:sz="0" w:space="0" w:color="auto"/>
                                      </w:divBdr>
                                    </w:div>
                                    <w:div w:id="2035617320">
                                      <w:marLeft w:val="0"/>
                                      <w:marRight w:val="0"/>
                                      <w:marTop w:val="0"/>
                                      <w:marBottom w:val="0"/>
                                      <w:divBdr>
                                        <w:top w:val="none" w:sz="0" w:space="0" w:color="auto"/>
                                        <w:left w:val="none" w:sz="0" w:space="0" w:color="auto"/>
                                        <w:bottom w:val="none" w:sz="0" w:space="0" w:color="auto"/>
                                        <w:right w:val="none" w:sz="0" w:space="0" w:color="auto"/>
                                      </w:divBdr>
                                      <w:divsChild>
                                        <w:div w:id="544488889">
                                          <w:marLeft w:val="0"/>
                                          <w:marRight w:val="165"/>
                                          <w:marTop w:val="150"/>
                                          <w:marBottom w:val="0"/>
                                          <w:divBdr>
                                            <w:top w:val="none" w:sz="0" w:space="0" w:color="auto"/>
                                            <w:left w:val="none" w:sz="0" w:space="0" w:color="auto"/>
                                            <w:bottom w:val="none" w:sz="0" w:space="0" w:color="auto"/>
                                            <w:right w:val="none" w:sz="0" w:space="0" w:color="auto"/>
                                          </w:divBdr>
                                          <w:divsChild>
                                            <w:div w:id="1524972092">
                                              <w:marLeft w:val="0"/>
                                              <w:marRight w:val="0"/>
                                              <w:marTop w:val="0"/>
                                              <w:marBottom w:val="0"/>
                                              <w:divBdr>
                                                <w:top w:val="none" w:sz="0" w:space="0" w:color="auto"/>
                                                <w:left w:val="none" w:sz="0" w:space="0" w:color="auto"/>
                                                <w:bottom w:val="none" w:sz="0" w:space="0" w:color="auto"/>
                                                <w:right w:val="none" w:sz="0" w:space="0" w:color="auto"/>
                                              </w:divBdr>
                                              <w:divsChild>
                                                <w:div w:id="27656878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07559133">
      <w:bodyDiv w:val="1"/>
      <w:marLeft w:val="0"/>
      <w:marRight w:val="0"/>
      <w:marTop w:val="0"/>
      <w:marBottom w:val="0"/>
      <w:divBdr>
        <w:top w:val="none" w:sz="0" w:space="0" w:color="auto"/>
        <w:left w:val="none" w:sz="0" w:space="0" w:color="auto"/>
        <w:bottom w:val="none" w:sz="0" w:space="0" w:color="auto"/>
        <w:right w:val="none" w:sz="0" w:space="0" w:color="auto"/>
      </w:divBdr>
      <w:divsChild>
        <w:div w:id="449861712">
          <w:marLeft w:val="0"/>
          <w:marRight w:val="0"/>
          <w:marTop w:val="0"/>
          <w:marBottom w:val="0"/>
          <w:divBdr>
            <w:top w:val="none" w:sz="0" w:space="0" w:color="auto"/>
            <w:left w:val="none" w:sz="0" w:space="0" w:color="auto"/>
            <w:bottom w:val="none" w:sz="0" w:space="0" w:color="auto"/>
            <w:right w:val="none" w:sz="0" w:space="0" w:color="auto"/>
          </w:divBdr>
          <w:divsChild>
            <w:div w:id="4602591">
              <w:marLeft w:val="0"/>
              <w:marRight w:val="0"/>
              <w:marTop w:val="0"/>
              <w:marBottom w:val="0"/>
              <w:divBdr>
                <w:top w:val="none" w:sz="0" w:space="0" w:color="auto"/>
                <w:left w:val="none" w:sz="0" w:space="0" w:color="auto"/>
                <w:bottom w:val="none" w:sz="0" w:space="0" w:color="auto"/>
                <w:right w:val="none" w:sz="0" w:space="0" w:color="auto"/>
              </w:divBdr>
              <w:divsChild>
                <w:div w:id="2074767271">
                  <w:marLeft w:val="0"/>
                  <w:marRight w:val="0"/>
                  <w:marTop w:val="0"/>
                  <w:marBottom w:val="0"/>
                  <w:divBdr>
                    <w:top w:val="none" w:sz="0" w:space="0" w:color="auto"/>
                    <w:left w:val="none" w:sz="0" w:space="0" w:color="auto"/>
                    <w:bottom w:val="none" w:sz="0" w:space="0" w:color="auto"/>
                    <w:right w:val="none" w:sz="0" w:space="0" w:color="auto"/>
                  </w:divBdr>
                  <w:divsChild>
                    <w:div w:id="1205950790">
                      <w:marLeft w:val="0"/>
                      <w:marRight w:val="0"/>
                      <w:marTop w:val="0"/>
                      <w:marBottom w:val="0"/>
                      <w:divBdr>
                        <w:top w:val="none" w:sz="0" w:space="0" w:color="auto"/>
                        <w:left w:val="none" w:sz="0" w:space="0" w:color="auto"/>
                        <w:bottom w:val="none" w:sz="0" w:space="0" w:color="auto"/>
                        <w:right w:val="none" w:sz="0" w:space="0" w:color="auto"/>
                      </w:divBdr>
                      <w:divsChild>
                        <w:div w:id="175486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095087">
          <w:marLeft w:val="0"/>
          <w:marRight w:val="0"/>
          <w:marTop w:val="0"/>
          <w:marBottom w:val="0"/>
          <w:divBdr>
            <w:top w:val="none" w:sz="0" w:space="0" w:color="auto"/>
            <w:left w:val="none" w:sz="0" w:space="0" w:color="auto"/>
            <w:bottom w:val="none" w:sz="0" w:space="0" w:color="auto"/>
            <w:right w:val="none" w:sz="0" w:space="0" w:color="auto"/>
          </w:divBdr>
          <w:divsChild>
            <w:div w:id="1615205999">
              <w:marLeft w:val="0"/>
              <w:marRight w:val="0"/>
              <w:marTop w:val="0"/>
              <w:marBottom w:val="0"/>
              <w:divBdr>
                <w:top w:val="none" w:sz="0" w:space="0" w:color="auto"/>
                <w:left w:val="none" w:sz="0" w:space="0" w:color="auto"/>
                <w:bottom w:val="none" w:sz="0" w:space="0" w:color="auto"/>
                <w:right w:val="none" w:sz="0" w:space="0" w:color="auto"/>
              </w:divBdr>
              <w:divsChild>
                <w:div w:id="253321018">
                  <w:marLeft w:val="0"/>
                  <w:marRight w:val="0"/>
                  <w:marTop w:val="0"/>
                  <w:marBottom w:val="0"/>
                  <w:divBdr>
                    <w:top w:val="none" w:sz="0" w:space="0" w:color="auto"/>
                    <w:left w:val="none" w:sz="0" w:space="0" w:color="auto"/>
                    <w:bottom w:val="none" w:sz="0" w:space="0" w:color="auto"/>
                    <w:right w:val="none" w:sz="0" w:space="0" w:color="auto"/>
                  </w:divBdr>
                  <w:divsChild>
                    <w:div w:id="711465646">
                      <w:marLeft w:val="0"/>
                      <w:marRight w:val="0"/>
                      <w:marTop w:val="0"/>
                      <w:marBottom w:val="0"/>
                      <w:divBdr>
                        <w:top w:val="none" w:sz="0" w:space="0" w:color="auto"/>
                        <w:left w:val="none" w:sz="0" w:space="0" w:color="auto"/>
                        <w:bottom w:val="none" w:sz="0" w:space="0" w:color="auto"/>
                        <w:right w:val="none" w:sz="0" w:space="0" w:color="auto"/>
                      </w:divBdr>
                      <w:divsChild>
                        <w:div w:id="671875907">
                          <w:marLeft w:val="0"/>
                          <w:marRight w:val="0"/>
                          <w:marTop w:val="0"/>
                          <w:marBottom w:val="0"/>
                          <w:divBdr>
                            <w:top w:val="none" w:sz="0" w:space="0" w:color="auto"/>
                            <w:left w:val="none" w:sz="0" w:space="0" w:color="auto"/>
                            <w:bottom w:val="none" w:sz="0" w:space="0" w:color="auto"/>
                            <w:right w:val="none" w:sz="0" w:space="0" w:color="auto"/>
                          </w:divBdr>
                          <w:divsChild>
                            <w:div w:id="1525440593">
                              <w:marLeft w:val="0"/>
                              <w:marRight w:val="0"/>
                              <w:marTop w:val="0"/>
                              <w:marBottom w:val="0"/>
                              <w:divBdr>
                                <w:top w:val="none" w:sz="0" w:space="0" w:color="auto"/>
                                <w:left w:val="none" w:sz="0" w:space="0" w:color="auto"/>
                                <w:bottom w:val="none" w:sz="0" w:space="0" w:color="auto"/>
                                <w:right w:val="none" w:sz="0" w:space="0" w:color="auto"/>
                              </w:divBdr>
                              <w:divsChild>
                                <w:div w:id="272127431">
                                  <w:marLeft w:val="0"/>
                                  <w:marRight w:val="0"/>
                                  <w:marTop w:val="0"/>
                                  <w:marBottom w:val="0"/>
                                  <w:divBdr>
                                    <w:top w:val="none" w:sz="0" w:space="0" w:color="auto"/>
                                    <w:left w:val="none" w:sz="0" w:space="0" w:color="auto"/>
                                    <w:bottom w:val="none" w:sz="0" w:space="0" w:color="auto"/>
                                    <w:right w:val="none" w:sz="0" w:space="0" w:color="auto"/>
                                  </w:divBdr>
                                  <w:divsChild>
                                    <w:div w:id="1826123515">
                                      <w:marLeft w:val="0"/>
                                      <w:marRight w:val="510"/>
                                      <w:marTop w:val="0"/>
                                      <w:marBottom w:val="0"/>
                                      <w:divBdr>
                                        <w:top w:val="none" w:sz="0" w:space="0" w:color="auto"/>
                                        <w:left w:val="none" w:sz="0" w:space="0" w:color="auto"/>
                                        <w:bottom w:val="none" w:sz="0" w:space="0" w:color="auto"/>
                                        <w:right w:val="none" w:sz="0" w:space="0" w:color="auto"/>
                                      </w:divBdr>
                                      <w:divsChild>
                                        <w:div w:id="1131366311">
                                          <w:marLeft w:val="0"/>
                                          <w:marRight w:val="0"/>
                                          <w:marTop w:val="0"/>
                                          <w:marBottom w:val="0"/>
                                          <w:divBdr>
                                            <w:top w:val="none" w:sz="0" w:space="0" w:color="auto"/>
                                            <w:left w:val="none" w:sz="0" w:space="0" w:color="auto"/>
                                            <w:bottom w:val="none" w:sz="0" w:space="0" w:color="auto"/>
                                            <w:right w:val="none" w:sz="0" w:space="0" w:color="auto"/>
                                          </w:divBdr>
                                          <w:divsChild>
                                            <w:div w:id="4986860">
                                              <w:marLeft w:val="0"/>
                                              <w:marRight w:val="0"/>
                                              <w:marTop w:val="0"/>
                                              <w:marBottom w:val="0"/>
                                              <w:divBdr>
                                                <w:top w:val="none" w:sz="0" w:space="0" w:color="auto"/>
                                                <w:left w:val="none" w:sz="0" w:space="0" w:color="auto"/>
                                                <w:bottom w:val="none" w:sz="0" w:space="0" w:color="auto"/>
                                                <w:right w:val="none" w:sz="0" w:space="0" w:color="auto"/>
                                              </w:divBdr>
                                              <w:divsChild>
                                                <w:div w:id="1170562788">
                                                  <w:marLeft w:val="0"/>
                                                  <w:marRight w:val="0"/>
                                                  <w:marTop w:val="0"/>
                                                  <w:marBottom w:val="0"/>
                                                  <w:divBdr>
                                                    <w:top w:val="none" w:sz="0" w:space="0" w:color="auto"/>
                                                    <w:left w:val="none" w:sz="0" w:space="0" w:color="auto"/>
                                                    <w:bottom w:val="none" w:sz="0" w:space="0" w:color="auto"/>
                                                    <w:right w:val="none" w:sz="0" w:space="0" w:color="auto"/>
                                                  </w:divBdr>
                                                  <w:divsChild>
                                                    <w:div w:id="12053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645504">
                                      <w:marLeft w:val="0"/>
                                      <w:marRight w:val="510"/>
                                      <w:marTop w:val="0"/>
                                      <w:marBottom w:val="0"/>
                                      <w:divBdr>
                                        <w:top w:val="none" w:sz="0" w:space="0" w:color="auto"/>
                                        <w:left w:val="none" w:sz="0" w:space="0" w:color="auto"/>
                                        <w:bottom w:val="none" w:sz="0" w:space="0" w:color="auto"/>
                                        <w:right w:val="none" w:sz="0" w:space="0" w:color="auto"/>
                                      </w:divBdr>
                                      <w:divsChild>
                                        <w:div w:id="1052540019">
                                          <w:marLeft w:val="0"/>
                                          <w:marRight w:val="0"/>
                                          <w:marTop w:val="0"/>
                                          <w:marBottom w:val="0"/>
                                          <w:divBdr>
                                            <w:top w:val="none" w:sz="0" w:space="0" w:color="auto"/>
                                            <w:left w:val="none" w:sz="0" w:space="0" w:color="auto"/>
                                            <w:bottom w:val="none" w:sz="0" w:space="0" w:color="auto"/>
                                            <w:right w:val="none" w:sz="0" w:space="0" w:color="auto"/>
                                          </w:divBdr>
                                          <w:divsChild>
                                            <w:div w:id="1324120965">
                                              <w:marLeft w:val="0"/>
                                              <w:marRight w:val="0"/>
                                              <w:marTop w:val="0"/>
                                              <w:marBottom w:val="0"/>
                                              <w:divBdr>
                                                <w:top w:val="none" w:sz="0" w:space="0" w:color="auto"/>
                                                <w:left w:val="none" w:sz="0" w:space="0" w:color="auto"/>
                                                <w:bottom w:val="none" w:sz="0" w:space="0" w:color="auto"/>
                                                <w:right w:val="none" w:sz="0" w:space="0" w:color="auto"/>
                                              </w:divBdr>
                                              <w:divsChild>
                                                <w:div w:id="536702435">
                                                  <w:marLeft w:val="0"/>
                                                  <w:marRight w:val="0"/>
                                                  <w:marTop w:val="0"/>
                                                  <w:marBottom w:val="0"/>
                                                  <w:divBdr>
                                                    <w:top w:val="none" w:sz="0" w:space="0" w:color="auto"/>
                                                    <w:left w:val="none" w:sz="0" w:space="0" w:color="auto"/>
                                                    <w:bottom w:val="none" w:sz="0" w:space="0" w:color="auto"/>
                                                    <w:right w:val="none" w:sz="0" w:space="0" w:color="auto"/>
                                                  </w:divBdr>
                                                  <w:divsChild>
                                                    <w:div w:id="80512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674722">
                                      <w:marLeft w:val="0"/>
                                      <w:marRight w:val="510"/>
                                      <w:marTop w:val="0"/>
                                      <w:marBottom w:val="0"/>
                                      <w:divBdr>
                                        <w:top w:val="none" w:sz="0" w:space="0" w:color="auto"/>
                                        <w:left w:val="none" w:sz="0" w:space="0" w:color="auto"/>
                                        <w:bottom w:val="none" w:sz="0" w:space="0" w:color="auto"/>
                                        <w:right w:val="none" w:sz="0" w:space="0" w:color="auto"/>
                                      </w:divBdr>
                                      <w:divsChild>
                                        <w:div w:id="2004046448">
                                          <w:marLeft w:val="0"/>
                                          <w:marRight w:val="0"/>
                                          <w:marTop w:val="0"/>
                                          <w:marBottom w:val="0"/>
                                          <w:divBdr>
                                            <w:top w:val="none" w:sz="0" w:space="0" w:color="auto"/>
                                            <w:left w:val="none" w:sz="0" w:space="0" w:color="auto"/>
                                            <w:bottom w:val="none" w:sz="0" w:space="0" w:color="auto"/>
                                            <w:right w:val="none" w:sz="0" w:space="0" w:color="auto"/>
                                          </w:divBdr>
                                          <w:divsChild>
                                            <w:div w:id="575210633">
                                              <w:marLeft w:val="0"/>
                                              <w:marRight w:val="0"/>
                                              <w:marTop w:val="0"/>
                                              <w:marBottom w:val="0"/>
                                              <w:divBdr>
                                                <w:top w:val="none" w:sz="0" w:space="0" w:color="auto"/>
                                                <w:left w:val="none" w:sz="0" w:space="0" w:color="auto"/>
                                                <w:bottom w:val="none" w:sz="0" w:space="0" w:color="auto"/>
                                                <w:right w:val="none" w:sz="0" w:space="0" w:color="auto"/>
                                              </w:divBdr>
                                              <w:divsChild>
                                                <w:div w:id="907763883">
                                                  <w:marLeft w:val="0"/>
                                                  <w:marRight w:val="0"/>
                                                  <w:marTop w:val="0"/>
                                                  <w:marBottom w:val="0"/>
                                                  <w:divBdr>
                                                    <w:top w:val="none" w:sz="0" w:space="0" w:color="auto"/>
                                                    <w:left w:val="none" w:sz="0" w:space="0" w:color="auto"/>
                                                    <w:bottom w:val="none" w:sz="0" w:space="0" w:color="auto"/>
                                                    <w:right w:val="none" w:sz="0" w:space="0" w:color="auto"/>
                                                  </w:divBdr>
                                                  <w:divsChild>
                                                    <w:div w:id="76087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953101">
                                      <w:marLeft w:val="0"/>
                                      <w:marRight w:val="510"/>
                                      <w:marTop w:val="0"/>
                                      <w:marBottom w:val="0"/>
                                      <w:divBdr>
                                        <w:top w:val="none" w:sz="0" w:space="0" w:color="auto"/>
                                        <w:left w:val="none" w:sz="0" w:space="0" w:color="auto"/>
                                        <w:bottom w:val="none" w:sz="0" w:space="0" w:color="auto"/>
                                        <w:right w:val="none" w:sz="0" w:space="0" w:color="auto"/>
                                      </w:divBdr>
                                      <w:divsChild>
                                        <w:div w:id="490216422">
                                          <w:marLeft w:val="0"/>
                                          <w:marRight w:val="0"/>
                                          <w:marTop w:val="0"/>
                                          <w:marBottom w:val="0"/>
                                          <w:divBdr>
                                            <w:top w:val="none" w:sz="0" w:space="0" w:color="auto"/>
                                            <w:left w:val="none" w:sz="0" w:space="0" w:color="auto"/>
                                            <w:bottom w:val="none" w:sz="0" w:space="0" w:color="auto"/>
                                            <w:right w:val="none" w:sz="0" w:space="0" w:color="auto"/>
                                          </w:divBdr>
                                          <w:divsChild>
                                            <w:div w:id="1681852604">
                                              <w:marLeft w:val="0"/>
                                              <w:marRight w:val="0"/>
                                              <w:marTop w:val="0"/>
                                              <w:marBottom w:val="0"/>
                                              <w:divBdr>
                                                <w:top w:val="none" w:sz="0" w:space="0" w:color="auto"/>
                                                <w:left w:val="none" w:sz="0" w:space="0" w:color="auto"/>
                                                <w:bottom w:val="none" w:sz="0" w:space="0" w:color="auto"/>
                                                <w:right w:val="none" w:sz="0" w:space="0" w:color="auto"/>
                                              </w:divBdr>
                                              <w:divsChild>
                                                <w:div w:id="475925077">
                                                  <w:marLeft w:val="0"/>
                                                  <w:marRight w:val="0"/>
                                                  <w:marTop w:val="0"/>
                                                  <w:marBottom w:val="0"/>
                                                  <w:divBdr>
                                                    <w:top w:val="none" w:sz="0" w:space="0" w:color="auto"/>
                                                    <w:left w:val="none" w:sz="0" w:space="0" w:color="auto"/>
                                                    <w:bottom w:val="none" w:sz="0" w:space="0" w:color="auto"/>
                                                    <w:right w:val="none" w:sz="0" w:space="0" w:color="auto"/>
                                                  </w:divBdr>
                                                  <w:divsChild>
                                                    <w:div w:id="1886872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2850855">
          <w:marLeft w:val="0"/>
          <w:marRight w:val="0"/>
          <w:marTop w:val="0"/>
          <w:marBottom w:val="0"/>
          <w:divBdr>
            <w:top w:val="none" w:sz="0" w:space="0" w:color="auto"/>
            <w:left w:val="none" w:sz="0" w:space="0" w:color="auto"/>
            <w:bottom w:val="none" w:sz="0" w:space="0" w:color="auto"/>
            <w:right w:val="none" w:sz="0" w:space="0" w:color="auto"/>
          </w:divBdr>
          <w:divsChild>
            <w:div w:id="1657873825">
              <w:marLeft w:val="0"/>
              <w:marRight w:val="0"/>
              <w:marTop w:val="0"/>
              <w:marBottom w:val="0"/>
              <w:divBdr>
                <w:top w:val="none" w:sz="0" w:space="0" w:color="auto"/>
                <w:left w:val="none" w:sz="0" w:space="0" w:color="auto"/>
                <w:bottom w:val="none" w:sz="0" w:space="0" w:color="auto"/>
                <w:right w:val="none" w:sz="0" w:space="0" w:color="auto"/>
              </w:divBdr>
              <w:divsChild>
                <w:div w:id="186875031">
                  <w:marLeft w:val="0"/>
                  <w:marRight w:val="0"/>
                  <w:marTop w:val="0"/>
                  <w:marBottom w:val="0"/>
                  <w:divBdr>
                    <w:top w:val="none" w:sz="0" w:space="0" w:color="auto"/>
                    <w:left w:val="none" w:sz="0" w:space="0" w:color="auto"/>
                    <w:bottom w:val="none" w:sz="0" w:space="0" w:color="auto"/>
                    <w:right w:val="none" w:sz="0" w:space="0" w:color="auto"/>
                  </w:divBdr>
                  <w:divsChild>
                    <w:div w:id="293558855">
                      <w:marLeft w:val="0"/>
                      <w:marRight w:val="0"/>
                      <w:marTop w:val="0"/>
                      <w:marBottom w:val="0"/>
                      <w:divBdr>
                        <w:top w:val="none" w:sz="0" w:space="0" w:color="auto"/>
                        <w:left w:val="none" w:sz="0" w:space="0" w:color="auto"/>
                        <w:bottom w:val="none" w:sz="0" w:space="0" w:color="auto"/>
                        <w:right w:val="none" w:sz="0" w:space="0" w:color="auto"/>
                      </w:divBdr>
                      <w:divsChild>
                        <w:div w:id="81679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702982">
      <w:bodyDiv w:val="1"/>
      <w:marLeft w:val="0"/>
      <w:marRight w:val="0"/>
      <w:marTop w:val="0"/>
      <w:marBottom w:val="0"/>
      <w:divBdr>
        <w:top w:val="none" w:sz="0" w:space="0" w:color="auto"/>
        <w:left w:val="none" w:sz="0" w:space="0" w:color="auto"/>
        <w:bottom w:val="none" w:sz="0" w:space="0" w:color="auto"/>
        <w:right w:val="none" w:sz="0" w:space="0" w:color="auto"/>
      </w:divBdr>
    </w:div>
    <w:div w:id="1060203479">
      <w:bodyDiv w:val="1"/>
      <w:marLeft w:val="0"/>
      <w:marRight w:val="0"/>
      <w:marTop w:val="0"/>
      <w:marBottom w:val="0"/>
      <w:divBdr>
        <w:top w:val="none" w:sz="0" w:space="0" w:color="auto"/>
        <w:left w:val="none" w:sz="0" w:space="0" w:color="auto"/>
        <w:bottom w:val="none" w:sz="0" w:space="0" w:color="auto"/>
        <w:right w:val="none" w:sz="0" w:space="0" w:color="auto"/>
      </w:divBdr>
      <w:divsChild>
        <w:div w:id="1762407998">
          <w:marLeft w:val="0"/>
          <w:marRight w:val="0"/>
          <w:marTop w:val="0"/>
          <w:marBottom w:val="0"/>
          <w:divBdr>
            <w:top w:val="single" w:sz="2" w:space="0" w:color="D9D9E3"/>
            <w:left w:val="single" w:sz="2" w:space="0" w:color="D9D9E3"/>
            <w:bottom w:val="single" w:sz="2" w:space="0" w:color="D9D9E3"/>
            <w:right w:val="single" w:sz="2" w:space="0" w:color="D9D9E3"/>
          </w:divBdr>
          <w:divsChild>
            <w:div w:id="326323622">
              <w:marLeft w:val="0"/>
              <w:marRight w:val="0"/>
              <w:marTop w:val="0"/>
              <w:marBottom w:val="0"/>
              <w:divBdr>
                <w:top w:val="single" w:sz="2" w:space="0" w:color="D9D9E3"/>
                <w:left w:val="single" w:sz="2" w:space="0" w:color="D9D9E3"/>
                <w:bottom w:val="single" w:sz="2" w:space="0" w:color="D9D9E3"/>
                <w:right w:val="single" w:sz="2" w:space="0" w:color="D9D9E3"/>
              </w:divBdr>
              <w:divsChild>
                <w:div w:id="253709504">
                  <w:marLeft w:val="0"/>
                  <w:marRight w:val="0"/>
                  <w:marTop w:val="0"/>
                  <w:marBottom w:val="0"/>
                  <w:divBdr>
                    <w:top w:val="single" w:sz="2" w:space="0" w:color="D9D9E3"/>
                    <w:left w:val="single" w:sz="2" w:space="0" w:color="D9D9E3"/>
                    <w:bottom w:val="single" w:sz="2" w:space="0" w:color="D9D9E3"/>
                    <w:right w:val="single" w:sz="2" w:space="0" w:color="D9D9E3"/>
                  </w:divBdr>
                  <w:divsChild>
                    <w:div w:id="1308784962">
                      <w:marLeft w:val="0"/>
                      <w:marRight w:val="0"/>
                      <w:marTop w:val="0"/>
                      <w:marBottom w:val="0"/>
                      <w:divBdr>
                        <w:top w:val="single" w:sz="2" w:space="0" w:color="D9D9E3"/>
                        <w:left w:val="single" w:sz="2" w:space="0" w:color="D9D9E3"/>
                        <w:bottom w:val="single" w:sz="2" w:space="0" w:color="D9D9E3"/>
                        <w:right w:val="single" w:sz="2" w:space="0" w:color="D9D9E3"/>
                      </w:divBdr>
                      <w:divsChild>
                        <w:div w:id="1084032149">
                          <w:marLeft w:val="0"/>
                          <w:marRight w:val="0"/>
                          <w:marTop w:val="0"/>
                          <w:marBottom w:val="0"/>
                          <w:divBdr>
                            <w:top w:val="single" w:sz="2" w:space="0" w:color="D9D9E3"/>
                            <w:left w:val="single" w:sz="2" w:space="0" w:color="D9D9E3"/>
                            <w:bottom w:val="single" w:sz="2" w:space="0" w:color="D9D9E3"/>
                            <w:right w:val="single" w:sz="2" w:space="0" w:color="D9D9E3"/>
                          </w:divBdr>
                          <w:divsChild>
                            <w:div w:id="637878104">
                              <w:marLeft w:val="0"/>
                              <w:marRight w:val="0"/>
                              <w:marTop w:val="100"/>
                              <w:marBottom w:val="100"/>
                              <w:divBdr>
                                <w:top w:val="single" w:sz="2" w:space="0" w:color="D9D9E3"/>
                                <w:left w:val="single" w:sz="2" w:space="0" w:color="D9D9E3"/>
                                <w:bottom w:val="single" w:sz="2" w:space="0" w:color="D9D9E3"/>
                                <w:right w:val="single" w:sz="2" w:space="0" w:color="D9D9E3"/>
                              </w:divBdr>
                              <w:divsChild>
                                <w:div w:id="1230264747">
                                  <w:marLeft w:val="0"/>
                                  <w:marRight w:val="0"/>
                                  <w:marTop w:val="0"/>
                                  <w:marBottom w:val="0"/>
                                  <w:divBdr>
                                    <w:top w:val="single" w:sz="2" w:space="0" w:color="D9D9E3"/>
                                    <w:left w:val="single" w:sz="2" w:space="0" w:color="D9D9E3"/>
                                    <w:bottom w:val="single" w:sz="2" w:space="0" w:color="D9D9E3"/>
                                    <w:right w:val="single" w:sz="2" w:space="0" w:color="D9D9E3"/>
                                  </w:divBdr>
                                  <w:divsChild>
                                    <w:div w:id="1563902579">
                                      <w:marLeft w:val="0"/>
                                      <w:marRight w:val="0"/>
                                      <w:marTop w:val="0"/>
                                      <w:marBottom w:val="0"/>
                                      <w:divBdr>
                                        <w:top w:val="single" w:sz="2" w:space="0" w:color="D9D9E3"/>
                                        <w:left w:val="single" w:sz="2" w:space="0" w:color="D9D9E3"/>
                                        <w:bottom w:val="single" w:sz="2" w:space="0" w:color="D9D9E3"/>
                                        <w:right w:val="single" w:sz="2" w:space="0" w:color="D9D9E3"/>
                                      </w:divBdr>
                                      <w:divsChild>
                                        <w:div w:id="1742830736">
                                          <w:marLeft w:val="0"/>
                                          <w:marRight w:val="0"/>
                                          <w:marTop w:val="0"/>
                                          <w:marBottom w:val="0"/>
                                          <w:divBdr>
                                            <w:top w:val="single" w:sz="2" w:space="0" w:color="D9D9E3"/>
                                            <w:left w:val="single" w:sz="2" w:space="0" w:color="D9D9E3"/>
                                            <w:bottom w:val="single" w:sz="2" w:space="0" w:color="D9D9E3"/>
                                            <w:right w:val="single" w:sz="2" w:space="0" w:color="D9D9E3"/>
                                          </w:divBdr>
                                          <w:divsChild>
                                            <w:div w:id="1126579791">
                                              <w:marLeft w:val="0"/>
                                              <w:marRight w:val="0"/>
                                              <w:marTop w:val="0"/>
                                              <w:marBottom w:val="0"/>
                                              <w:divBdr>
                                                <w:top w:val="single" w:sz="2" w:space="0" w:color="D9D9E3"/>
                                                <w:left w:val="single" w:sz="2" w:space="0" w:color="D9D9E3"/>
                                                <w:bottom w:val="single" w:sz="2" w:space="0" w:color="D9D9E3"/>
                                                <w:right w:val="single" w:sz="2" w:space="0" w:color="D9D9E3"/>
                                              </w:divBdr>
                                              <w:divsChild>
                                                <w:div w:id="1244292215">
                                                  <w:marLeft w:val="0"/>
                                                  <w:marRight w:val="0"/>
                                                  <w:marTop w:val="0"/>
                                                  <w:marBottom w:val="0"/>
                                                  <w:divBdr>
                                                    <w:top w:val="single" w:sz="2" w:space="0" w:color="D9D9E3"/>
                                                    <w:left w:val="single" w:sz="2" w:space="0" w:color="D9D9E3"/>
                                                    <w:bottom w:val="single" w:sz="2" w:space="0" w:color="D9D9E3"/>
                                                    <w:right w:val="single" w:sz="2" w:space="0" w:color="D9D9E3"/>
                                                  </w:divBdr>
                                                  <w:divsChild>
                                                    <w:div w:id="7993455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57170364">
          <w:marLeft w:val="0"/>
          <w:marRight w:val="0"/>
          <w:marTop w:val="0"/>
          <w:marBottom w:val="0"/>
          <w:divBdr>
            <w:top w:val="none" w:sz="0" w:space="0" w:color="auto"/>
            <w:left w:val="none" w:sz="0" w:space="0" w:color="auto"/>
            <w:bottom w:val="none" w:sz="0" w:space="0" w:color="auto"/>
            <w:right w:val="none" w:sz="0" w:space="0" w:color="auto"/>
          </w:divBdr>
        </w:div>
      </w:divsChild>
    </w:div>
    <w:div w:id="1076710337">
      <w:bodyDiv w:val="1"/>
      <w:marLeft w:val="0"/>
      <w:marRight w:val="0"/>
      <w:marTop w:val="0"/>
      <w:marBottom w:val="0"/>
      <w:divBdr>
        <w:top w:val="none" w:sz="0" w:space="0" w:color="auto"/>
        <w:left w:val="none" w:sz="0" w:space="0" w:color="auto"/>
        <w:bottom w:val="none" w:sz="0" w:space="0" w:color="auto"/>
        <w:right w:val="none" w:sz="0" w:space="0" w:color="auto"/>
      </w:divBdr>
    </w:div>
    <w:div w:id="1122266737">
      <w:bodyDiv w:val="1"/>
      <w:marLeft w:val="0"/>
      <w:marRight w:val="0"/>
      <w:marTop w:val="0"/>
      <w:marBottom w:val="0"/>
      <w:divBdr>
        <w:top w:val="none" w:sz="0" w:space="0" w:color="auto"/>
        <w:left w:val="none" w:sz="0" w:space="0" w:color="auto"/>
        <w:bottom w:val="none" w:sz="0" w:space="0" w:color="auto"/>
        <w:right w:val="none" w:sz="0" w:space="0" w:color="auto"/>
      </w:divBdr>
      <w:divsChild>
        <w:div w:id="235212691">
          <w:marLeft w:val="0"/>
          <w:marRight w:val="0"/>
          <w:marTop w:val="0"/>
          <w:marBottom w:val="0"/>
          <w:divBdr>
            <w:top w:val="none" w:sz="0" w:space="0" w:color="auto"/>
            <w:left w:val="none" w:sz="0" w:space="0" w:color="auto"/>
            <w:bottom w:val="none" w:sz="0" w:space="0" w:color="auto"/>
            <w:right w:val="none" w:sz="0" w:space="0" w:color="auto"/>
          </w:divBdr>
        </w:div>
        <w:div w:id="273901183">
          <w:marLeft w:val="0"/>
          <w:marRight w:val="0"/>
          <w:marTop w:val="0"/>
          <w:marBottom w:val="0"/>
          <w:divBdr>
            <w:top w:val="none" w:sz="0" w:space="0" w:color="auto"/>
            <w:left w:val="none" w:sz="0" w:space="0" w:color="auto"/>
            <w:bottom w:val="none" w:sz="0" w:space="0" w:color="auto"/>
            <w:right w:val="none" w:sz="0" w:space="0" w:color="auto"/>
          </w:divBdr>
        </w:div>
      </w:divsChild>
    </w:div>
    <w:div w:id="1154563874">
      <w:bodyDiv w:val="1"/>
      <w:marLeft w:val="0"/>
      <w:marRight w:val="0"/>
      <w:marTop w:val="0"/>
      <w:marBottom w:val="0"/>
      <w:divBdr>
        <w:top w:val="none" w:sz="0" w:space="0" w:color="auto"/>
        <w:left w:val="none" w:sz="0" w:space="0" w:color="auto"/>
        <w:bottom w:val="none" w:sz="0" w:space="0" w:color="auto"/>
        <w:right w:val="none" w:sz="0" w:space="0" w:color="auto"/>
      </w:divBdr>
      <w:divsChild>
        <w:div w:id="1298494183">
          <w:marLeft w:val="0"/>
          <w:marRight w:val="0"/>
          <w:marTop w:val="0"/>
          <w:marBottom w:val="0"/>
          <w:divBdr>
            <w:top w:val="none" w:sz="0" w:space="0" w:color="auto"/>
            <w:left w:val="none" w:sz="0" w:space="0" w:color="auto"/>
            <w:bottom w:val="none" w:sz="0" w:space="0" w:color="auto"/>
            <w:right w:val="none" w:sz="0" w:space="0" w:color="auto"/>
          </w:divBdr>
          <w:divsChild>
            <w:div w:id="1667510904">
              <w:marLeft w:val="0"/>
              <w:marRight w:val="0"/>
              <w:marTop w:val="0"/>
              <w:marBottom w:val="0"/>
              <w:divBdr>
                <w:top w:val="none" w:sz="0" w:space="0" w:color="auto"/>
                <w:left w:val="none" w:sz="0" w:space="0" w:color="auto"/>
                <w:bottom w:val="none" w:sz="0" w:space="0" w:color="auto"/>
                <w:right w:val="none" w:sz="0" w:space="0" w:color="auto"/>
              </w:divBdr>
              <w:divsChild>
                <w:div w:id="619341607">
                  <w:marLeft w:val="0"/>
                  <w:marRight w:val="0"/>
                  <w:marTop w:val="0"/>
                  <w:marBottom w:val="0"/>
                  <w:divBdr>
                    <w:top w:val="none" w:sz="0" w:space="0" w:color="auto"/>
                    <w:left w:val="none" w:sz="0" w:space="0" w:color="auto"/>
                    <w:bottom w:val="none" w:sz="0" w:space="0" w:color="auto"/>
                    <w:right w:val="none" w:sz="0" w:space="0" w:color="auto"/>
                  </w:divBdr>
                  <w:divsChild>
                    <w:div w:id="2012172795">
                      <w:marLeft w:val="0"/>
                      <w:marRight w:val="0"/>
                      <w:marTop w:val="0"/>
                      <w:marBottom w:val="0"/>
                      <w:divBdr>
                        <w:top w:val="none" w:sz="0" w:space="0" w:color="auto"/>
                        <w:left w:val="none" w:sz="0" w:space="0" w:color="auto"/>
                        <w:bottom w:val="none" w:sz="0" w:space="0" w:color="auto"/>
                        <w:right w:val="none" w:sz="0" w:space="0" w:color="auto"/>
                      </w:divBdr>
                    </w:div>
                  </w:divsChild>
                </w:div>
                <w:div w:id="198970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735366">
      <w:bodyDiv w:val="1"/>
      <w:marLeft w:val="0"/>
      <w:marRight w:val="0"/>
      <w:marTop w:val="0"/>
      <w:marBottom w:val="0"/>
      <w:divBdr>
        <w:top w:val="none" w:sz="0" w:space="0" w:color="auto"/>
        <w:left w:val="none" w:sz="0" w:space="0" w:color="auto"/>
        <w:bottom w:val="none" w:sz="0" w:space="0" w:color="auto"/>
        <w:right w:val="none" w:sz="0" w:space="0" w:color="auto"/>
      </w:divBdr>
    </w:div>
    <w:div w:id="1164668078">
      <w:bodyDiv w:val="1"/>
      <w:marLeft w:val="0"/>
      <w:marRight w:val="0"/>
      <w:marTop w:val="0"/>
      <w:marBottom w:val="0"/>
      <w:divBdr>
        <w:top w:val="none" w:sz="0" w:space="0" w:color="auto"/>
        <w:left w:val="none" w:sz="0" w:space="0" w:color="auto"/>
        <w:bottom w:val="none" w:sz="0" w:space="0" w:color="auto"/>
        <w:right w:val="none" w:sz="0" w:space="0" w:color="auto"/>
      </w:divBdr>
    </w:div>
    <w:div w:id="1227183840">
      <w:bodyDiv w:val="1"/>
      <w:marLeft w:val="0"/>
      <w:marRight w:val="0"/>
      <w:marTop w:val="0"/>
      <w:marBottom w:val="0"/>
      <w:divBdr>
        <w:top w:val="none" w:sz="0" w:space="0" w:color="auto"/>
        <w:left w:val="none" w:sz="0" w:space="0" w:color="auto"/>
        <w:bottom w:val="none" w:sz="0" w:space="0" w:color="auto"/>
        <w:right w:val="none" w:sz="0" w:space="0" w:color="auto"/>
      </w:divBdr>
    </w:div>
    <w:div w:id="1238251652">
      <w:bodyDiv w:val="1"/>
      <w:marLeft w:val="0"/>
      <w:marRight w:val="0"/>
      <w:marTop w:val="0"/>
      <w:marBottom w:val="0"/>
      <w:divBdr>
        <w:top w:val="none" w:sz="0" w:space="0" w:color="auto"/>
        <w:left w:val="none" w:sz="0" w:space="0" w:color="auto"/>
        <w:bottom w:val="none" w:sz="0" w:space="0" w:color="auto"/>
        <w:right w:val="none" w:sz="0" w:space="0" w:color="auto"/>
      </w:divBdr>
    </w:div>
    <w:div w:id="1247616903">
      <w:bodyDiv w:val="1"/>
      <w:marLeft w:val="0"/>
      <w:marRight w:val="0"/>
      <w:marTop w:val="0"/>
      <w:marBottom w:val="0"/>
      <w:divBdr>
        <w:top w:val="none" w:sz="0" w:space="0" w:color="auto"/>
        <w:left w:val="none" w:sz="0" w:space="0" w:color="auto"/>
        <w:bottom w:val="none" w:sz="0" w:space="0" w:color="auto"/>
        <w:right w:val="none" w:sz="0" w:space="0" w:color="auto"/>
      </w:divBdr>
    </w:div>
    <w:div w:id="1417897285">
      <w:bodyDiv w:val="1"/>
      <w:marLeft w:val="0"/>
      <w:marRight w:val="0"/>
      <w:marTop w:val="0"/>
      <w:marBottom w:val="0"/>
      <w:divBdr>
        <w:top w:val="none" w:sz="0" w:space="0" w:color="auto"/>
        <w:left w:val="none" w:sz="0" w:space="0" w:color="auto"/>
        <w:bottom w:val="none" w:sz="0" w:space="0" w:color="auto"/>
        <w:right w:val="none" w:sz="0" w:space="0" w:color="auto"/>
      </w:divBdr>
    </w:div>
    <w:div w:id="1450852730">
      <w:bodyDiv w:val="1"/>
      <w:marLeft w:val="0"/>
      <w:marRight w:val="0"/>
      <w:marTop w:val="0"/>
      <w:marBottom w:val="0"/>
      <w:divBdr>
        <w:top w:val="none" w:sz="0" w:space="0" w:color="auto"/>
        <w:left w:val="none" w:sz="0" w:space="0" w:color="auto"/>
        <w:bottom w:val="none" w:sz="0" w:space="0" w:color="auto"/>
        <w:right w:val="none" w:sz="0" w:space="0" w:color="auto"/>
      </w:divBdr>
    </w:div>
    <w:div w:id="1476873102">
      <w:bodyDiv w:val="1"/>
      <w:marLeft w:val="0"/>
      <w:marRight w:val="0"/>
      <w:marTop w:val="0"/>
      <w:marBottom w:val="0"/>
      <w:divBdr>
        <w:top w:val="none" w:sz="0" w:space="0" w:color="auto"/>
        <w:left w:val="none" w:sz="0" w:space="0" w:color="auto"/>
        <w:bottom w:val="none" w:sz="0" w:space="0" w:color="auto"/>
        <w:right w:val="none" w:sz="0" w:space="0" w:color="auto"/>
      </w:divBdr>
    </w:div>
    <w:div w:id="1482505444">
      <w:bodyDiv w:val="1"/>
      <w:marLeft w:val="0"/>
      <w:marRight w:val="0"/>
      <w:marTop w:val="0"/>
      <w:marBottom w:val="0"/>
      <w:divBdr>
        <w:top w:val="none" w:sz="0" w:space="0" w:color="auto"/>
        <w:left w:val="none" w:sz="0" w:space="0" w:color="auto"/>
        <w:bottom w:val="none" w:sz="0" w:space="0" w:color="auto"/>
        <w:right w:val="none" w:sz="0" w:space="0" w:color="auto"/>
      </w:divBdr>
    </w:div>
    <w:div w:id="1514608734">
      <w:bodyDiv w:val="1"/>
      <w:marLeft w:val="0"/>
      <w:marRight w:val="0"/>
      <w:marTop w:val="0"/>
      <w:marBottom w:val="0"/>
      <w:divBdr>
        <w:top w:val="none" w:sz="0" w:space="0" w:color="auto"/>
        <w:left w:val="none" w:sz="0" w:space="0" w:color="auto"/>
        <w:bottom w:val="none" w:sz="0" w:space="0" w:color="auto"/>
        <w:right w:val="none" w:sz="0" w:space="0" w:color="auto"/>
      </w:divBdr>
    </w:div>
    <w:div w:id="1550603387">
      <w:bodyDiv w:val="1"/>
      <w:marLeft w:val="0"/>
      <w:marRight w:val="0"/>
      <w:marTop w:val="0"/>
      <w:marBottom w:val="0"/>
      <w:divBdr>
        <w:top w:val="none" w:sz="0" w:space="0" w:color="auto"/>
        <w:left w:val="none" w:sz="0" w:space="0" w:color="auto"/>
        <w:bottom w:val="none" w:sz="0" w:space="0" w:color="auto"/>
        <w:right w:val="none" w:sz="0" w:space="0" w:color="auto"/>
      </w:divBdr>
    </w:div>
    <w:div w:id="1552424925">
      <w:bodyDiv w:val="1"/>
      <w:marLeft w:val="0"/>
      <w:marRight w:val="0"/>
      <w:marTop w:val="0"/>
      <w:marBottom w:val="0"/>
      <w:divBdr>
        <w:top w:val="none" w:sz="0" w:space="0" w:color="auto"/>
        <w:left w:val="none" w:sz="0" w:space="0" w:color="auto"/>
        <w:bottom w:val="none" w:sz="0" w:space="0" w:color="auto"/>
        <w:right w:val="none" w:sz="0" w:space="0" w:color="auto"/>
      </w:divBdr>
    </w:div>
    <w:div w:id="1595897268">
      <w:bodyDiv w:val="1"/>
      <w:marLeft w:val="0"/>
      <w:marRight w:val="0"/>
      <w:marTop w:val="0"/>
      <w:marBottom w:val="0"/>
      <w:divBdr>
        <w:top w:val="none" w:sz="0" w:space="0" w:color="auto"/>
        <w:left w:val="none" w:sz="0" w:space="0" w:color="auto"/>
        <w:bottom w:val="none" w:sz="0" w:space="0" w:color="auto"/>
        <w:right w:val="none" w:sz="0" w:space="0" w:color="auto"/>
      </w:divBdr>
    </w:div>
    <w:div w:id="1678578373">
      <w:bodyDiv w:val="1"/>
      <w:marLeft w:val="0"/>
      <w:marRight w:val="0"/>
      <w:marTop w:val="0"/>
      <w:marBottom w:val="0"/>
      <w:divBdr>
        <w:top w:val="none" w:sz="0" w:space="0" w:color="auto"/>
        <w:left w:val="none" w:sz="0" w:space="0" w:color="auto"/>
        <w:bottom w:val="none" w:sz="0" w:space="0" w:color="auto"/>
        <w:right w:val="none" w:sz="0" w:space="0" w:color="auto"/>
      </w:divBdr>
    </w:div>
    <w:div w:id="1755082583">
      <w:bodyDiv w:val="1"/>
      <w:marLeft w:val="0"/>
      <w:marRight w:val="0"/>
      <w:marTop w:val="0"/>
      <w:marBottom w:val="0"/>
      <w:divBdr>
        <w:top w:val="none" w:sz="0" w:space="0" w:color="auto"/>
        <w:left w:val="none" w:sz="0" w:space="0" w:color="auto"/>
        <w:bottom w:val="none" w:sz="0" w:space="0" w:color="auto"/>
        <w:right w:val="none" w:sz="0" w:space="0" w:color="auto"/>
      </w:divBdr>
    </w:div>
    <w:div w:id="1760439743">
      <w:bodyDiv w:val="1"/>
      <w:marLeft w:val="0"/>
      <w:marRight w:val="0"/>
      <w:marTop w:val="0"/>
      <w:marBottom w:val="0"/>
      <w:divBdr>
        <w:top w:val="none" w:sz="0" w:space="0" w:color="auto"/>
        <w:left w:val="none" w:sz="0" w:space="0" w:color="auto"/>
        <w:bottom w:val="none" w:sz="0" w:space="0" w:color="auto"/>
        <w:right w:val="none" w:sz="0" w:space="0" w:color="auto"/>
      </w:divBdr>
    </w:div>
    <w:div w:id="1769034377">
      <w:bodyDiv w:val="1"/>
      <w:marLeft w:val="0"/>
      <w:marRight w:val="0"/>
      <w:marTop w:val="0"/>
      <w:marBottom w:val="0"/>
      <w:divBdr>
        <w:top w:val="none" w:sz="0" w:space="0" w:color="auto"/>
        <w:left w:val="none" w:sz="0" w:space="0" w:color="auto"/>
        <w:bottom w:val="none" w:sz="0" w:space="0" w:color="auto"/>
        <w:right w:val="none" w:sz="0" w:space="0" w:color="auto"/>
      </w:divBdr>
    </w:div>
    <w:div w:id="1780417557">
      <w:bodyDiv w:val="1"/>
      <w:marLeft w:val="0"/>
      <w:marRight w:val="0"/>
      <w:marTop w:val="0"/>
      <w:marBottom w:val="0"/>
      <w:divBdr>
        <w:top w:val="none" w:sz="0" w:space="0" w:color="auto"/>
        <w:left w:val="none" w:sz="0" w:space="0" w:color="auto"/>
        <w:bottom w:val="none" w:sz="0" w:space="0" w:color="auto"/>
        <w:right w:val="none" w:sz="0" w:space="0" w:color="auto"/>
      </w:divBdr>
    </w:div>
    <w:div w:id="1794326126">
      <w:bodyDiv w:val="1"/>
      <w:marLeft w:val="0"/>
      <w:marRight w:val="0"/>
      <w:marTop w:val="0"/>
      <w:marBottom w:val="0"/>
      <w:divBdr>
        <w:top w:val="none" w:sz="0" w:space="0" w:color="auto"/>
        <w:left w:val="none" w:sz="0" w:space="0" w:color="auto"/>
        <w:bottom w:val="none" w:sz="0" w:space="0" w:color="auto"/>
        <w:right w:val="none" w:sz="0" w:space="0" w:color="auto"/>
      </w:divBdr>
    </w:div>
    <w:div w:id="1854031954">
      <w:bodyDiv w:val="1"/>
      <w:marLeft w:val="0"/>
      <w:marRight w:val="0"/>
      <w:marTop w:val="0"/>
      <w:marBottom w:val="0"/>
      <w:divBdr>
        <w:top w:val="none" w:sz="0" w:space="0" w:color="auto"/>
        <w:left w:val="none" w:sz="0" w:space="0" w:color="auto"/>
        <w:bottom w:val="none" w:sz="0" w:space="0" w:color="auto"/>
        <w:right w:val="none" w:sz="0" w:space="0" w:color="auto"/>
      </w:divBdr>
    </w:div>
    <w:div w:id="1967199475">
      <w:bodyDiv w:val="1"/>
      <w:marLeft w:val="0"/>
      <w:marRight w:val="0"/>
      <w:marTop w:val="0"/>
      <w:marBottom w:val="0"/>
      <w:divBdr>
        <w:top w:val="none" w:sz="0" w:space="0" w:color="auto"/>
        <w:left w:val="none" w:sz="0" w:space="0" w:color="auto"/>
        <w:bottom w:val="none" w:sz="0" w:space="0" w:color="auto"/>
        <w:right w:val="none" w:sz="0" w:space="0" w:color="auto"/>
      </w:divBdr>
    </w:div>
    <w:div w:id="1981231258">
      <w:bodyDiv w:val="1"/>
      <w:marLeft w:val="0"/>
      <w:marRight w:val="0"/>
      <w:marTop w:val="0"/>
      <w:marBottom w:val="0"/>
      <w:divBdr>
        <w:top w:val="none" w:sz="0" w:space="0" w:color="auto"/>
        <w:left w:val="none" w:sz="0" w:space="0" w:color="auto"/>
        <w:bottom w:val="none" w:sz="0" w:space="0" w:color="auto"/>
        <w:right w:val="none" w:sz="0" w:space="0" w:color="auto"/>
      </w:divBdr>
    </w:div>
    <w:div w:id="1990203614">
      <w:bodyDiv w:val="1"/>
      <w:marLeft w:val="0"/>
      <w:marRight w:val="0"/>
      <w:marTop w:val="0"/>
      <w:marBottom w:val="0"/>
      <w:divBdr>
        <w:top w:val="none" w:sz="0" w:space="0" w:color="auto"/>
        <w:left w:val="none" w:sz="0" w:space="0" w:color="auto"/>
        <w:bottom w:val="none" w:sz="0" w:space="0" w:color="auto"/>
        <w:right w:val="none" w:sz="0" w:space="0" w:color="auto"/>
      </w:divBdr>
    </w:div>
    <w:div w:id="1996176851">
      <w:bodyDiv w:val="1"/>
      <w:marLeft w:val="0"/>
      <w:marRight w:val="0"/>
      <w:marTop w:val="0"/>
      <w:marBottom w:val="0"/>
      <w:divBdr>
        <w:top w:val="none" w:sz="0" w:space="0" w:color="auto"/>
        <w:left w:val="none" w:sz="0" w:space="0" w:color="auto"/>
        <w:bottom w:val="none" w:sz="0" w:space="0" w:color="auto"/>
        <w:right w:val="none" w:sz="0" w:space="0" w:color="auto"/>
      </w:divBdr>
    </w:div>
    <w:div w:id="2048988428">
      <w:bodyDiv w:val="1"/>
      <w:marLeft w:val="0"/>
      <w:marRight w:val="0"/>
      <w:marTop w:val="0"/>
      <w:marBottom w:val="0"/>
      <w:divBdr>
        <w:top w:val="none" w:sz="0" w:space="0" w:color="auto"/>
        <w:left w:val="none" w:sz="0" w:space="0" w:color="auto"/>
        <w:bottom w:val="none" w:sz="0" w:space="0" w:color="auto"/>
        <w:right w:val="none" w:sz="0" w:space="0" w:color="auto"/>
      </w:divBdr>
    </w:div>
    <w:div w:id="2079476294">
      <w:bodyDiv w:val="1"/>
      <w:marLeft w:val="0"/>
      <w:marRight w:val="0"/>
      <w:marTop w:val="0"/>
      <w:marBottom w:val="0"/>
      <w:divBdr>
        <w:top w:val="none" w:sz="0" w:space="0" w:color="auto"/>
        <w:left w:val="none" w:sz="0" w:space="0" w:color="auto"/>
        <w:bottom w:val="none" w:sz="0" w:space="0" w:color="auto"/>
        <w:right w:val="none" w:sz="0" w:space="0" w:color="auto"/>
      </w:divBdr>
    </w:div>
    <w:div w:id="2082292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tif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yperlink" Target="file:///Users/isabelleg/Library/Containers/com.apple.mail/Data/Library/Mail%20Downloads/FA50D439-9F54-411C-8BDE-F27018C2F1B8/hanne.gregoire@mleuven.be"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www.leuven.be/circulatieplan"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s://www.mleuven.be/programma/denkvoer-boekvoorstelling-alias"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file:///Users/isabelleg/Library/Containers/com.apple.mail/Data/Library/Mail%20Downloads/FA50D439-9F54-411C-8BDE-F27018C2F1B8/www.mleuven.be" TargetMode="External"/><Relationship Id="rId37" Type="http://schemas.openxmlformats.org/officeDocument/2006/relationships/hyperlink" Target="https://mleuven.prezly.com/fr/media"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s://www.mleuven.be/fr/programme/vernissage-alias-sarah-smolders-presentation-de-m-resident-lola-daels" TargetMode="External"/><Relationship Id="rId10" Type="http://schemas.openxmlformats.org/officeDocument/2006/relationships/hyperlink" Target="https://mleuven.prezly.com/fr/media" TargetMode="External"/><Relationship Id="rId19" Type="http://schemas.openxmlformats.org/officeDocument/2006/relationships/image" Target="media/image12.jpeg"/><Relationship Id="rId31" Type="http://schemas.openxmlformats.org/officeDocument/2006/relationships/hyperlink" Target="http://www.mleuven.be/programma/toonmoment-m-resident-lola-daels" TargetMode="External"/><Relationship Id="rId4" Type="http://schemas.openxmlformats.org/officeDocument/2006/relationships/settings" Target="settings.xml"/><Relationship Id="rId9" Type="http://schemas.openxmlformats.org/officeDocument/2006/relationships/hyperlink" Target="https://www.deborahbowmann.com/" TargetMode="Externa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www.mleuven.be/fr/programme/sarah-smolders" TargetMode="External"/><Relationship Id="rId35" Type="http://schemas.openxmlformats.org/officeDocument/2006/relationships/hyperlink" Target="file:///Users/isabelleg/Library/Containers/com.apple.mail/Data/Library/Mail%20Downloads/FA50D439-9F54-411C-8BDE-F27018C2F1B8/samantha.fadahunsi@mleuven.b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degeest\Desktop\werkmap\Pers\Persdossier\Leen%20Voet\LeenVoet_Persdossier%201503.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633E1A-9CC0-4DC8-A585-66573B41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LeenVoet_Persdossier 1503.dotx</Template>
  <TotalTime>54</TotalTime>
  <Pages>15</Pages>
  <Words>4566</Words>
  <Characters>25114</Characters>
  <Application>Microsoft Office Word</Application>
  <DocSecurity>0</DocSecurity>
  <Lines>209</Lines>
  <Paragraphs>59</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
      <vt:lpstr/>
      <vt:lpstr/>
    </vt:vector>
  </TitlesOfParts>
  <Company>Stad Leuven</Company>
  <LinksUpToDate>false</LinksUpToDate>
  <CharactersWithSpaces>29621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Fadahunsi</dc:creator>
  <cp:keywords>, docId:A34B393AA04EBF4BCBF18311D5535E31</cp:keywords>
  <dc:description/>
  <cp:lastModifiedBy>Samantha Fadahunsi</cp:lastModifiedBy>
  <cp:revision>12</cp:revision>
  <cp:lastPrinted>2024-03-13T10:33:00Z</cp:lastPrinted>
  <dcterms:created xsi:type="dcterms:W3CDTF">2024-02-27T19:59:00Z</dcterms:created>
  <dcterms:modified xsi:type="dcterms:W3CDTF">2024-03-13T10:51:00Z</dcterms:modified>
</cp:coreProperties>
</file>